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675" w:type="dxa"/>
        <w:jc w:val="center"/>
        <w:tblLayout w:type="fixed"/>
        <w:tblLook w:val="0600" w:firstRow="0" w:lastRow="0" w:firstColumn="0" w:lastColumn="0" w:noHBand="1" w:noVBand="1"/>
        <w:tblDescription w:val="Øverste oppsettstabell"/>
      </w:tblPr>
      <w:tblGrid>
        <w:gridCol w:w="7675"/>
      </w:tblGrid>
      <w:tr w:rsidR="00017857" w14:paraId="2A757B20" w14:textId="77777777" w:rsidTr="1EEA196C">
        <w:trPr>
          <w:trHeight w:val="918"/>
          <w:jc w:val="center"/>
        </w:trPr>
        <w:tc>
          <w:tcPr>
            <w:tcW w:w="7675" w:type="dxa"/>
          </w:tcPr>
          <w:p w14:paraId="3BBDFAB8" w14:textId="5DDABEE9" w:rsidR="00017857" w:rsidRPr="00A46CEA" w:rsidRDefault="61BD57AC" w:rsidP="001D48CC">
            <w:pPr>
              <w:pStyle w:val="Tittel"/>
              <w:rPr>
                <w:color w:val="000000" w:themeColor="text1"/>
                <w:sz w:val="40"/>
                <w:szCs w:val="40"/>
              </w:rPr>
            </w:pPr>
            <w:r w:rsidRPr="1EEA196C">
              <w:rPr>
                <w:color w:val="000000" w:themeColor="text1"/>
                <w:sz w:val="40"/>
                <w:szCs w:val="40"/>
              </w:rPr>
              <w:t>Å</w:t>
            </w:r>
            <w:r w:rsidR="00315658" w:rsidRPr="1EEA196C">
              <w:rPr>
                <w:color w:val="000000" w:themeColor="text1"/>
                <w:sz w:val="40"/>
                <w:szCs w:val="40"/>
              </w:rPr>
              <w:t>pen kirkestue</w:t>
            </w:r>
          </w:p>
          <w:p w14:paraId="1C2DF750" w14:textId="504E891C" w:rsidR="005909C1" w:rsidRPr="005909C1" w:rsidRDefault="005909C1" w:rsidP="005909C1">
            <w:pPr>
              <w:tabs>
                <w:tab w:val="left" w:pos="4845"/>
              </w:tabs>
              <w:jc w:val="left"/>
            </w:pPr>
            <w:r>
              <w:rPr>
                <w:rFonts w:asciiTheme="majorHAnsi" w:hAnsiTheme="majorHAnsi"/>
                <w:b/>
                <w:caps/>
                <w:color w:val="000000" w:themeColor="text1"/>
                <w:sz w:val="56"/>
                <w:szCs w:val="56"/>
              </w:rPr>
              <w:tab/>
            </w:r>
          </w:p>
        </w:tc>
      </w:tr>
      <w:tr w:rsidR="001D48CC" w14:paraId="11677CFD" w14:textId="77777777" w:rsidTr="1EEA196C">
        <w:trPr>
          <w:trHeight w:val="4073"/>
          <w:jc w:val="center"/>
        </w:trPr>
        <w:tc>
          <w:tcPr>
            <w:tcW w:w="7675" w:type="dxa"/>
          </w:tcPr>
          <w:p w14:paraId="4BEF836C" w14:textId="32172C7B" w:rsidR="00017857" w:rsidRPr="00A46CEA" w:rsidRDefault="00315658" w:rsidP="00315658">
            <w:pPr>
              <w:pStyle w:val="Annentekst"/>
              <w:rPr>
                <w:color w:val="000000" w:themeColor="text1"/>
                <w:sz w:val="32"/>
                <w:szCs w:val="32"/>
              </w:rPr>
            </w:pPr>
            <w:r w:rsidRPr="1EEA196C">
              <w:rPr>
                <w:color w:val="000000" w:themeColor="text1"/>
                <w:sz w:val="32"/>
                <w:szCs w:val="32"/>
              </w:rPr>
              <w:t xml:space="preserve">Velkommen til Åpen kirkestue hver tirsdag </w:t>
            </w:r>
            <w:r>
              <w:br/>
            </w:r>
            <w:r w:rsidRPr="1EEA196C">
              <w:rPr>
                <w:color w:val="000000" w:themeColor="text1"/>
                <w:sz w:val="32"/>
                <w:szCs w:val="32"/>
              </w:rPr>
              <w:t>kl. 11:00-12:30 i kirkestuen i Rossabø kirke.</w:t>
            </w:r>
            <w:r w:rsidR="006C0C76" w:rsidRPr="1EEA196C">
              <w:rPr>
                <w:color w:val="000000" w:themeColor="text1"/>
                <w:sz w:val="32"/>
                <w:szCs w:val="32"/>
              </w:rPr>
              <w:t xml:space="preserve"> </w:t>
            </w:r>
            <w:r>
              <w:br/>
            </w:r>
            <w:r w:rsidR="006C0C76" w:rsidRPr="1EEA196C">
              <w:rPr>
                <w:color w:val="000000" w:themeColor="text1"/>
                <w:sz w:val="32"/>
                <w:szCs w:val="32"/>
              </w:rPr>
              <w:t>Et tref</w:t>
            </w:r>
            <w:r w:rsidR="00E247FA" w:rsidRPr="1EEA196C">
              <w:rPr>
                <w:color w:val="000000" w:themeColor="text1"/>
                <w:sz w:val="32"/>
                <w:szCs w:val="32"/>
              </w:rPr>
              <w:t>fsted for de over</w:t>
            </w:r>
            <w:r w:rsidR="00A46CEA" w:rsidRPr="1EEA196C">
              <w:rPr>
                <w:color w:val="000000" w:themeColor="text1"/>
                <w:sz w:val="32"/>
                <w:szCs w:val="32"/>
              </w:rPr>
              <w:t xml:space="preserve"> </w:t>
            </w:r>
            <w:r w:rsidR="00E247FA" w:rsidRPr="1EEA196C">
              <w:rPr>
                <w:color w:val="000000" w:themeColor="text1"/>
                <w:sz w:val="32"/>
                <w:szCs w:val="32"/>
              </w:rPr>
              <w:t>60</w:t>
            </w:r>
            <w:r w:rsidR="3039B8E9" w:rsidRPr="1EEA196C">
              <w:rPr>
                <w:color w:val="000000" w:themeColor="text1"/>
                <w:sz w:val="32"/>
                <w:szCs w:val="32"/>
              </w:rPr>
              <w:t xml:space="preserve"> ++</w:t>
            </w:r>
          </w:p>
          <w:p w14:paraId="736C0DEF" w14:textId="77777777" w:rsidR="00315658" w:rsidRPr="00A46CEA" w:rsidRDefault="00315658" w:rsidP="00315658">
            <w:pPr>
              <w:pStyle w:val="Annentekst"/>
              <w:rPr>
                <w:color w:val="000000" w:themeColor="text1"/>
                <w:sz w:val="32"/>
                <w:szCs w:val="32"/>
              </w:rPr>
            </w:pPr>
          </w:p>
          <w:p w14:paraId="5A4EBE92" w14:textId="77777777" w:rsidR="00315658" w:rsidRDefault="00315658" w:rsidP="00315658">
            <w:pPr>
              <w:pStyle w:val="Annentekst"/>
              <w:rPr>
                <w:color w:val="000000" w:themeColor="text1"/>
              </w:rPr>
            </w:pPr>
            <w:r w:rsidRPr="00A46CEA">
              <w:rPr>
                <w:color w:val="000000" w:themeColor="text1"/>
                <w:sz w:val="32"/>
                <w:szCs w:val="32"/>
              </w:rPr>
              <w:t> Her synger vi sammen, leser fra bibelen, hører en god fortelling/dikt og spiser et brødmåltid sammen. Vi har alltid en Quiz eller annen konkurranse. Noen ganger har vi en enkel formiddagsgudstjeneste i kirkerommet før vi har et fellesmåltid</w:t>
            </w:r>
            <w:r w:rsidRPr="00315658">
              <w:rPr>
                <w:color w:val="000000" w:themeColor="text1"/>
              </w:rPr>
              <w:t>.</w:t>
            </w:r>
          </w:p>
          <w:p w14:paraId="2F3B4F8C" w14:textId="5B0274AD" w:rsidR="00315658" w:rsidRPr="00A46CEA" w:rsidRDefault="00315658" w:rsidP="00315658">
            <w:pPr>
              <w:pStyle w:val="Annentekst"/>
              <w:rPr>
                <w:color w:val="000000" w:themeColor="text1"/>
                <w:sz w:val="40"/>
                <w:szCs w:val="40"/>
              </w:rPr>
            </w:pPr>
            <w:r w:rsidRPr="00A46CEA">
              <w:rPr>
                <w:color w:val="000000" w:themeColor="text1"/>
                <w:sz w:val="40"/>
                <w:szCs w:val="40"/>
              </w:rPr>
              <w:t>Velkommen</w:t>
            </w:r>
          </w:p>
        </w:tc>
      </w:tr>
      <w:tr w:rsidR="001D48CC" w14:paraId="1385190E" w14:textId="77777777" w:rsidTr="1EEA196C">
        <w:trPr>
          <w:trHeight w:val="265"/>
          <w:jc w:val="center"/>
        </w:trPr>
        <w:tc>
          <w:tcPr>
            <w:tcW w:w="7675" w:type="dxa"/>
          </w:tcPr>
          <w:p w14:paraId="4A32A231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741EED19" w14:textId="162AE5B8" w:rsidR="001D48CC" w:rsidRDefault="001D48CC" w:rsidP="001D48CC">
      <w:pPr>
        <w:pStyle w:val="Undertittel"/>
      </w:pPr>
    </w:p>
    <w:tbl>
      <w:tblPr>
        <w:tblW w:w="1084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Nederste oppsettstabell"/>
      </w:tblPr>
      <w:tblGrid>
        <w:gridCol w:w="10842"/>
      </w:tblGrid>
      <w:tr w:rsidR="001564C2" w14:paraId="3F66AA19" w14:textId="77777777" w:rsidTr="1EEA196C">
        <w:trPr>
          <w:trHeight w:val="1310"/>
        </w:trPr>
        <w:tc>
          <w:tcPr>
            <w:tcW w:w="10842" w:type="dxa"/>
          </w:tcPr>
          <w:p w14:paraId="617ACF11" w14:textId="7DFCEC06" w:rsidR="001564C2" w:rsidRPr="00632CF8" w:rsidRDefault="001564C2" w:rsidP="002F38E6">
            <w:pPr>
              <w:pStyle w:val="Undertittel"/>
              <w:rPr>
                <w:color w:val="595959"/>
              </w:rPr>
            </w:pPr>
          </w:p>
        </w:tc>
      </w:tr>
      <w:tr w:rsidR="5235C066" w14:paraId="593A90AC" w14:textId="77777777" w:rsidTr="1EEA196C">
        <w:trPr>
          <w:trHeight w:val="3500"/>
        </w:trPr>
        <w:tc>
          <w:tcPr>
            <w:tcW w:w="10842" w:type="dxa"/>
          </w:tcPr>
          <w:p w14:paraId="7FA0E259" w14:textId="4424F394" w:rsidR="5235C066" w:rsidRDefault="05A0C93B" w:rsidP="1EEA196C">
            <w:pPr>
              <w:ind w:left="0"/>
              <w:rPr>
                <w:sz w:val="56"/>
                <w:szCs w:val="56"/>
              </w:rPr>
            </w:pPr>
            <w:r w:rsidRPr="1EEA196C">
              <w:rPr>
                <w:sz w:val="56"/>
                <w:szCs w:val="56"/>
              </w:rPr>
              <w:t>Datoer våren 2026</w:t>
            </w:r>
          </w:p>
          <w:p w14:paraId="73378EE0" w14:textId="5E7DFBBE" w:rsidR="5235C066" w:rsidRDefault="05A0C93B" w:rsidP="1EEA196C">
            <w:pPr>
              <w:rPr>
                <w:sz w:val="28"/>
                <w:szCs w:val="28"/>
              </w:rPr>
            </w:pPr>
            <w:r w:rsidRPr="1EEA196C">
              <w:rPr>
                <w:sz w:val="28"/>
                <w:szCs w:val="28"/>
              </w:rPr>
              <w:t xml:space="preserve">Hver tirsdag fra 06. januar til og med 30. </w:t>
            </w:r>
            <w:r w:rsidR="0097066B">
              <w:rPr>
                <w:sz w:val="28"/>
                <w:szCs w:val="28"/>
              </w:rPr>
              <w:t>j</w:t>
            </w:r>
            <w:r w:rsidRPr="1EEA196C">
              <w:rPr>
                <w:sz w:val="28"/>
                <w:szCs w:val="28"/>
              </w:rPr>
              <w:t>uni gjennom skoleåret.</w:t>
            </w:r>
          </w:p>
          <w:p w14:paraId="3FBF1639" w14:textId="10C94D74" w:rsidR="5235C066" w:rsidRDefault="05A0C93B" w:rsidP="1EEA196C">
            <w:pPr>
              <w:rPr>
                <w:sz w:val="36"/>
                <w:szCs w:val="36"/>
              </w:rPr>
            </w:pPr>
            <w:r w:rsidRPr="1EEA196C">
              <w:rPr>
                <w:sz w:val="36"/>
                <w:szCs w:val="36"/>
              </w:rPr>
              <w:t xml:space="preserve">Har du noen spørsmål, ta kontakt med </w:t>
            </w:r>
          </w:p>
          <w:p w14:paraId="3925A351" w14:textId="374C7D60" w:rsidR="5235C066" w:rsidRDefault="00E120B0" w:rsidP="001279E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60288" behindDoc="0" locked="0" layoutInCell="1" allowOverlap="1" wp14:anchorId="6CDD3E34" wp14:editId="4D92599E">
                  <wp:simplePos x="0" y="0"/>
                  <wp:positionH relativeFrom="column">
                    <wp:posOffset>4726305</wp:posOffset>
                  </wp:positionH>
                  <wp:positionV relativeFrom="paragraph">
                    <wp:posOffset>492760</wp:posOffset>
                  </wp:positionV>
                  <wp:extent cx="1844319" cy="1038225"/>
                  <wp:effectExtent l="0" t="0" r="3810" b="0"/>
                  <wp:wrapThrough wrapText="bothSides">
                    <wp:wrapPolygon edited="0">
                      <wp:start x="0" y="0"/>
                      <wp:lineTo x="0" y="21006"/>
                      <wp:lineTo x="21421" y="21006"/>
                      <wp:lineTo x="21421" y="0"/>
                      <wp:lineTo x="0" y="0"/>
                    </wp:wrapPolygon>
                  </wp:wrapThrough>
                  <wp:docPr id="1926798601" name="Bilde 1" descr="Et bilde som inneholder person, vegg, innendørs, klær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798601" name="Bilde 1" descr="Et bilde som inneholder person, vegg, innendørs, klær&#10;&#10;KI-generert innhold kan være feil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19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06B6" w:rsidRPr="001279E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2EEE954E" wp14:editId="6FF1AA27">
                      <wp:simplePos x="0" y="0"/>
                      <wp:positionH relativeFrom="margin">
                        <wp:posOffset>117475</wp:posOffset>
                      </wp:positionH>
                      <wp:positionV relativeFrom="paragraph">
                        <wp:posOffset>833755</wp:posOffset>
                      </wp:positionV>
                      <wp:extent cx="1619250" cy="561975"/>
                      <wp:effectExtent l="0" t="0" r="0" b="9525"/>
                      <wp:wrapNone/>
                      <wp:docPr id="217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5FC22" w14:textId="699BDA4A" w:rsidR="001279EE" w:rsidRDefault="000406B6">
                                  <w:r>
                                    <w:t>DEN NORS</w:t>
                                  </w:r>
                                  <w:r w:rsidR="00F00EAD">
                                    <w:t>KE KIRKE</w:t>
                                  </w:r>
                                </w:p>
                                <w:p w14:paraId="78340412" w14:textId="11B5B7CB" w:rsidR="00F00EAD" w:rsidRDefault="00F00EAD">
                                  <w:r>
                                    <w:t>Rossabø menighet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EE95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left:0;text-align:left;margin-left:9.25pt;margin-top:65.65pt;width:127.5pt;height:44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" stroked="f">
                      <v:textbox>
                        <w:txbxContent>
                          <w:p w14:paraId="5C65FC22" w14:textId="699BDA4A" w:rsidR="001279EE" w:rsidRDefault="000406B6">
                            <w:r>
                              <w:t>DEN NORS</w:t>
                            </w:r>
                            <w:r w:rsidR="00F00EAD">
                              <w:t>KE KIRKE</w:t>
                            </w:r>
                          </w:p>
                          <w:p w14:paraId="78340412" w14:textId="11B5B7CB" w:rsidR="00F00EAD" w:rsidRDefault="00F00EAD">
                            <w:r>
                              <w:t>Rossabø menighet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5A0C93B" w:rsidRPr="1EEA196C">
              <w:rPr>
                <w:sz w:val="36"/>
                <w:szCs w:val="36"/>
              </w:rPr>
              <w:t xml:space="preserve">diakon Jon Erik Strand på </w:t>
            </w:r>
            <w:proofErr w:type="spellStart"/>
            <w:r w:rsidR="05A0C93B" w:rsidRPr="1EEA196C">
              <w:rPr>
                <w:sz w:val="36"/>
                <w:szCs w:val="36"/>
              </w:rPr>
              <w:t>tlf</w:t>
            </w:r>
            <w:proofErr w:type="spellEnd"/>
            <w:r w:rsidR="05A0C93B" w:rsidRPr="1EEA196C">
              <w:rPr>
                <w:sz w:val="36"/>
                <w:szCs w:val="36"/>
              </w:rPr>
              <w:t>: 98242090</w:t>
            </w:r>
            <w:r w:rsidR="294099BD" w:rsidRPr="1EEA196C">
              <w:rPr>
                <w:sz w:val="28"/>
                <w:szCs w:val="28"/>
              </w:rPr>
              <w:t xml:space="preserve"> </w:t>
            </w:r>
          </w:p>
        </w:tc>
      </w:tr>
    </w:tbl>
    <w:p w14:paraId="67822473" w14:textId="16BE73DC" w:rsidR="002A068F" w:rsidRPr="00816B00" w:rsidRDefault="002A068F" w:rsidP="00621824">
      <w:pPr>
        <w:spacing w:after="0"/>
        <w:ind w:left="0"/>
        <w:jc w:val="left"/>
        <w:rPr>
          <w:sz w:val="20"/>
          <w:szCs w:val="20"/>
        </w:rPr>
      </w:pPr>
    </w:p>
    <w:sectPr w:rsidR="002A068F" w:rsidRPr="00816B00" w:rsidSect="00D04AC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3969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8C70B" w14:textId="77777777" w:rsidR="001E6815" w:rsidRDefault="001E6815" w:rsidP="0068245E">
      <w:pPr>
        <w:spacing w:after="0"/>
      </w:pPr>
      <w:r>
        <w:separator/>
      </w:r>
    </w:p>
    <w:p w14:paraId="1DE8BE1A" w14:textId="77777777" w:rsidR="001E6815" w:rsidRDefault="001E6815"/>
    <w:p w14:paraId="04D19B67" w14:textId="77777777" w:rsidR="001E6815" w:rsidRDefault="001E6815"/>
  </w:endnote>
  <w:endnote w:type="continuationSeparator" w:id="0">
    <w:p w14:paraId="4FE51F4F" w14:textId="77777777" w:rsidR="001E6815" w:rsidRDefault="001E6815" w:rsidP="0068245E">
      <w:pPr>
        <w:spacing w:after="0"/>
      </w:pPr>
      <w:r>
        <w:continuationSeparator/>
      </w:r>
    </w:p>
    <w:p w14:paraId="23EEFCD5" w14:textId="77777777" w:rsidR="001E6815" w:rsidRDefault="001E6815"/>
    <w:p w14:paraId="226636C5" w14:textId="77777777" w:rsidR="001E6815" w:rsidRDefault="001E68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522ED" w14:textId="77777777" w:rsidR="009124DD" w:rsidRDefault="009124DD">
    <w:pPr>
      <w:pStyle w:val="Bunntekst"/>
    </w:pPr>
    <w:r>
      <w:rPr>
        <w:lang w:bidi="nb-NO"/>
      </w:rPr>
      <w:fldChar w:fldCharType="begin"/>
    </w:r>
    <w:r>
      <w:rPr>
        <w:lang w:bidi="nb-NO"/>
      </w:rPr>
      <w:instrText xml:space="preserve"> PAGE   \* MERGEFORMAT </w:instrText>
    </w:r>
    <w:r>
      <w:rPr>
        <w:lang w:bidi="nb-NO"/>
      </w:rPr>
      <w:fldChar w:fldCharType="separate"/>
    </w:r>
    <w:r w:rsidR="004D280B">
      <w:rPr>
        <w:noProof/>
        <w:lang w:bidi="nb-NO"/>
      </w:rPr>
      <w:t>2</w:t>
    </w:r>
    <w:r>
      <w:rPr>
        <w:noProof/>
        <w:lang w:bidi="nb-NO"/>
      </w:rPr>
      <w:fldChar w:fldCharType="end"/>
    </w:r>
  </w:p>
  <w:p w14:paraId="3E39B983" w14:textId="77777777" w:rsidR="00A11C55" w:rsidRDefault="00A11C55"/>
  <w:p w14:paraId="478EA125" w14:textId="77777777" w:rsidR="00113D4A" w:rsidRDefault="00113D4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EB019" w14:textId="59833B08" w:rsidR="00816B00" w:rsidRDefault="00F16DAD" w:rsidP="00816B00">
    <w:pPr>
      <w:pStyle w:val="Bunntekst"/>
      <w:ind w:left="0"/>
      <w:jc w:val="both"/>
    </w:pPr>
    <w:r>
      <w:rPr>
        <w:noProof/>
        <w:lang w:bidi="nb-NO"/>
      </w:rPr>
      <w:drawing>
        <wp:anchor distT="0" distB="0" distL="114300" distR="114300" simplePos="0" relativeHeight="251661312" behindDoc="0" locked="0" layoutInCell="1" allowOverlap="1" wp14:anchorId="2D075F7B" wp14:editId="306DCDCD">
          <wp:simplePos x="0" y="0"/>
          <wp:positionH relativeFrom="column">
            <wp:posOffset>-219075</wp:posOffset>
          </wp:positionH>
          <wp:positionV relativeFrom="paragraph">
            <wp:posOffset>-895350</wp:posOffset>
          </wp:positionV>
          <wp:extent cx="371857" cy="455169"/>
          <wp:effectExtent l="0" t="0" r="0" b="2540"/>
          <wp:wrapNone/>
          <wp:docPr id="232328344" name="Bilde 6" descr="Et bilde som inneholder symbol, emblem, rød, logo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328344" name="Bilde 6" descr="Et bilde som inneholder symbol, emblem, rød, logo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857" cy="455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784EB" w14:textId="77777777" w:rsidR="001E6815" w:rsidRDefault="001E6815" w:rsidP="0068245E">
      <w:pPr>
        <w:spacing w:after="0"/>
      </w:pPr>
      <w:r>
        <w:separator/>
      </w:r>
    </w:p>
    <w:p w14:paraId="36430E81" w14:textId="77777777" w:rsidR="001E6815" w:rsidRDefault="001E6815"/>
    <w:p w14:paraId="45902A41" w14:textId="77777777" w:rsidR="001E6815" w:rsidRDefault="001E6815"/>
  </w:footnote>
  <w:footnote w:type="continuationSeparator" w:id="0">
    <w:p w14:paraId="2E075ECD" w14:textId="77777777" w:rsidR="001E6815" w:rsidRDefault="001E6815" w:rsidP="0068245E">
      <w:pPr>
        <w:spacing w:after="0"/>
      </w:pPr>
      <w:r>
        <w:continuationSeparator/>
      </w:r>
    </w:p>
    <w:p w14:paraId="6BCC9B89" w14:textId="77777777" w:rsidR="001E6815" w:rsidRDefault="001E6815"/>
    <w:p w14:paraId="2377D866" w14:textId="77777777" w:rsidR="001E6815" w:rsidRDefault="001E68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54EC4" w14:textId="77777777" w:rsidR="002A068F" w:rsidRDefault="002A068F">
    <w:pPr>
      <w:pStyle w:val="Topptekst"/>
    </w:pPr>
  </w:p>
  <w:p w14:paraId="529BA24C" w14:textId="77777777" w:rsidR="00A11C55" w:rsidRDefault="00A11C55"/>
  <w:p w14:paraId="37AE296F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3E78C" w14:textId="387A50CE" w:rsidR="00C12433" w:rsidRDefault="00E31EB7">
    <w:pPr>
      <w:pStyle w:val="Topp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98CC1E" wp14:editId="7DEDDCDA">
              <wp:simplePos x="0" y="0"/>
              <wp:positionH relativeFrom="margin">
                <wp:align>center</wp:align>
              </wp:positionH>
              <wp:positionV relativeFrom="paragraph">
                <wp:posOffset>590550</wp:posOffset>
              </wp:positionV>
              <wp:extent cx="5961380" cy="5961380"/>
              <wp:effectExtent l="0" t="0" r="1270" b="1270"/>
              <wp:wrapNone/>
              <wp:docPr id="20" name="Grupp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Ellipse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Ellipse 27" descr="Øverste sirkel av lag"/>
                      <wps:cNvSpPr>
                        <a:spLocks/>
                      </wps:cNvSpPr>
                      <wps:spPr>
                        <a:xfrm>
                          <a:off x="257173" y="412717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dec="http://schemas.microsoft.com/office/drawing/2017/decorative" xmlns:a="http://schemas.openxmlformats.org/drawingml/2006/main">
          <w:pict w14:anchorId="01A2906E">
            <v:group id="Gruppe 20" style="position:absolute;margin-left:0;margin-top:46.5pt;width:469.4pt;height:469.4pt;z-index:251659264;mso-position-horizontal:center;mso-position-horizontal-relative:margin;mso-height-relative:margin" alt="&quot;&quot;" coordsize="59601,59601" o:spid="_x0000_s1026" w14:anchorId="6B7A6F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">
              <v:oval id="Ellipse 193" style="position:absolute;width:59601;height:59601;visibility:visible;mso-wrap-style:square;v-text-anchor:middle" alt="Back accent circle" o:spid="_x0000_s1027" fillcolor="windowText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>
                <v:fill opacity="7967f"/>
                <v:stroke joinstyle="miter"/>
              </v:oval>
              <v:oval id="Ellipse 27" style="position:absolute;left:2571;top:4127;width:54674;height:54673;visibility:visible;mso-wrap-style:square;v-text-anchor:middle" alt="Øverste sirkel av lag" o:spid="_x0000_s1028" fillcolor="#82b4b9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>
                <v:stroke joinstyle="miter"/>
              </v:oval>
              <w10:wrap anchorx="margin"/>
            </v:group>
          </w:pict>
        </mc:Fallback>
      </mc:AlternateContent>
    </w:r>
    <w:r w:rsidR="005909C1">
      <w:rPr>
        <w:noProof/>
        <w:lang w:bidi="nb-N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9D8DD42" wp14:editId="44B2F3AE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772400" cy="7524750"/>
              <wp:effectExtent l="0" t="0" r="0" b="0"/>
              <wp:wrapNone/>
              <wp:docPr id="192" name="Rektangel 1" descr="Bilde av et bleket obje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752475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alpha val="40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dec="http://schemas.microsoft.com/office/drawing/2017/decorative" xmlns:a="http://schemas.openxmlformats.org/drawingml/2006/main">
          <w:pict w14:anchorId="1621C502">
            <v:rect id="Rektangel 1" style="position:absolute;margin-left:0;margin-top:-35.25pt;width:612pt;height:592.5pt;z-index:2516561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alt="Bilde av et bleket objekt" o:spid="_x0000_s1026" fillcolor="windowText" stroked="f" strokeweight="1pt" w14:anchorId="2617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">
              <v:fill opacity="26214f"/>
              <w10:wrap anchorx="page"/>
            </v:rect>
          </w:pict>
        </mc:Fallback>
      </mc:AlternateContent>
    </w:r>
    <w:r w:rsidR="005909C1">
      <w:rPr>
        <w:noProof/>
        <w:lang w:bidi="nb-NO"/>
      </w:rPr>
      <w:drawing>
        <wp:anchor distT="0" distB="0" distL="114300" distR="114300" simplePos="0" relativeHeight="251660288" behindDoc="1" locked="0" layoutInCell="1" allowOverlap="1" wp14:anchorId="6DC4590D" wp14:editId="69E91A1A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34275" cy="7534275"/>
          <wp:effectExtent l="0" t="0" r="9525" b="9525"/>
          <wp:wrapNone/>
          <wp:docPr id="1172496165" name="Bilde 2" descr="Et bilde som inneholder blomster, Blomsterdesign, Blomsterdekoratør, avskårne blomster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2496165" name="Bilde 2" descr="Et bilde som inneholder blomster, Blomsterdesign, Blomsterdekoratør, avskårne blomster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753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2C3C">
      <w:rPr>
        <w:noProof/>
        <w:lang w:bidi="nb-N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87048473">
    <w:abstractNumId w:val="11"/>
  </w:num>
  <w:num w:numId="2" w16cid:durableId="1609196172">
    <w:abstractNumId w:val="12"/>
  </w:num>
  <w:num w:numId="3" w16cid:durableId="1279920822">
    <w:abstractNumId w:val="10"/>
  </w:num>
  <w:num w:numId="4" w16cid:durableId="1609506352">
    <w:abstractNumId w:val="9"/>
  </w:num>
  <w:num w:numId="5" w16cid:durableId="593518932">
    <w:abstractNumId w:val="7"/>
  </w:num>
  <w:num w:numId="6" w16cid:durableId="1194342676">
    <w:abstractNumId w:val="6"/>
  </w:num>
  <w:num w:numId="7" w16cid:durableId="430853981">
    <w:abstractNumId w:val="5"/>
  </w:num>
  <w:num w:numId="8" w16cid:durableId="1811824154">
    <w:abstractNumId w:val="4"/>
  </w:num>
  <w:num w:numId="9" w16cid:durableId="615259313">
    <w:abstractNumId w:val="8"/>
  </w:num>
  <w:num w:numId="10" w16cid:durableId="916746490">
    <w:abstractNumId w:val="3"/>
  </w:num>
  <w:num w:numId="11" w16cid:durableId="84495610">
    <w:abstractNumId w:val="2"/>
  </w:num>
  <w:num w:numId="12" w16cid:durableId="945887459">
    <w:abstractNumId w:val="1"/>
  </w:num>
  <w:num w:numId="13" w16cid:durableId="1816987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658"/>
    <w:rsid w:val="00017857"/>
    <w:rsid w:val="00023A61"/>
    <w:rsid w:val="0003220B"/>
    <w:rsid w:val="000406B6"/>
    <w:rsid w:val="00060C11"/>
    <w:rsid w:val="000E33EA"/>
    <w:rsid w:val="00113D4A"/>
    <w:rsid w:val="001279EE"/>
    <w:rsid w:val="001564C2"/>
    <w:rsid w:val="001570B2"/>
    <w:rsid w:val="001624C3"/>
    <w:rsid w:val="001646E8"/>
    <w:rsid w:val="001C0730"/>
    <w:rsid w:val="001D0F76"/>
    <w:rsid w:val="001D48CC"/>
    <w:rsid w:val="001E6815"/>
    <w:rsid w:val="00204149"/>
    <w:rsid w:val="00204FC5"/>
    <w:rsid w:val="00210EB3"/>
    <w:rsid w:val="00220400"/>
    <w:rsid w:val="002733AA"/>
    <w:rsid w:val="00285988"/>
    <w:rsid w:val="002A068F"/>
    <w:rsid w:val="002D65B6"/>
    <w:rsid w:val="002F38E6"/>
    <w:rsid w:val="00315658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67FBF"/>
    <w:rsid w:val="00587A4E"/>
    <w:rsid w:val="005909C1"/>
    <w:rsid w:val="005A3968"/>
    <w:rsid w:val="005B2714"/>
    <w:rsid w:val="005C41D2"/>
    <w:rsid w:val="005D2D39"/>
    <w:rsid w:val="00621824"/>
    <w:rsid w:val="00632CF8"/>
    <w:rsid w:val="0068245E"/>
    <w:rsid w:val="00684A8A"/>
    <w:rsid w:val="0069500E"/>
    <w:rsid w:val="006973C3"/>
    <w:rsid w:val="006A21A8"/>
    <w:rsid w:val="006C0C76"/>
    <w:rsid w:val="006D27A5"/>
    <w:rsid w:val="00713F12"/>
    <w:rsid w:val="007A4EDB"/>
    <w:rsid w:val="007B1AB9"/>
    <w:rsid w:val="007C4762"/>
    <w:rsid w:val="00816B00"/>
    <w:rsid w:val="0081727B"/>
    <w:rsid w:val="00822417"/>
    <w:rsid w:val="00827B60"/>
    <w:rsid w:val="00834305"/>
    <w:rsid w:val="00852EB7"/>
    <w:rsid w:val="008770A1"/>
    <w:rsid w:val="00884BB4"/>
    <w:rsid w:val="00897FB4"/>
    <w:rsid w:val="008E41D2"/>
    <w:rsid w:val="009124DD"/>
    <w:rsid w:val="009373F5"/>
    <w:rsid w:val="0094423C"/>
    <w:rsid w:val="00964C0E"/>
    <w:rsid w:val="0097066B"/>
    <w:rsid w:val="00A11C55"/>
    <w:rsid w:val="00A46CEA"/>
    <w:rsid w:val="00A95506"/>
    <w:rsid w:val="00AB0A29"/>
    <w:rsid w:val="00AB123B"/>
    <w:rsid w:val="00AB5707"/>
    <w:rsid w:val="00AC5469"/>
    <w:rsid w:val="00AF0DE6"/>
    <w:rsid w:val="00AF1269"/>
    <w:rsid w:val="00B01D43"/>
    <w:rsid w:val="00B168F9"/>
    <w:rsid w:val="00B368A1"/>
    <w:rsid w:val="00B40C87"/>
    <w:rsid w:val="00B7015E"/>
    <w:rsid w:val="00BD6DAD"/>
    <w:rsid w:val="00BF6F64"/>
    <w:rsid w:val="00C0444E"/>
    <w:rsid w:val="00C1019E"/>
    <w:rsid w:val="00C12433"/>
    <w:rsid w:val="00C67FD5"/>
    <w:rsid w:val="00C93A32"/>
    <w:rsid w:val="00CA58D1"/>
    <w:rsid w:val="00CC74AD"/>
    <w:rsid w:val="00CE754C"/>
    <w:rsid w:val="00CF207A"/>
    <w:rsid w:val="00D04ACC"/>
    <w:rsid w:val="00D216F4"/>
    <w:rsid w:val="00D37285"/>
    <w:rsid w:val="00D529A9"/>
    <w:rsid w:val="00DD264D"/>
    <w:rsid w:val="00DD4F08"/>
    <w:rsid w:val="00E120B0"/>
    <w:rsid w:val="00E247FA"/>
    <w:rsid w:val="00E31EB7"/>
    <w:rsid w:val="00E326F7"/>
    <w:rsid w:val="00E35594"/>
    <w:rsid w:val="00E402F3"/>
    <w:rsid w:val="00E43EFE"/>
    <w:rsid w:val="00E73EAC"/>
    <w:rsid w:val="00E77907"/>
    <w:rsid w:val="00EB767B"/>
    <w:rsid w:val="00EC54E5"/>
    <w:rsid w:val="00F0092F"/>
    <w:rsid w:val="00F00EAD"/>
    <w:rsid w:val="00F16DAD"/>
    <w:rsid w:val="00F46436"/>
    <w:rsid w:val="00F874AF"/>
    <w:rsid w:val="00FD6683"/>
    <w:rsid w:val="02926672"/>
    <w:rsid w:val="059FA4B4"/>
    <w:rsid w:val="05A0C93B"/>
    <w:rsid w:val="06EFC682"/>
    <w:rsid w:val="0F8B4131"/>
    <w:rsid w:val="10F43F60"/>
    <w:rsid w:val="15264D97"/>
    <w:rsid w:val="1EEA196C"/>
    <w:rsid w:val="294099BD"/>
    <w:rsid w:val="2A5BEAF0"/>
    <w:rsid w:val="3039B8E9"/>
    <w:rsid w:val="33937559"/>
    <w:rsid w:val="39E49880"/>
    <w:rsid w:val="3D3FFBEC"/>
    <w:rsid w:val="43E475CA"/>
    <w:rsid w:val="44AD9BAC"/>
    <w:rsid w:val="4E1D1559"/>
    <w:rsid w:val="50E07AA3"/>
    <w:rsid w:val="5235C066"/>
    <w:rsid w:val="5860A4F0"/>
    <w:rsid w:val="599A946E"/>
    <w:rsid w:val="5BC016F9"/>
    <w:rsid w:val="61BD57AC"/>
    <w:rsid w:val="6F0DEC08"/>
    <w:rsid w:val="75614D28"/>
    <w:rsid w:val="797F85F8"/>
    <w:rsid w:val="7B1BEEC2"/>
    <w:rsid w:val="7CE90BAC"/>
    <w:rsid w:val="7DB2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0724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ndara" w:hAnsi="Calibri" w:cs="Times New Roman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uiPriority w:val="99"/>
    <w:semiHidden/>
    <w:rsid w:val="00CF207A"/>
    <w:rPr>
      <w:color w:val="595959"/>
    </w:rPr>
  </w:style>
  <w:style w:type="paragraph" w:styleId="Undertittel">
    <w:name w:val="Subtitle"/>
    <w:basedOn w:val="Normal"/>
    <w:link w:val="UndertittelTegn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UndertittelTegn">
    <w:name w:val="Undertittel Tegn"/>
    <w:link w:val="Undertittel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tel">
    <w:name w:val="Title"/>
    <w:basedOn w:val="Normal"/>
    <w:link w:val="TittelTegn"/>
    <w:uiPriority w:val="1"/>
    <w:qFormat/>
    <w:rsid w:val="00632CF8"/>
    <w:pPr>
      <w:spacing w:line="192" w:lineRule="auto"/>
      <w:ind w:left="102" w:right="102"/>
    </w:pPr>
    <w:rPr>
      <w:rFonts w:asciiTheme="majorHAnsi" w:hAnsiTheme="majorHAnsi"/>
      <w:b/>
      <w:caps/>
      <w:sz w:val="80"/>
      <w:szCs w:val="120"/>
    </w:rPr>
  </w:style>
  <w:style w:type="character" w:customStyle="1" w:styleId="TittelTegn">
    <w:name w:val="Tittel Tegn"/>
    <w:link w:val="Tittel"/>
    <w:uiPriority w:val="1"/>
    <w:rsid w:val="00632CF8"/>
    <w:rPr>
      <w:rFonts w:asciiTheme="majorHAnsi" w:hAnsiTheme="majorHAnsi"/>
      <w:b/>
      <w:caps/>
      <w:sz w:val="80"/>
      <w:szCs w:val="120"/>
    </w:rPr>
  </w:style>
  <w:style w:type="paragraph" w:styleId="Dato">
    <w:name w:val="Date"/>
    <w:basedOn w:val="Normal"/>
    <w:link w:val="DatoTegn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oTegn">
    <w:name w:val="Dato Tegn"/>
    <w:link w:val="Dato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Klokkeslett">
    <w:name w:val="Klokkeslett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Sted">
    <w:name w:val="Sted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Kontaktinformasjon">
    <w:name w:val="Kontaktinformasjon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Topptekst">
    <w:name w:val="header"/>
    <w:basedOn w:val="Normal"/>
    <w:link w:val="TopptekstTegn"/>
    <w:uiPriority w:val="99"/>
    <w:semiHidden/>
    <w:rsid w:val="001570B2"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Bunntekst">
    <w:name w:val="footer"/>
    <w:basedOn w:val="Normal"/>
    <w:link w:val="BunntekstTegn"/>
    <w:uiPriority w:val="99"/>
    <w:semiHidden/>
    <w:rsid w:val="00E43EFE"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Overskrift1Tegn">
    <w:name w:val="Overskrift 1 Tegn"/>
    <w:link w:val="Overskrift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Overskrift2Tegn">
    <w:name w:val="Overskrift 2 Tegn"/>
    <w:link w:val="Overskrift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Overskrift4Tegn">
    <w:name w:val="Overskrift 4 Tegn"/>
    <w:link w:val="Overskrift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Overskrift5Tegn">
    <w:name w:val="Overskrift 5 Tegn"/>
    <w:link w:val="Overskrift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Sterkuthevi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SterktsitatTegn">
    <w:name w:val="Sterkt sitat Tegn"/>
    <w:link w:val="Sterktsitat"/>
    <w:uiPriority w:val="30"/>
    <w:semiHidden/>
    <w:rsid w:val="00CF207A"/>
    <w:rPr>
      <w:i/>
      <w:iCs/>
      <w:color w:val="386065"/>
    </w:rPr>
  </w:style>
  <w:style w:type="character" w:styleId="Sterkreferans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kteks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kobling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ulgthyperkobling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rutenett">
    <w:name w:val="Table Grid"/>
    <w:basedOn w:val="Vanligtabel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1lysuthevingsfarge1">
    <w:name w:val="Grid Table 1 Light Accent 1"/>
    <w:basedOn w:val="Vanligtabel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uthevingsfarge2">
    <w:name w:val="Grid Table 4 Accent 2"/>
    <w:basedOn w:val="Vanligtabel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Ingenmellomrom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Overskrift8Tegn">
    <w:name w:val="Overskrift 8 Tegn"/>
    <w:link w:val="Overskrift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Overskrift9Tegn">
    <w:name w:val="Overskrift 9 Tegn"/>
    <w:link w:val="Overskrift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link w:val="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rPr>
      <w:sz w:val="22"/>
      <w:szCs w:val="16"/>
    </w:rPr>
  </w:style>
  <w:style w:type="character" w:customStyle="1" w:styleId="Brdtekst3Tegn">
    <w:name w:val="Brødtekst 3 Tegn"/>
    <w:link w:val="Brdtekst3"/>
    <w:uiPriority w:val="99"/>
    <w:semiHidden/>
    <w:rsid w:val="00AB123B"/>
    <w:rPr>
      <w:sz w:val="22"/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rdtekstinnrykk3Tegn">
    <w:name w:val="Brødtekstinnrykk 3 Tegn"/>
    <w:link w:val="Brdtekstinnrykk3"/>
    <w:uiPriority w:val="99"/>
    <w:semiHidden/>
    <w:rsid w:val="00AB123B"/>
    <w:rPr>
      <w:sz w:val="22"/>
      <w:szCs w:val="16"/>
    </w:rPr>
  </w:style>
  <w:style w:type="character" w:styleId="Merknadsreferans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B123B"/>
    <w:rPr>
      <w:sz w:val="22"/>
      <w:szCs w:val="20"/>
    </w:rPr>
  </w:style>
  <w:style w:type="character" w:customStyle="1" w:styleId="MerknadstekstTegn">
    <w:name w:val="Merknadstekst Tegn"/>
    <w:link w:val="Merknads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link w:val="Dokumentkar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tnotetekstTegn">
    <w:name w:val="Sluttnotetekst Tegn"/>
    <w:link w:val="Sluttnotetekst"/>
    <w:uiPriority w:val="99"/>
    <w:semiHidden/>
    <w:rsid w:val="00AB123B"/>
    <w:rPr>
      <w:sz w:val="22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etekstTegn">
    <w:name w:val="Fotnotetekst Tegn"/>
    <w:link w:val="Fotnotetekst"/>
    <w:uiPriority w:val="99"/>
    <w:semiHidden/>
    <w:rsid w:val="00AB123B"/>
    <w:rPr>
      <w:sz w:val="22"/>
      <w:szCs w:val="20"/>
    </w:rPr>
  </w:style>
  <w:style w:type="character" w:styleId="HTML-k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link w:val="HTML-forhndsformat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krotekstTegn">
    <w:name w:val="Makrotekst Tegn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link w:val="Ren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nnentekst">
    <w:name w:val="Annen teks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225\AppData\Roaming\Microsoft\Templates\Rundt%20flygeblad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2946dd1-e5f8-475a-968c-85e3847873f6" xsi:nil="true"/>
    <TaxCatchAll xmlns="839a45f2-dc30-45af-b3c3-de9ae91fb091" xsi:nil="true"/>
    <lcf76f155ced4ddcb4097134ff3c332f xmlns="32946dd1-e5f8-475a-968c-85e3847873f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06B2710C1F94C92751F3336F24CAB" ma:contentTypeVersion="19" ma:contentTypeDescription="Opprett et nytt dokument." ma:contentTypeScope="" ma:versionID="e4386aea4b52b64b59e6c565b5181c10">
  <xsd:schema xmlns:xsd="http://www.w3.org/2001/XMLSchema" xmlns:xs="http://www.w3.org/2001/XMLSchema" xmlns:p="http://schemas.microsoft.com/office/2006/metadata/properties" xmlns:ns2="32946dd1-e5f8-475a-968c-85e3847873f6" xmlns:ns3="839a45f2-dc30-45af-b3c3-de9ae91fb091" targetNamespace="http://schemas.microsoft.com/office/2006/metadata/properties" ma:root="true" ma:fieldsID="0e6456c2389f1533aca7a43220a1f112" ns2:_="" ns3:_="">
    <xsd:import namespace="32946dd1-e5f8-475a-968c-85e3847873f6"/>
    <xsd:import namespace="839a45f2-dc30-45af-b3c3-de9ae91fb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46dd1-e5f8-475a-968c-85e384787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a45f2-dc30-45af-b3c3-de9ae91fb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11d93b-24ab-4679-8f19-d7e9c2356dc5}" ma:internalName="TaxCatchAll" ma:showField="CatchAllData" ma:web="839a45f2-dc30-45af-b3c3-de9ae91fb0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32946dd1-e5f8-475a-968c-85e3847873f6"/>
    <ds:schemaRef ds:uri="839a45f2-dc30-45af-b3c3-de9ae91fb091"/>
  </ds:schemaRefs>
</ds:datastoreItem>
</file>

<file path=customXml/itemProps2.xml><?xml version="1.0" encoding="utf-8"?>
<ds:datastoreItem xmlns:ds="http://schemas.openxmlformats.org/officeDocument/2006/customXml" ds:itemID="{AC9E36AA-FC51-4307-B18C-826EBE104F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946dd1-e5f8-475a-968c-85e3847873f6"/>
    <ds:schemaRef ds:uri="839a45f2-dc30-45af-b3c3-de9ae91fb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96DA5A-0351-45B3-9B9D-E12DF2788D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Rundt flygeblad</Template>
  <TotalTime>0</TotalTime>
  <Pages>2</Pages>
  <Words>90</Words>
  <Characters>477</Characters>
  <Application>Microsoft Office Word</Application>
  <DocSecurity>0</DocSecurity>
  <Lines>3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2025-06-20T09:22:00Z</dcterms:created>
  <dcterms:modified xsi:type="dcterms:W3CDTF">2026-01-05T13:48:00Z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0x010100D8C06B2710C1F94C92751F3336F24CAB</vt:lpwstr>
  </property>
  <property fmtid="{D5CDD505-2E9C-101B-9397-08002B2CF9AE}" pid="3" name="MediaServiceImageTags">
    <vt:lpwstr/>
  </property>
</Properties>
</file>