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39447" w14:textId="77777777" w:rsidR="007D7F78" w:rsidRDefault="007D7F78" w:rsidP="005670E6">
      <w:bookmarkStart w:id="0" w:name="_Hlk57795692"/>
      <w:bookmarkStart w:id="1" w:name="_Hlk205836891"/>
    </w:p>
    <w:p w14:paraId="1553F754" w14:textId="5A716847" w:rsidR="00671F99" w:rsidRDefault="00B72DF7" w:rsidP="00EF25E1">
      <w:pPr>
        <w:pStyle w:val="Overskrift1"/>
      </w:pPr>
      <w:bookmarkStart w:id="2" w:name="_Hlk116494906"/>
      <w:bookmarkStart w:id="3" w:name="_Hlk155154373"/>
      <w:bookmarkStart w:id="4" w:name="_Hlk179964327"/>
      <w:bookmarkStart w:id="5" w:name="_Hlk187174275"/>
      <w:bookmarkStart w:id="6" w:name="_Hlk195783665"/>
      <w:r>
        <w:t>Referat fra</w:t>
      </w:r>
      <w:r w:rsidR="00783017">
        <w:t xml:space="preserve"> møte i Hedrum Menighetsråd </w:t>
      </w:r>
      <w:r w:rsidR="00815E02">
        <w:br/>
      </w:r>
      <w:r w:rsidR="00007013">
        <w:t>tirsdag</w:t>
      </w:r>
      <w:r w:rsidR="00783017">
        <w:t xml:space="preserve"> </w:t>
      </w:r>
      <w:r w:rsidR="00530765">
        <w:t>2</w:t>
      </w:r>
      <w:r w:rsidR="006F1F97">
        <w:t>6</w:t>
      </w:r>
      <w:r w:rsidR="00635D47">
        <w:t xml:space="preserve">. </w:t>
      </w:r>
      <w:r w:rsidR="006F1F97">
        <w:t>mai</w:t>
      </w:r>
      <w:r w:rsidR="00671F99">
        <w:t xml:space="preserve"> 202</w:t>
      </w:r>
      <w:r w:rsidR="0033156F">
        <w:t>6</w:t>
      </w:r>
    </w:p>
    <w:p w14:paraId="398D5267" w14:textId="3D1940A1" w:rsidR="00EF25E1" w:rsidRPr="00EF25E1" w:rsidRDefault="00EF25E1" w:rsidP="00EF25E1"/>
    <w:tbl>
      <w:tblPr>
        <w:tblpPr w:leftFromText="141" w:rightFromText="141" w:vertAnchor="page" w:horzAnchor="margin" w:tblpY="47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511"/>
      </w:tblGrid>
      <w:tr w:rsidR="00EF25E1" w:rsidRPr="008B462F" w14:paraId="00E30864" w14:textId="77777777" w:rsidTr="00EF25E1">
        <w:tc>
          <w:tcPr>
            <w:tcW w:w="2268" w:type="dxa"/>
          </w:tcPr>
          <w:p w14:paraId="2DBB87F9" w14:textId="77777777" w:rsidR="00EF25E1" w:rsidRPr="008B462F" w:rsidRDefault="00EF25E1" w:rsidP="00EF25E1">
            <w:pPr>
              <w:rPr>
                <w:b/>
              </w:rPr>
            </w:pPr>
            <w:r w:rsidRPr="008B462F">
              <w:rPr>
                <w:b/>
              </w:rPr>
              <w:t>Møtedato</w:t>
            </w:r>
          </w:p>
        </w:tc>
        <w:tc>
          <w:tcPr>
            <w:tcW w:w="3511" w:type="dxa"/>
          </w:tcPr>
          <w:p w14:paraId="0E5C2ACF" w14:textId="484F17AB" w:rsidR="00EF25E1" w:rsidRPr="008B462F" w:rsidRDefault="00530765" w:rsidP="00EF25E1">
            <w:pPr>
              <w:rPr>
                <w:b/>
              </w:rPr>
            </w:pPr>
            <w:r>
              <w:rPr>
                <w:b/>
              </w:rPr>
              <w:t>2</w:t>
            </w:r>
            <w:r w:rsidR="006F1F97">
              <w:rPr>
                <w:b/>
              </w:rPr>
              <w:t>6</w:t>
            </w:r>
            <w:r w:rsidR="00EF25E1" w:rsidRPr="008B462F">
              <w:rPr>
                <w:b/>
              </w:rPr>
              <w:t>.</w:t>
            </w:r>
            <w:r w:rsidR="0033156F">
              <w:rPr>
                <w:b/>
              </w:rPr>
              <w:t>0</w:t>
            </w:r>
            <w:r w:rsidR="006F1F97">
              <w:rPr>
                <w:b/>
              </w:rPr>
              <w:t>5</w:t>
            </w:r>
            <w:r w:rsidR="00EF25E1" w:rsidRPr="008B462F">
              <w:rPr>
                <w:b/>
              </w:rPr>
              <w:t>.</w:t>
            </w:r>
            <w:r w:rsidR="00EF25E1">
              <w:rPr>
                <w:b/>
              </w:rPr>
              <w:t>202</w:t>
            </w:r>
            <w:r w:rsidR="0033156F">
              <w:rPr>
                <w:b/>
              </w:rPr>
              <w:t>6</w:t>
            </w:r>
          </w:p>
        </w:tc>
      </w:tr>
      <w:tr w:rsidR="00EF25E1" w:rsidRPr="008B462F" w14:paraId="4F51C1A6" w14:textId="77777777" w:rsidTr="00EF25E1">
        <w:trPr>
          <w:trHeight w:val="416"/>
        </w:trPr>
        <w:tc>
          <w:tcPr>
            <w:tcW w:w="2268" w:type="dxa"/>
          </w:tcPr>
          <w:p w14:paraId="20C598DB" w14:textId="77777777" w:rsidR="00EF25E1" w:rsidRPr="008B462F" w:rsidRDefault="00EF25E1" w:rsidP="00EF25E1">
            <w:pPr>
              <w:rPr>
                <w:b/>
              </w:rPr>
            </w:pPr>
            <w:r>
              <w:rPr>
                <w:b/>
              </w:rPr>
              <w:t>S</w:t>
            </w:r>
            <w:r w:rsidRPr="008B462F">
              <w:rPr>
                <w:b/>
              </w:rPr>
              <w:t>ted</w:t>
            </w:r>
            <w:r>
              <w:rPr>
                <w:b/>
              </w:rPr>
              <w:t xml:space="preserve"> og tid</w:t>
            </w:r>
          </w:p>
        </w:tc>
        <w:tc>
          <w:tcPr>
            <w:tcW w:w="3511" w:type="dxa"/>
          </w:tcPr>
          <w:p w14:paraId="5785C9B3" w14:textId="7B0383FF" w:rsidR="00EF25E1" w:rsidRDefault="00072644" w:rsidP="00EF25E1">
            <w:pPr>
              <w:rPr>
                <w:b/>
              </w:rPr>
            </w:pPr>
            <w:r>
              <w:rPr>
                <w:b/>
              </w:rPr>
              <w:t>Volds Minde</w:t>
            </w:r>
          </w:p>
          <w:p w14:paraId="4297A996" w14:textId="36C125CB" w:rsidR="00EF25E1" w:rsidRPr="00782572" w:rsidRDefault="00F30108" w:rsidP="00B53727">
            <w:pPr>
              <w:rPr>
                <w:bCs/>
              </w:rPr>
            </w:pPr>
            <w:r>
              <w:rPr>
                <w:b/>
              </w:rPr>
              <w:t>Kl. 18.00 – 2</w:t>
            </w:r>
            <w:r w:rsidR="00BB03F6">
              <w:rPr>
                <w:b/>
              </w:rPr>
              <w:t>1</w:t>
            </w:r>
            <w:r>
              <w:rPr>
                <w:b/>
              </w:rPr>
              <w:t>.00</w:t>
            </w:r>
          </w:p>
        </w:tc>
      </w:tr>
    </w:tbl>
    <w:p w14:paraId="7DF6AEFD" w14:textId="77777777" w:rsidR="00EF25E1" w:rsidRDefault="00EF25E1" w:rsidP="00783017"/>
    <w:p w14:paraId="764F9C0E" w14:textId="77777777" w:rsidR="00815E02" w:rsidRDefault="00815E02" w:rsidP="00783017"/>
    <w:p w14:paraId="3A035022" w14:textId="77777777" w:rsidR="00815E02" w:rsidRDefault="00815E02" w:rsidP="00783017"/>
    <w:p w14:paraId="190CDB64" w14:textId="77777777" w:rsidR="00410CE6" w:rsidRDefault="00410CE6" w:rsidP="00783017"/>
    <w:p w14:paraId="6FD50BF8" w14:textId="77777777" w:rsidR="00745962" w:rsidRDefault="00745962" w:rsidP="00783017"/>
    <w:p w14:paraId="45EE33ED" w14:textId="4AC482A7" w:rsidR="00B72DF7" w:rsidRDefault="00B72DF7" w:rsidP="00783017">
      <w:r>
        <w:t>Til stede:</w:t>
      </w:r>
    </w:p>
    <w:p w14:paraId="49EF567B" w14:textId="6F8232A6" w:rsidR="00783017" w:rsidRDefault="00783017" w:rsidP="00783017">
      <w:r w:rsidRPr="00851E1A">
        <w:t>Mariann Eriksen,</w:t>
      </w:r>
      <w:r w:rsidR="003D130F">
        <w:t xml:space="preserve"> </w:t>
      </w:r>
      <w:r w:rsidR="003D130F" w:rsidRPr="00851E1A">
        <w:t>Arvid Gusland, Roar Juel Johannesen</w:t>
      </w:r>
      <w:r w:rsidRPr="00851E1A">
        <w:t xml:space="preserve">, </w:t>
      </w:r>
      <w:proofErr w:type="spellStart"/>
      <w:r w:rsidRPr="00851E1A">
        <w:t>Thórir</w:t>
      </w:r>
      <w:proofErr w:type="spellEnd"/>
      <w:r w:rsidRPr="00851E1A">
        <w:t xml:space="preserve"> Jökull Thorsteinsson, </w:t>
      </w:r>
      <w:r w:rsidR="003D130F" w:rsidRPr="00851E1A">
        <w:t>Christin Wilhelmsen</w:t>
      </w:r>
      <w:r w:rsidR="003D130F">
        <w:t>,</w:t>
      </w:r>
      <w:r w:rsidR="003D130F" w:rsidRPr="003D130F">
        <w:t xml:space="preserve"> </w:t>
      </w:r>
      <w:r w:rsidR="003D130F" w:rsidRPr="00851E1A">
        <w:t>Kjell Østby</w:t>
      </w:r>
    </w:p>
    <w:p w14:paraId="3B59BDE5" w14:textId="77777777" w:rsidR="00671F99" w:rsidRDefault="00671F99" w:rsidP="00783017"/>
    <w:p w14:paraId="54E512DE" w14:textId="568AFFB5" w:rsidR="00671F99" w:rsidRDefault="003D130F" w:rsidP="00783017">
      <w:r>
        <w:t xml:space="preserve">Varamedlemmer (møter fast): </w:t>
      </w:r>
      <w:r w:rsidR="002B0A3A">
        <w:t>Ellen Marie Thon (1. varam</w:t>
      </w:r>
      <w:r>
        <w:t>edlem</w:t>
      </w:r>
      <w:r w:rsidR="002B0A3A">
        <w:t xml:space="preserve">), </w:t>
      </w:r>
      <w:r>
        <w:t xml:space="preserve">Morgan Thorsen (2. varamedlem), </w:t>
      </w:r>
      <w:r w:rsidR="002B0A3A">
        <w:t>Ann</w:t>
      </w:r>
      <w:r w:rsidR="001F6054">
        <w:t>e</w:t>
      </w:r>
      <w:r w:rsidR="002B0A3A">
        <w:t xml:space="preserve"> Jorun Østen (3. varam</w:t>
      </w:r>
      <w:r>
        <w:t>edlem</w:t>
      </w:r>
      <w:r w:rsidR="002B0A3A">
        <w:t>)</w:t>
      </w:r>
      <w:r>
        <w:t xml:space="preserve"> </w:t>
      </w:r>
      <w:r w:rsidR="002B0A3A">
        <w:t xml:space="preserve"> </w:t>
      </w:r>
    </w:p>
    <w:p w14:paraId="316AC842" w14:textId="77777777" w:rsidR="000D3631" w:rsidRDefault="000D3631" w:rsidP="00783017"/>
    <w:p w14:paraId="66AB87F6" w14:textId="33D26E46" w:rsidR="00783017" w:rsidRPr="00851E1A" w:rsidRDefault="00745962" w:rsidP="00783017">
      <w:r>
        <w:t xml:space="preserve">Medlemmer fra </w:t>
      </w:r>
      <w:proofErr w:type="gramStart"/>
      <w:r>
        <w:t>gudstjenesteutvalget  og</w:t>
      </w:r>
      <w:proofErr w:type="gramEnd"/>
      <w:r>
        <w:t xml:space="preserve">  diakoniutvalget.</w:t>
      </w:r>
    </w:p>
    <w:p w14:paraId="6B7EC131" w14:textId="7A497722" w:rsidR="00D85AF5" w:rsidRDefault="00D85AF5" w:rsidP="00783017"/>
    <w:p w14:paraId="4C20E204" w14:textId="1F388675" w:rsidR="00EF25E1" w:rsidRDefault="002215B2" w:rsidP="00783017">
      <w:r>
        <w:t xml:space="preserve"> </w:t>
      </w:r>
      <w:r w:rsidR="00745962">
        <w:t>S</w:t>
      </w:r>
      <w:r w:rsidR="000206F8">
        <w:t>oknepresten</w:t>
      </w:r>
      <w:r w:rsidR="00745962">
        <w:t xml:space="preserve"> innledet med </w:t>
      </w:r>
      <w:r w:rsidR="001F6054">
        <w:t>Luk. 10, 20-24</w:t>
      </w:r>
    </w:p>
    <w:p w14:paraId="3CAD863E" w14:textId="77777777" w:rsidR="001F6054" w:rsidRPr="002E2773" w:rsidRDefault="001F6054" w:rsidP="00783017"/>
    <w:p w14:paraId="55F0FB60" w14:textId="18E874A3" w:rsidR="00783017" w:rsidRDefault="00783017" w:rsidP="00783017">
      <w:pPr>
        <w:rPr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1C237F" w14:paraId="3424B1AB" w14:textId="77777777" w:rsidTr="000F0C9F">
        <w:tc>
          <w:tcPr>
            <w:tcW w:w="1555" w:type="dxa"/>
          </w:tcPr>
          <w:p w14:paraId="6E6A0CC4" w14:textId="334A2DCB" w:rsidR="001C237F" w:rsidRDefault="001C237F" w:rsidP="007830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</w:t>
            </w:r>
            <w:r w:rsidR="00183278">
              <w:rPr>
                <w:b/>
                <w:bCs/>
              </w:rPr>
              <w:t>2</w:t>
            </w:r>
            <w:r w:rsidR="006F1F97">
              <w:rPr>
                <w:b/>
                <w:bCs/>
              </w:rPr>
              <w:t>6</w:t>
            </w:r>
            <w:r>
              <w:rPr>
                <w:b/>
                <w:bCs/>
              </w:rPr>
              <w:t>/2</w:t>
            </w:r>
            <w:r w:rsidR="0033156F">
              <w:rPr>
                <w:b/>
                <w:bCs/>
              </w:rPr>
              <w:t>6</w:t>
            </w:r>
          </w:p>
        </w:tc>
        <w:tc>
          <w:tcPr>
            <w:tcW w:w="7505" w:type="dxa"/>
          </w:tcPr>
          <w:p w14:paraId="3C31345A" w14:textId="5990EBF1" w:rsidR="001C237F" w:rsidRDefault="001C237F" w:rsidP="001C23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Godkjenning av referat fra møtet </w:t>
            </w:r>
            <w:r w:rsidR="006F1F97">
              <w:rPr>
                <w:b/>
                <w:bCs/>
              </w:rPr>
              <w:t>21</w:t>
            </w:r>
            <w:r w:rsidR="008B156A">
              <w:rPr>
                <w:b/>
                <w:bCs/>
              </w:rPr>
              <w:t xml:space="preserve">. </w:t>
            </w:r>
            <w:r w:rsidR="006F1F97">
              <w:rPr>
                <w:b/>
                <w:bCs/>
              </w:rPr>
              <w:t>april</w:t>
            </w:r>
            <w:r w:rsidR="008B156A">
              <w:rPr>
                <w:b/>
                <w:bCs/>
              </w:rPr>
              <w:t xml:space="preserve"> 202</w:t>
            </w:r>
            <w:r w:rsidR="00072644">
              <w:rPr>
                <w:b/>
                <w:bCs/>
              </w:rPr>
              <w:t>6</w:t>
            </w:r>
          </w:p>
          <w:p w14:paraId="3F374309" w14:textId="05F349B3" w:rsidR="001C237F" w:rsidRDefault="001C237F" w:rsidP="001C237F">
            <w:pPr>
              <w:rPr>
                <w:b/>
                <w:bCs/>
              </w:rPr>
            </w:pPr>
          </w:p>
          <w:p w14:paraId="062BD242" w14:textId="09EB85D0" w:rsidR="004C4CB2" w:rsidRPr="004C4CB2" w:rsidRDefault="001C237F" w:rsidP="004C4CB2">
            <w:r>
              <w:t xml:space="preserve"> </w:t>
            </w:r>
            <w:r w:rsidR="001F6054">
              <w:t>V</w:t>
            </w:r>
            <w:r>
              <w:t>edtak: Refera</w:t>
            </w:r>
            <w:r w:rsidR="00717038">
              <w:t>te</w:t>
            </w:r>
            <w:r w:rsidR="008B156A">
              <w:t xml:space="preserve">t </w:t>
            </w:r>
            <w:r w:rsidR="00717038">
              <w:t>fra møte</w:t>
            </w:r>
            <w:r w:rsidR="008B156A">
              <w:t>t</w:t>
            </w:r>
            <w:r w:rsidR="00717038">
              <w:t xml:space="preserve"> </w:t>
            </w:r>
            <w:r w:rsidR="006F1F97">
              <w:t>21. april</w:t>
            </w:r>
            <w:r w:rsidR="00FB0EE1">
              <w:t xml:space="preserve"> </w:t>
            </w:r>
            <w:r w:rsidR="00BE4BD2">
              <w:t>202</w:t>
            </w:r>
            <w:r w:rsidR="00072644">
              <w:t>6</w:t>
            </w:r>
            <w:r w:rsidR="001F6054">
              <w:t xml:space="preserve"> ble</w:t>
            </w:r>
            <w:r>
              <w:t xml:space="preserve"> godkjen</w:t>
            </w:r>
            <w:r w:rsidR="001F6054">
              <w:t>t.</w:t>
            </w:r>
            <w:r w:rsidR="004C4CB2">
              <w:t xml:space="preserve"> </w:t>
            </w:r>
          </w:p>
          <w:p w14:paraId="0E3A6783" w14:textId="19DDBED5" w:rsidR="00EA5F52" w:rsidRDefault="00EA5F52" w:rsidP="00544360"/>
          <w:p w14:paraId="7578BE2D" w14:textId="7CAD4386" w:rsidR="003E5369" w:rsidRPr="001C237F" w:rsidRDefault="003E5369" w:rsidP="00544360"/>
        </w:tc>
      </w:tr>
      <w:tr w:rsidR="00544360" w14:paraId="795533E9" w14:textId="77777777" w:rsidTr="000F0C9F">
        <w:tc>
          <w:tcPr>
            <w:tcW w:w="1555" w:type="dxa"/>
          </w:tcPr>
          <w:p w14:paraId="19172470" w14:textId="245745C4" w:rsidR="00544360" w:rsidRDefault="00544360" w:rsidP="007830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</w:t>
            </w:r>
            <w:r w:rsidR="00183278">
              <w:rPr>
                <w:b/>
                <w:bCs/>
              </w:rPr>
              <w:t>2</w:t>
            </w:r>
            <w:r w:rsidR="006F1F97">
              <w:rPr>
                <w:b/>
                <w:bCs/>
              </w:rPr>
              <w:t>7</w:t>
            </w:r>
            <w:r>
              <w:rPr>
                <w:b/>
                <w:bCs/>
              </w:rPr>
              <w:t>/2</w:t>
            </w:r>
            <w:r w:rsidR="0033156F">
              <w:rPr>
                <w:b/>
                <w:bCs/>
              </w:rPr>
              <w:t>6</w:t>
            </w:r>
          </w:p>
        </w:tc>
        <w:tc>
          <w:tcPr>
            <w:tcW w:w="7505" w:type="dxa"/>
          </w:tcPr>
          <w:p w14:paraId="1825F49A" w14:textId="77777777" w:rsidR="00544360" w:rsidRDefault="00544360" w:rsidP="00544360">
            <w:pPr>
              <w:rPr>
                <w:b/>
                <w:bCs/>
              </w:rPr>
            </w:pPr>
            <w:r>
              <w:rPr>
                <w:b/>
                <w:bCs/>
              </w:rPr>
              <w:t>Orienteringer</w:t>
            </w:r>
          </w:p>
          <w:p w14:paraId="03257697" w14:textId="77777777" w:rsidR="00544360" w:rsidRDefault="00544360" w:rsidP="00544360">
            <w:pPr>
              <w:rPr>
                <w:b/>
                <w:bCs/>
              </w:rPr>
            </w:pPr>
          </w:p>
          <w:p w14:paraId="01C0A144" w14:textId="25658013" w:rsidR="008E37A2" w:rsidRDefault="001F6054" w:rsidP="00093AEC">
            <w:pPr>
              <w:pStyle w:val="Listeavsnitt"/>
              <w:numPr>
                <w:ilvl w:val="0"/>
                <w:numId w:val="29"/>
              </w:numPr>
              <w:ind w:left="360"/>
            </w:pPr>
            <w:r>
              <w:t>S</w:t>
            </w:r>
            <w:r w:rsidR="00544360">
              <w:t>o</w:t>
            </w:r>
            <w:r w:rsidR="00246D34">
              <w:t>k</w:t>
            </w:r>
            <w:r w:rsidR="00544360">
              <w:t>nepresten</w:t>
            </w:r>
            <w:r>
              <w:t xml:space="preserve"> tar ferie i </w:t>
            </w:r>
            <w:r w:rsidR="00093AEC">
              <w:t xml:space="preserve">slutten av </w:t>
            </w:r>
            <w:r>
              <w:t>juli og</w:t>
            </w:r>
            <w:r w:rsidR="00093AEC">
              <w:t xml:space="preserve"> begynnelsen av</w:t>
            </w:r>
            <w:r>
              <w:t xml:space="preserve"> august</w:t>
            </w:r>
            <w:r w:rsidR="00DF7CEA">
              <w:t>. Prosten blir liturg på Olsok</w:t>
            </w:r>
            <w:r w:rsidR="00093AEC">
              <w:t xml:space="preserve"> </w:t>
            </w:r>
            <w:r w:rsidR="00DF7CEA">
              <w:t>og Tore Skeie blir foredragsholder.</w:t>
            </w:r>
          </w:p>
          <w:p w14:paraId="465FA1DC" w14:textId="5312CDBB" w:rsidR="00864B57" w:rsidRDefault="00093AEC" w:rsidP="00544360">
            <w:pPr>
              <w:pStyle w:val="Listeavsnitt"/>
              <w:numPr>
                <w:ilvl w:val="0"/>
                <w:numId w:val="29"/>
              </w:numPr>
              <w:ind w:left="360"/>
            </w:pPr>
            <w:r>
              <w:t>O</w:t>
            </w:r>
            <w:r w:rsidR="00864B57">
              <w:t>vertakelse</w:t>
            </w:r>
            <w:r>
              <w:t>n</w:t>
            </w:r>
            <w:r w:rsidR="00864B57">
              <w:t xml:space="preserve"> og drift av Volds Minde</w:t>
            </w:r>
            <w:r>
              <w:t xml:space="preserve"> vil trenge dugnadsinnsats og </w:t>
            </w:r>
          </w:p>
          <w:p w14:paraId="199545F5" w14:textId="1E3007FA" w:rsidR="00093AEC" w:rsidRDefault="00093AEC" w:rsidP="00093AEC">
            <w:pPr>
              <w:pStyle w:val="Listeavsnitt"/>
              <w:ind w:left="360"/>
            </w:pPr>
            <w:r>
              <w:t xml:space="preserve">penger. </w:t>
            </w:r>
            <w:r w:rsidR="006C6193">
              <w:t xml:space="preserve">Sparebankstiftelsen Larvik har bevilget 120.000 til oppussing. </w:t>
            </w:r>
            <w:r>
              <w:t xml:space="preserve">Mariann tar ansvar for renhold. Stolene vil bli byttet ut og </w:t>
            </w:r>
          </w:p>
          <w:p w14:paraId="58BB8B13" w14:textId="1DCC336F" w:rsidR="00093AEC" w:rsidRDefault="00093AEC" w:rsidP="00093AEC">
            <w:pPr>
              <w:pStyle w:val="Listeavsnitt"/>
              <w:ind w:left="360"/>
            </w:pPr>
            <w:r>
              <w:t xml:space="preserve">det vil bli pusset opp. </w:t>
            </w:r>
          </w:p>
          <w:p w14:paraId="26AF9BA1" w14:textId="4977C010" w:rsidR="00EF0DE2" w:rsidRDefault="006F1F97" w:rsidP="00EF0DE2">
            <w:pPr>
              <w:pStyle w:val="Listeavsnitt"/>
              <w:numPr>
                <w:ilvl w:val="0"/>
                <w:numId w:val="29"/>
              </w:numPr>
              <w:ind w:left="360"/>
            </w:pPr>
            <w:r>
              <w:t>Samarbeidsavtalen med Nanset</w:t>
            </w:r>
            <w:r w:rsidR="00093AEC">
              <w:t xml:space="preserve"> </w:t>
            </w:r>
            <w:r w:rsidR="00800E4D">
              <w:t>gjør</w:t>
            </w:r>
            <w:r w:rsidR="00093AEC">
              <w:t xml:space="preserve"> at </w:t>
            </w:r>
            <w:r w:rsidR="00800E4D">
              <w:t>gudstjenestene vil koordineres</w:t>
            </w:r>
          </w:p>
          <w:p w14:paraId="7B185F82" w14:textId="33AEBC1E" w:rsidR="00800E4D" w:rsidRDefault="00800E4D" w:rsidP="00800E4D">
            <w:pPr>
              <w:pStyle w:val="Listeavsnitt"/>
              <w:ind w:left="360"/>
            </w:pPr>
            <w:r>
              <w:t xml:space="preserve">med Hedrum og med de andre menighetene i Lågendalen. </w:t>
            </w:r>
          </w:p>
          <w:p w14:paraId="2F91596C" w14:textId="77777777" w:rsidR="00DA3815" w:rsidRDefault="00EE2C1E" w:rsidP="00EE2C1E">
            <w:r>
              <w:t xml:space="preserve">      </w:t>
            </w:r>
          </w:p>
          <w:p w14:paraId="2372A036" w14:textId="1F4A43C3" w:rsidR="00EE2C1E" w:rsidRDefault="00DA3815" w:rsidP="00EE2C1E">
            <w:r>
              <w:t xml:space="preserve">      </w:t>
            </w:r>
            <w:r w:rsidR="00800E4D">
              <w:t xml:space="preserve">Det blir </w:t>
            </w:r>
            <w:proofErr w:type="gramStart"/>
            <w:r w:rsidR="00800E4D">
              <w:t>konfirmantleir  28</w:t>
            </w:r>
            <w:proofErr w:type="gramEnd"/>
            <w:r w:rsidR="00C57810">
              <w:t>-30.08</w:t>
            </w:r>
            <w:r w:rsidR="00800E4D">
              <w:t xml:space="preserve"> </w:t>
            </w:r>
            <w:r w:rsidR="00C57810">
              <w:t xml:space="preserve">på </w:t>
            </w:r>
            <w:proofErr w:type="spellStart"/>
            <w:r w:rsidR="00C57810">
              <w:t>Oksøya</w:t>
            </w:r>
            <w:proofErr w:type="spellEnd"/>
            <w:r w:rsidR="00C57810">
              <w:t>. Mariann og Ellen Marie</w:t>
            </w:r>
          </w:p>
          <w:p w14:paraId="13A87912" w14:textId="56A57BD5" w:rsidR="00EE2C1E" w:rsidRDefault="00EE2C1E" w:rsidP="00EE2C1E">
            <w:r>
              <w:t xml:space="preserve">     </w:t>
            </w:r>
            <w:r w:rsidR="00033D54">
              <w:t xml:space="preserve"> </w:t>
            </w:r>
            <w:r w:rsidR="00C57810">
              <w:t>bli</w:t>
            </w:r>
            <w:r>
              <w:t>r m</w:t>
            </w:r>
            <w:r w:rsidR="00C57810">
              <w:t>ed fra mr.</w:t>
            </w:r>
          </w:p>
          <w:p w14:paraId="6F85D83A" w14:textId="0D40A839" w:rsidR="00DA3815" w:rsidRDefault="00DA3815" w:rsidP="00DA3815">
            <w:r>
              <w:t xml:space="preserve">      </w:t>
            </w:r>
          </w:p>
          <w:p w14:paraId="16DC32F4" w14:textId="60363911" w:rsidR="00DA3815" w:rsidRDefault="00DA3815" w:rsidP="00DA3815">
            <w:r>
              <w:t xml:space="preserve">      Når menighetsrådet er arrangør </w:t>
            </w:r>
            <w:r w:rsidR="0042074F">
              <w:t xml:space="preserve">i </w:t>
            </w:r>
            <w:proofErr w:type="gramStart"/>
            <w:r w:rsidR="0042074F">
              <w:t>kirken</w:t>
            </w:r>
            <w:proofErr w:type="gramEnd"/>
            <w:r>
              <w:t xml:space="preserve"> må det være brannvakt og</w:t>
            </w:r>
          </w:p>
          <w:p w14:paraId="78A1055E" w14:textId="77777777" w:rsidR="00DA3815" w:rsidRDefault="00DA3815" w:rsidP="00DA3815"/>
          <w:p w14:paraId="4B927699" w14:textId="248D4A23" w:rsidR="00DA3815" w:rsidRDefault="00DA3815" w:rsidP="00DA3815">
            <w:r>
              <w:lastRenderedPageBreak/>
              <w:t xml:space="preserve">    dessuten en vakt.</w:t>
            </w:r>
          </w:p>
          <w:p w14:paraId="1F92FFE3" w14:textId="77777777" w:rsidR="0036272E" w:rsidRDefault="0036272E" w:rsidP="00DA3815"/>
          <w:p w14:paraId="7FFA3370" w14:textId="13B6F472" w:rsidR="0036272E" w:rsidRDefault="0036272E" w:rsidP="00DA3815">
            <w:r>
              <w:t xml:space="preserve">    Roar tok på seg å </w:t>
            </w:r>
            <w:r w:rsidR="0042074F">
              <w:t>sette opp en liste</w:t>
            </w:r>
            <w:r>
              <w:t xml:space="preserve"> </w:t>
            </w:r>
            <w:r w:rsidR="00793CCE">
              <w:t>for søndagsåpen kirke.</w:t>
            </w:r>
          </w:p>
          <w:p w14:paraId="79AED36B" w14:textId="4474D6C7" w:rsidR="00DA3815" w:rsidRDefault="00DA3815" w:rsidP="00DA3815">
            <w:r>
              <w:t xml:space="preserve">      </w:t>
            </w:r>
          </w:p>
          <w:p w14:paraId="5B408DAB" w14:textId="15BB6AEA" w:rsidR="00A4262F" w:rsidRDefault="00DA3815" w:rsidP="00DA3815">
            <w:pPr>
              <w:tabs>
                <w:tab w:val="left" w:pos="1070"/>
              </w:tabs>
            </w:pPr>
            <w:r>
              <w:t xml:space="preserve">    </w:t>
            </w:r>
            <w:r w:rsidR="00C57810">
              <w:t>V</w:t>
            </w:r>
            <w:r w:rsidR="00544360">
              <w:t>edtak: Til orientering</w:t>
            </w:r>
          </w:p>
          <w:p w14:paraId="27DD8C1E" w14:textId="77777777" w:rsidR="003965F1" w:rsidRDefault="003965F1" w:rsidP="006137BD">
            <w:pPr>
              <w:pStyle w:val="Listeavsnitt"/>
              <w:numPr>
                <w:ilvl w:val="0"/>
                <w:numId w:val="45"/>
              </w:numPr>
              <w:rPr>
                <w:b/>
                <w:bCs/>
              </w:rPr>
            </w:pPr>
          </w:p>
        </w:tc>
      </w:tr>
      <w:tr w:rsidR="00EA5F52" w14:paraId="7B039090" w14:textId="77777777" w:rsidTr="000F0C9F">
        <w:tc>
          <w:tcPr>
            <w:tcW w:w="1555" w:type="dxa"/>
          </w:tcPr>
          <w:p w14:paraId="567D1179" w14:textId="2AC24E2D" w:rsidR="00EA5F52" w:rsidRDefault="00EA5F52" w:rsidP="00EA5F5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SAK </w:t>
            </w:r>
            <w:r w:rsidR="00183278">
              <w:rPr>
                <w:b/>
                <w:bCs/>
              </w:rPr>
              <w:t>2</w:t>
            </w:r>
            <w:r w:rsidR="006F1F97">
              <w:rPr>
                <w:b/>
                <w:bCs/>
              </w:rPr>
              <w:t>8</w:t>
            </w:r>
            <w:r>
              <w:rPr>
                <w:b/>
                <w:bCs/>
              </w:rPr>
              <w:t>/2</w:t>
            </w:r>
            <w:r w:rsidR="0033156F">
              <w:rPr>
                <w:b/>
                <w:bCs/>
              </w:rPr>
              <w:t>6</w:t>
            </w:r>
          </w:p>
        </w:tc>
        <w:tc>
          <w:tcPr>
            <w:tcW w:w="7505" w:type="dxa"/>
          </w:tcPr>
          <w:p w14:paraId="3FC5EF7C" w14:textId="193B866D" w:rsidR="008B156A" w:rsidRPr="008B156A" w:rsidRDefault="006F1F97" w:rsidP="008B156A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Møte med Gudstjenesteutvalget og med Diakoniutvalget</w:t>
            </w:r>
          </w:p>
          <w:p w14:paraId="418D4224" w14:textId="77777777" w:rsidR="008B156A" w:rsidRDefault="008B156A" w:rsidP="008B156A">
            <w:pPr>
              <w:rPr>
                <w:lang w:eastAsia="en-US"/>
              </w:rPr>
            </w:pPr>
          </w:p>
          <w:p w14:paraId="3558160B" w14:textId="77777777" w:rsidR="00306A48" w:rsidRDefault="006F1F97" w:rsidP="008B15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Gudstjenesteutvalget </w:t>
            </w:r>
            <w:r w:rsidR="008A6A7B">
              <w:rPr>
                <w:lang w:eastAsia="en-US"/>
              </w:rPr>
              <w:t xml:space="preserve">setter opp gudstjenestelista, plasserer salmekvelder </w:t>
            </w:r>
            <w:r>
              <w:rPr>
                <w:lang w:eastAsia="en-US"/>
              </w:rPr>
              <w:t xml:space="preserve">og </w:t>
            </w:r>
            <w:r w:rsidR="008A6A7B">
              <w:rPr>
                <w:lang w:eastAsia="en-US"/>
              </w:rPr>
              <w:t xml:space="preserve">temakvelder. En for Verdensdagen for psykisk helse. </w:t>
            </w:r>
            <w:r>
              <w:rPr>
                <w:lang w:eastAsia="en-US"/>
              </w:rPr>
              <w:t>Diakoniutvalget</w:t>
            </w:r>
            <w:r w:rsidR="008A6A7B">
              <w:rPr>
                <w:lang w:eastAsia="en-US"/>
              </w:rPr>
              <w:t xml:space="preserve"> arrangerer sosiale sammenkomster som hyggetreff, gullkonfirmant</w:t>
            </w:r>
            <w:r w:rsidR="00306A48">
              <w:rPr>
                <w:lang w:eastAsia="en-US"/>
              </w:rPr>
              <w:t>samling.</w:t>
            </w:r>
          </w:p>
          <w:p w14:paraId="0F6C4A07" w14:textId="2C1D865D" w:rsidR="00553C9A" w:rsidRDefault="00306A48" w:rsidP="008B156A">
            <w:pPr>
              <w:rPr>
                <w:lang w:eastAsia="en-US"/>
              </w:rPr>
            </w:pPr>
            <w:r>
              <w:rPr>
                <w:lang w:eastAsia="en-US"/>
              </w:rPr>
              <w:t>Organiserer gaver til de eldre før jul</w:t>
            </w:r>
            <w:r w:rsidR="00DA3815">
              <w:rPr>
                <w:lang w:eastAsia="en-US"/>
              </w:rPr>
              <w:t>, og</w:t>
            </w:r>
            <w:r w:rsidR="008A6A7B">
              <w:rPr>
                <w:lang w:eastAsia="en-US"/>
              </w:rPr>
              <w:t xml:space="preserve"> </w:t>
            </w:r>
            <w:r w:rsidR="00DA3815">
              <w:rPr>
                <w:lang w:eastAsia="en-US"/>
              </w:rPr>
              <w:t xml:space="preserve">nå </w:t>
            </w:r>
            <w:proofErr w:type="gramStart"/>
            <w:r w:rsidR="00DA3815">
              <w:rPr>
                <w:lang w:eastAsia="en-US"/>
              </w:rPr>
              <w:t xml:space="preserve">også </w:t>
            </w:r>
            <w:r w:rsidR="008A6A7B">
              <w:rPr>
                <w:lang w:eastAsia="en-US"/>
              </w:rPr>
              <w:t xml:space="preserve"> menighetstur</w:t>
            </w:r>
            <w:proofErr w:type="gramEnd"/>
            <w:r w:rsidR="00DA3815">
              <w:rPr>
                <w:lang w:eastAsia="en-US"/>
              </w:rPr>
              <w:t>.</w:t>
            </w:r>
          </w:p>
          <w:p w14:paraId="27DAC7B2" w14:textId="77777777" w:rsidR="008B156A" w:rsidRDefault="008B156A" w:rsidP="008B156A">
            <w:pPr>
              <w:rPr>
                <w:lang w:eastAsia="en-US"/>
              </w:rPr>
            </w:pPr>
          </w:p>
          <w:p w14:paraId="2C3A6AF7" w14:textId="0EDDFF9E" w:rsidR="00FB0EE1" w:rsidRDefault="009B5092" w:rsidP="008B15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V</w:t>
            </w:r>
            <w:r w:rsidR="008B156A" w:rsidRPr="008B156A">
              <w:rPr>
                <w:lang w:eastAsia="en-US"/>
              </w:rPr>
              <w:t>edtak:</w:t>
            </w:r>
            <w:r w:rsidR="008E37A2">
              <w:rPr>
                <w:lang w:eastAsia="en-US"/>
              </w:rPr>
              <w:t xml:space="preserve"> </w:t>
            </w:r>
            <w:r w:rsidR="00246D34">
              <w:rPr>
                <w:lang w:eastAsia="en-US"/>
              </w:rPr>
              <w:t>Til orientering</w:t>
            </w:r>
          </w:p>
          <w:p w14:paraId="51C2D63F" w14:textId="1EBF888F" w:rsidR="00FC6028" w:rsidRDefault="00FC6028" w:rsidP="008B156A"/>
          <w:p w14:paraId="17142607" w14:textId="632F479A" w:rsidR="00FC6028" w:rsidRPr="002B2E73" w:rsidRDefault="00FC6028" w:rsidP="008B156A"/>
        </w:tc>
      </w:tr>
      <w:tr w:rsidR="0014066A" w14:paraId="5C92F951" w14:textId="77777777" w:rsidTr="00F1743E">
        <w:tc>
          <w:tcPr>
            <w:tcW w:w="1555" w:type="dxa"/>
            <w:tcBorders>
              <w:bottom w:val="single" w:sz="4" w:space="0" w:color="auto"/>
            </w:tcBorders>
          </w:tcPr>
          <w:p w14:paraId="3C672786" w14:textId="4A105977" w:rsidR="0014066A" w:rsidRDefault="0014066A" w:rsidP="001406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</w:t>
            </w:r>
            <w:r w:rsidR="00864B57">
              <w:rPr>
                <w:b/>
                <w:bCs/>
              </w:rPr>
              <w:t>2</w:t>
            </w:r>
            <w:r w:rsidR="006F1F97">
              <w:rPr>
                <w:b/>
                <w:bCs/>
              </w:rPr>
              <w:t>9</w:t>
            </w:r>
            <w:r>
              <w:rPr>
                <w:b/>
                <w:bCs/>
              </w:rPr>
              <w:t>/2</w:t>
            </w:r>
            <w:r w:rsidR="00E5366E">
              <w:rPr>
                <w:b/>
                <w:bCs/>
              </w:rPr>
              <w:t>6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5C641EFD" w14:textId="77777777" w:rsidR="0014066A" w:rsidRPr="00BC1DFD" w:rsidRDefault="0014066A" w:rsidP="0014066A">
            <w:pPr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>Eventuelt</w:t>
            </w:r>
            <w:r>
              <w:t xml:space="preserve"> </w:t>
            </w:r>
          </w:p>
          <w:p w14:paraId="0805AB8D" w14:textId="77777777" w:rsidR="0014066A" w:rsidRDefault="0014066A" w:rsidP="0014066A">
            <w:pPr>
              <w:rPr>
                <w:b/>
                <w:bCs/>
                <w:lang w:eastAsia="en-US"/>
              </w:rPr>
            </w:pPr>
          </w:p>
        </w:tc>
      </w:tr>
    </w:tbl>
    <w:p w14:paraId="226639CB" w14:textId="77777777" w:rsidR="00EB2C4B" w:rsidRDefault="00EB2C4B" w:rsidP="00783017">
      <w:pPr>
        <w:rPr>
          <w:b/>
          <w:bCs/>
        </w:rPr>
      </w:pPr>
    </w:p>
    <w:p w14:paraId="07B64597" w14:textId="4CF48D3C" w:rsidR="00B71097" w:rsidRDefault="00B71097" w:rsidP="00783017">
      <w:r>
        <w:t>Arvid Gusland</w:t>
      </w:r>
      <w:r w:rsidR="00BC1DFD">
        <w:t>, l</w:t>
      </w:r>
      <w:r>
        <w:t>eder</w:t>
      </w:r>
      <w:bookmarkEnd w:id="0"/>
      <w:bookmarkEnd w:id="2"/>
      <w:r w:rsidR="009B5092">
        <w:t xml:space="preserve">                                                                          Morgan </w:t>
      </w:r>
      <w:proofErr w:type="gramStart"/>
      <w:r w:rsidR="009B5092">
        <w:t>Thorsen,  sekretær</w:t>
      </w:r>
      <w:proofErr w:type="gramEnd"/>
    </w:p>
    <w:bookmarkEnd w:id="1"/>
    <w:bookmarkEnd w:id="3"/>
    <w:p w14:paraId="27F6A1A8" w14:textId="77777777" w:rsidR="00FE4FA8" w:rsidRDefault="00FE4FA8" w:rsidP="00FE4FA8">
      <w:pPr>
        <w:autoSpaceDE/>
        <w:spacing w:after="200" w:line="276" w:lineRule="auto"/>
        <w:rPr>
          <w:b/>
          <w:bCs/>
        </w:rPr>
      </w:pPr>
    </w:p>
    <w:bookmarkEnd w:id="4"/>
    <w:p w14:paraId="2F27CD6C" w14:textId="268F54B5" w:rsidR="008E37A2" w:rsidRDefault="008E37A2">
      <w:pPr>
        <w:autoSpaceDE/>
        <w:autoSpaceDN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63B16085" w14:textId="5ECCA6C7" w:rsidR="00FE4FA8" w:rsidRDefault="008E37A2" w:rsidP="00FE4FA8">
      <w:pPr>
        <w:autoSpaceDE/>
        <w:spacing w:after="200" w:line="276" w:lineRule="auto"/>
        <w:rPr>
          <w:b/>
          <w:bCs/>
        </w:rPr>
      </w:pPr>
      <w:r>
        <w:rPr>
          <w:b/>
          <w:bCs/>
        </w:rPr>
        <w:lastRenderedPageBreak/>
        <w:t>VEDLEGG</w:t>
      </w:r>
    </w:p>
    <w:p w14:paraId="697A4B72" w14:textId="77777777" w:rsidR="006F1F97" w:rsidRDefault="006F1F97" w:rsidP="006F1F97">
      <w:pPr>
        <w:pStyle w:val="Overskrift1"/>
      </w:pPr>
      <w:r>
        <w:t xml:space="preserve">Referat fra møte i Hedrum Menighetsråd </w:t>
      </w:r>
      <w:r>
        <w:br/>
        <w:t>tirsdag 21. april 2026</w:t>
      </w:r>
    </w:p>
    <w:p w14:paraId="13AD501D" w14:textId="77777777" w:rsidR="006F1F97" w:rsidRPr="00EF25E1" w:rsidRDefault="006F1F97" w:rsidP="006F1F97"/>
    <w:tbl>
      <w:tblPr>
        <w:tblpPr w:leftFromText="141" w:rightFromText="141" w:vertAnchor="page" w:horzAnchor="margin" w:tblpY="47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511"/>
      </w:tblGrid>
      <w:tr w:rsidR="006F1F97" w:rsidRPr="008B462F" w14:paraId="093E94DD" w14:textId="77777777" w:rsidTr="0046278D">
        <w:tc>
          <w:tcPr>
            <w:tcW w:w="2268" w:type="dxa"/>
          </w:tcPr>
          <w:p w14:paraId="7AE72ED1" w14:textId="77777777" w:rsidR="006F1F97" w:rsidRPr="008B462F" w:rsidRDefault="006F1F97" w:rsidP="0046278D">
            <w:pPr>
              <w:rPr>
                <w:b/>
              </w:rPr>
            </w:pPr>
            <w:r w:rsidRPr="008B462F">
              <w:rPr>
                <w:b/>
              </w:rPr>
              <w:t>Møtedato</w:t>
            </w:r>
          </w:p>
        </w:tc>
        <w:tc>
          <w:tcPr>
            <w:tcW w:w="3511" w:type="dxa"/>
          </w:tcPr>
          <w:p w14:paraId="11FBF04E" w14:textId="77777777" w:rsidR="006F1F97" w:rsidRPr="008B462F" w:rsidRDefault="006F1F97" w:rsidP="0046278D">
            <w:pPr>
              <w:rPr>
                <w:b/>
              </w:rPr>
            </w:pPr>
            <w:r>
              <w:rPr>
                <w:b/>
              </w:rPr>
              <w:t>21</w:t>
            </w:r>
            <w:r w:rsidRPr="008B462F">
              <w:rPr>
                <w:b/>
              </w:rPr>
              <w:t>.</w:t>
            </w:r>
            <w:r>
              <w:rPr>
                <w:b/>
              </w:rPr>
              <w:t>04</w:t>
            </w:r>
            <w:r w:rsidRPr="008B462F">
              <w:rPr>
                <w:b/>
              </w:rPr>
              <w:t>.</w:t>
            </w:r>
            <w:r>
              <w:rPr>
                <w:b/>
              </w:rPr>
              <w:t>2026</w:t>
            </w:r>
          </w:p>
        </w:tc>
      </w:tr>
      <w:tr w:rsidR="006F1F97" w:rsidRPr="008B462F" w14:paraId="18AF72AE" w14:textId="77777777" w:rsidTr="0046278D">
        <w:trPr>
          <w:trHeight w:val="416"/>
        </w:trPr>
        <w:tc>
          <w:tcPr>
            <w:tcW w:w="2268" w:type="dxa"/>
          </w:tcPr>
          <w:p w14:paraId="40E1A26D" w14:textId="77777777" w:rsidR="006F1F97" w:rsidRPr="008B462F" w:rsidRDefault="006F1F97" w:rsidP="0046278D">
            <w:pPr>
              <w:rPr>
                <w:b/>
              </w:rPr>
            </w:pPr>
            <w:r>
              <w:rPr>
                <w:b/>
              </w:rPr>
              <w:t>S</w:t>
            </w:r>
            <w:r w:rsidRPr="008B462F">
              <w:rPr>
                <w:b/>
              </w:rPr>
              <w:t>ted</w:t>
            </w:r>
            <w:r>
              <w:rPr>
                <w:b/>
              </w:rPr>
              <w:t xml:space="preserve"> og tid</w:t>
            </w:r>
          </w:p>
        </w:tc>
        <w:tc>
          <w:tcPr>
            <w:tcW w:w="3511" w:type="dxa"/>
          </w:tcPr>
          <w:p w14:paraId="2B20F5A8" w14:textId="77777777" w:rsidR="006F1F97" w:rsidRDefault="006F1F97" w:rsidP="0046278D">
            <w:pPr>
              <w:rPr>
                <w:b/>
              </w:rPr>
            </w:pPr>
            <w:r>
              <w:rPr>
                <w:b/>
              </w:rPr>
              <w:t>Volds Minde</w:t>
            </w:r>
          </w:p>
          <w:p w14:paraId="2A7D0181" w14:textId="77777777" w:rsidR="006F1F97" w:rsidRPr="00782572" w:rsidRDefault="006F1F97" w:rsidP="0046278D">
            <w:pPr>
              <w:rPr>
                <w:bCs/>
              </w:rPr>
            </w:pPr>
            <w:r>
              <w:rPr>
                <w:b/>
              </w:rPr>
              <w:t>Kl. 18.00 – 21.00</w:t>
            </w:r>
          </w:p>
        </w:tc>
      </w:tr>
    </w:tbl>
    <w:p w14:paraId="1DCF3542" w14:textId="77777777" w:rsidR="006F1F97" w:rsidRDefault="006F1F97" w:rsidP="006F1F97"/>
    <w:p w14:paraId="313AF9B9" w14:textId="77777777" w:rsidR="006F1F97" w:rsidRDefault="006F1F97" w:rsidP="006F1F97"/>
    <w:p w14:paraId="3E8AF264" w14:textId="77777777" w:rsidR="006F1F97" w:rsidRDefault="006F1F97" w:rsidP="006F1F97"/>
    <w:p w14:paraId="7381CB67" w14:textId="77777777" w:rsidR="006F1F97" w:rsidRDefault="006F1F97" w:rsidP="006F1F97"/>
    <w:p w14:paraId="55652FE5" w14:textId="77777777" w:rsidR="006F1F97" w:rsidRDefault="006F1F97" w:rsidP="006F1F97"/>
    <w:p w14:paraId="25EB393D" w14:textId="77777777" w:rsidR="006F1F97" w:rsidRDefault="006F1F97" w:rsidP="006F1F97">
      <w:r>
        <w:t>Til stede:</w:t>
      </w:r>
    </w:p>
    <w:p w14:paraId="4BFF92DB" w14:textId="77777777" w:rsidR="006F1F97" w:rsidRDefault="006F1F97" w:rsidP="006F1F97">
      <w:r w:rsidRPr="00851E1A">
        <w:t>Mariann Eriksen,</w:t>
      </w:r>
      <w:r>
        <w:t xml:space="preserve"> </w:t>
      </w:r>
      <w:r w:rsidRPr="00851E1A">
        <w:t xml:space="preserve">Arvid Gusland, Roar Juel Johannesen, </w:t>
      </w:r>
    </w:p>
    <w:p w14:paraId="26B1B028" w14:textId="77777777" w:rsidR="006F1F97" w:rsidRDefault="006F1F97" w:rsidP="006F1F97"/>
    <w:p w14:paraId="09BFA4C8" w14:textId="77777777" w:rsidR="006F1F97" w:rsidRDefault="006F1F97" w:rsidP="006F1F97">
      <w:r>
        <w:t xml:space="preserve">Varamedlemmer (møter fast): Ellen Marie Thon (1. varamedlem), Morgan Thorsen (2. varamedlem), Anne Jorun Østen (3. varamedlem)  </w:t>
      </w:r>
    </w:p>
    <w:p w14:paraId="1821539E" w14:textId="77777777" w:rsidR="006F1F97" w:rsidRDefault="006F1F97" w:rsidP="006F1F97"/>
    <w:p w14:paraId="51918866" w14:textId="77777777" w:rsidR="006F1F97" w:rsidRDefault="006F1F97" w:rsidP="006F1F97">
      <w:proofErr w:type="gramStart"/>
      <w:r>
        <w:t xml:space="preserve">Forfall:  </w:t>
      </w:r>
      <w:proofErr w:type="spellStart"/>
      <w:r w:rsidRPr="00851E1A">
        <w:t>Thórir</w:t>
      </w:r>
      <w:proofErr w:type="spellEnd"/>
      <w:proofErr w:type="gramEnd"/>
      <w:r w:rsidRPr="00851E1A">
        <w:t xml:space="preserve"> Jökull Thorsteinsson, Christin Wilhelmsen</w:t>
      </w:r>
      <w:r>
        <w:t xml:space="preserve"> og</w:t>
      </w:r>
      <w:r w:rsidRPr="003D130F">
        <w:t xml:space="preserve"> </w:t>
      </w:r>
      <w:r w:rsidRPr="00851E1A">
        <w:t>Kjell Østby</w:t>
      </w:r>
      <w:r>
        <w:t>.</w:t>
      </w:r>
    </w:p>
    <w:p w14:paraId="572A8D24" w14:textId="77777777" w:rsidR="006F1F97" w:rsidRPr="00851E1A" w:rsidRDefault="006F1F97" w:rsidP="006F1F97"/>
    <w:p w14:paraId="167580FD" w14:textId="77777777" w:rsidR="006F1F97" w:rsidRPr="002E2773" w:rsidRDefault="006F1F97" w:rsidP="006F1F97">
      <w:r>
        <w:t>Morgan innledet med å lese Fil. 3, 12-14.</w:t>
      </w:r>
    </w:p>
    <w:p w14:paraId="34E21465" w14:textId="77777777" w:rsidR="006F1F97" w:rsidRDefault="006F1F97" w:rsidP="006F1F97">
      <w:pPr>
        <w:rPr>
          <w:b/>
          <w:bCs/>
        </w:rPr>
      </w:pPr>
    </w:p>
    <w:p w14:paraId="60354027" w14:textId="77777777" w:rsidR="006F1F97" w:rsidRDefault="006F1F97" w:rsidP="006F1F97">
      <w:pPr>
        <w:rPr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6F1F97" w14:paraId="41EA0FF2" w14:textId="77777777" w:rsidTr="0046278D">
        <w:tc>
          <w:tcPr>
            <w:tcW w:w="1555" w:type="dxa"/>
          </w:tcPr>
          <w:p w14:paraId="75EB13B9" w14:textId="77777777" w:rsidR="006F1F97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</w:rPr>
              <w:t>SAK 21/26</w:t>
            </w:r>
          </w:p>
        </w:tc>
        <w:tc>
          <w:tcPr>
            <w:tcW w:w="7505" w:type="dxa"/>
          </w:tcPr>
          <w:p w14:paraId="56608E33" w14:textId="77777777" w:rsidR="006F1F97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</w:rPr>
              <w:t>Godkjenning av referat fra møtet 17. mars 2026</w:t>
            </w:r>
          </w:p>
          <w:p w14:paraId="513C2D3E" w14:textId="77777777" w:rsidR="006F1F97" w:rsidRDefault="006F1F97" w:rsidP="0046278D">
            <w:pPr>
              <w:rPr>
                <w:b/>
                <w:bCs/>
              </w:rPr>
            </w:pPr>
          </w:p>
          <w:p w14:paraId="0CA080E3" w14:textId="77777777" w:rsidR="006F1F97" w:rsidRPr="004C4CB2" w:rsidRDefault="006F1F97" w:rsidP="0046278D">
            <w:r>
              <w:t xml:space="preserve"> Vedtak: Referatet fra møtet 17. mars 2026 ble godkjent. </w:t>
            </w:r>
          </w:p>
          <w:p w14:paraId="047D4462" w14:textId="77777777" w:rsidR="006F1F97" w:rsidRDefault="006F1F97" w:rsidP="0046278D"/>
          <w:p w14:paraId="54B514C1" w14:textId="77777777" w:rsidR="006F1F97" w:rsidRPr="001C237F" w:rsidRDefault="006F1F97" w:rsidP="0046278D"/>
        </w:tc>
      </w:tr>
      <w:tr w:rsidR="006F1F97" w14:paraId="1BDD3D1D" w14:textId="77777777" w:rsidTr="0046278D">
        <w:tc>
          <w:tcPr>
            <w:tcW w:w="1555" w:type="dxa"/>
          </w:tcPr>
          <w:p w14:paraId="4B729CF7" w14:textId="77777777" w:rsidR="006F1F97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</w:rPr>
              <w:t>SAK 22/26</w:t>
            </w:r>
          </w:p>
        </w:tc>
        <w:tc>
          <w:tcPr>
            <w:tcW w:w="7505" w:type="dxa"/>
          </w:tcPr>
          <w:p w14:paraId="06FC98B5" w14:textId="77777777" w:rsidR="006F1F97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</w:rPr>
              <w:t>Orienteringer</w:t>
            </w:r>
          </w:p>
          <w:p w14:paraId="237B1D97" w14:textId="77777777" w:rsidR="006F1F97" w:rsidRDefault="006F1F97" w:rsidP="0046278D">
            <w:pPr>
              <w:rPr>
                <w:b/>
                <w:bCs/>
              </w:rPr>
            </w:pPr>
          </w:p>
          <w:p w14:paraId="452AE86C" w14:textId="77777777" w:rsidR="006F1F97" w:rsidRDefault="006F1F97" w:rsidP="006F1F97">
            <w:pPr>
              <w:pStyle w:val="Listeavsnitt"/>
              <w:numPr>
                <w:ilvl w:val="0"/>
                <w:numId w:val="29"/>
              </w:numPr>
              <w:ind w:left="360"/>
            </w:pPr>
            <w:r>
              <w:t>Det ble orientert fra konfirmantleiren sist helg som fant sted på Eidene på Tjøme.</w:t>
            </w:r>
          </w:p>
          <w:p w14:paraId="1A23446A" w14:textId="77777777" w:rsidR="006F1F97" w:rsidRDefault="006F1F97" w:rsidP="0046278D">
            <w:pPr>
              <w:pStyle w:val="Listeavsnitt"/>
              <w:ind w:left="360"/>
            </w:pPr>
            <w:r>
              <w:t>Det var 16 konfirmanter fra Lardal og 10 fra Hedrum. Det var en fin</w:t>
            </w:r>
          </w:p>
          <w:p w14:paraId="56044D6E" w14:textId="77777777" w:rsidR="006F1F97" w:rsidRDefault="006F1F97" w:rsidP="0046278D">
            <w:pPr>
              <w:pStyle w:val="Listeavsnitt"/>
              <w:ind w:left="360"/>
            </w:pPr>
            <w:r>
              <w:t xml:space="preserve">konfirmantgjeng. Konfirmantene gir gode tilbakemeldinger på Eidene som leirsted. </w:t>
            </w:r>
          </w:p>
          <w:p w14:paraId="7E1B5444" w14:textId="77777777" w:rsidR="006F1F97" w:rsidRDefault="006F1F97" w:rsidP="006F1F97">
            <w:pPr>
              <w:pStyle w:val="Listeavsnitt"/>
              <w:numPr>
                <w:ilvl w:val="0"/>
                <w:numId w:val="29"/>
              </w:numPr>
              <w:ind w:left="360"/>
            </w:pPr>
            <w:r>
              <w:t xml:space="preserve">Det ble orientert om overtakelse og drift av Volds Minde. Det minste </w:t>
            </w:r>
          </w:p>
          <w:p w14:paraId="797CB6B3" w14:textId="77777777" w:rsidR="006F1F97" w:rsidRDefault="006F1F97" w:rsidP="0046278D">
            <w:pPr>
              <w:pStyle w:val="Listeavsnitt"/>
              <w:ind w:left="360"/>
            </w:pPr>
            <w:r>
              <w:t xml:space="preserve">toalettet er i ustand og en rørlegger bør kontaktes. Flere innkjøp vurderes </w:t>
            </w:r>
            <w:proofErr w:type="gramStart"/>
            <w:r>
              <w:t>bl. a.</w:t>
            </w:r>
            <w:proofErr w:type="gramEnd"/>
            <w:r>
              <w:t xml:space="preserve"> innkjøp av stoler og en vaskerobot for gulv. </w:t>
            </w:r>
          </w:p>
          <w:p w14:paraId="4079F6ED" w14:textId="77777777" w:rsidR="006F1F97" w:rsidRDefault="006F1F97" w:rsidP="006F1F97">
            <w:pPr>
              <w:pStyle w:val="Listeavsnitt"/>
              <w:numPr>
                <w:ilvl w:val="0"/>
                <w:numId w:val="29"/>
              </w:numPr>
              <w:ind w:left="360"/>
            </w:pPr>
            <w:r>
              <w:t xml:space="preserve">Et </w:t>
            </w:r>
            <w:proofErr w:type="gramStart"/>
            <w:r>
              <w:t>kirkehistorisk  utvalg</w:t>
            </w:r>
            <w:proofErr w:type="gramEnd"/>
            <w:r>
              <w:t xml:space="preserve"> er aktuelt i </w:t>
            </w:r>
            <w:proofErr w:type="gramStart"/>
            <w:r>
              <w:t>Hedrum  menighet</w:t>
            </w:r>
            <w:proofErr w:type="gramEnd"/>
            <w:r>
              <w:t xml:space="preserve">. </w:t>
            </w:r>
          </w:p>
          <w:p w14:paraId="2202AC5B" w14:textId="77777777" w:rsidR="006F1F97" w:rsidRDefault="006F1F97" w:rsidP="0046278D">
            <w:pPr>
              <w:tabs>
                <w:tab w:val="left" w:pos="1070"/>
              </w:tabs>
            </w:pPr>
            <w:r>
              <w:tab/>
            </w:r>
          </w:p>
          <w:p w14:paraId="5B9AD2C2" w14:textId="77777777" w:rsidR="006F1F97" w:rsidRDefault="006F1F97" w:rsidP="0046278D">
            <w:r>
              <w:t xml:space="preserve">      Vedtak: Til orientering</w:t>
            </w:r>
          </w:p>
          <w:p w14:paraId="5D94430D" w14:textId="77777777" w:rsidR="006F1F97" w:rsidRDefault="006F1F97" w:rsidP="006F1F97">
            <w:pPr>
              <w:pStyle w:val="Listeavsnitt"/>
              <w:numPr>
                <w:ilvl w:val="0"/>
                <w:numId w:val="45"/>
              </w:numPr>
              <w:rPr>
                <w:b/>
                <w:bCs/>
              </w:rPr>
            </w:pPr>
          </w:p>
        </w:tc>
      </w:tr>
      <w:tr w:rsidR="006F1F97" w14:paraId="0164AFE3" w14:textId="77777777" w:rsidTr="0046278D">
        <w:tc>
          <w:tcPr>
            <w:tcW w:w="1555" w:type="dxa"/>
          </w:tcPr>
          <w:p w14:paraId="117E50E3" w14:textId="77777777" w:rsidR="006F1F97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</w:rPr>
              <w:t>SAK 23/26</w:t>
            </w:r>
          </w:p>
        </w:tc>
        <w:tc>
          <w:tcPr>
            <w:tcW w:w="7505" w:type="dxa"/>
          </w:tcPr>
          <w:p w14:paraId="35F1D5A7" w14:textId="77777777" w:rsidR="006F1F97" w:rsidRPr="008B156A" w:rsidRDefault="006F1F97" w:rsidP="0046278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Informasjonsutvalget/menighetsbladet</w:t>
            </w:r>
          </w:p>
          <w:p w14:paraId="199E428F" w14:textId="77777777" w:rsidR="006F1F97" w:rsidRDefault="006F1F97" w:rsidP="0046278D">
            <w:pPr>
              <w:rPr>
                <w:lang w:eastAsia="en-US"/>
              </w:rPr>
            </w:pPr>
          </w:p>
          <w:p w14:paraId="676C2816" w14:textId="77777777" w:rsidR="006F1F97" w:rsidRDefault="006F1F97" w:rsidP="0046278D">
            <w:pPr>
              <w:rPr>
                <w:lang w:eastAsia="en-US"/>
              </w:rPr>
            </w:pPr>
          </w:p>
          <w:p w14:paraId="3B4AC06A" w14:textId="77777777" w:rsidR="006F1F97" w:rsidRDefault="006F1F97" w:rsidP="0046278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Menighetsbladet kommer ut fire ganger i året. Det er to representanter fra hver menighet i Lågendalen som utgjør redaksjon med Mariann Eriksen som redaktør. Bladet trenger en regnskapsfører.  Det har en folkelig profil uten å være dagsaktuell.</w:t>
            </w:r>
          </w:p>
          <w:p w14:paraId="3DC475FA" w14:textId="77777777" w:rsidR="006F1F97" w:rsidRDefault="006F1F97" w:rsidP="0046278D">
            <w:pPr>
              <w:rPr>
                <w:lang w:eastAsia="en-US"/>
              </w:rPr>
            </w:pPr>
          </w:p>
          <w:p w14:paraId="34EEDEFF" w14:textId="77777777" w:rsidR="006F1F97" w:rsidRDefault="006F1F97" w:rsidP="0046278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På grunn av forfall utsettes orienteringen om informasjonsarbeidet </w:t>
            </w:r>
            <w:proofErr w:type="gramStart"/>
            <w:r>
              <w:rPr>
                <w:lang w:eastAsia="en-US"/>
              </w:rPr>
              <w:t>for øvrig</w:t>
            </w:r>
            <w:proofErr w:type="gramEnd"/>
            <w:r>
              <w:rPr>
                <w:lang w:eastAsia="en-US"/>
              </w:rPr>
              <w:t xml:space="preserve"> til et senere møte.</w:t>
            </w:r>
          </w:p>
          <w:p w14:paraId="4AEDBB0C" w14:textId="77777777" w:rsidR="006F1F97" w:rsidRDefault="006F1F97" w:rsidP="0046278D">
            <w:pPr>
              <w:rPr>
                <w:lang w:eastAsia="en-US"/>
              </w:rPr>
            </w:pPr>
          </w:p>
          <w:p w14:paraId="1D2D901B" w14:textId="77777777" w:rsidR="006F1F97" w:rsidRDefault="006F1F97" w:rsidP="0046278D">
            <w:pPr>
              <w:rPr>
                <w:lang w:eastAsia="en-US"/>
              </w:rPr>
            </w:pPr>
            <w:r>
              <w:rPr>
                <w:lang w:eastAsia="en-US"/>
              </w:rPr>
              <w:t>V</w:t>
            </w:r>
            <w:r w:rsidRPr="008B156A">
              <w:rPr>
                <w:lang w:eastAsia="en-US"/>
              </w:rPr>
              <w:t>edtak:</w:t>
            </w:r>
            <w:r>
              <w:rPr>
                <w:lang w:eastAsia="en-US"/>
              </w:rPr>
              <w:t xml:space="preserve"> Til orientering</w:t>
            </w:r>
          </w:p>
          <w:p w14:paraId="77FE1FFE" w14:textId="77777777" w:rsidR="006F1F97" w:rsidRDefault="006F1F97" w:rsidP="0046278D"/>
          <w:p w14:paraId="6B1E3859" w14:textId="77777777" w:rsidR="006F1F97" w:rsidRPr="002B2E73" w:rsidRDefault="006F1F97" w:rsidP="0046278D"/>
        </w:tc>
      </w:tr>
      <w:tr w:rsidR="006F1F97" w14:paraId="7B132018" w14:textId="77777777" w:rsidTr="0046278D">
        <w:tc>
          <w:tcPr>
            <w:tcW w:w="1555" w:type="dxa"/>
          </w:tcPr>
          <w:p w14:paraId="0EBC4D31" w14:textId="77777777" w:rsidR="006F1F97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SAK 24/26</w:t>
            </w:r>
          </w:p>
        </w:tc>
        <w:tc>
          <w:tcPr>
            <w:tcW w:w="7505" w:type="dxa"/>
          </w:tcPr>
          <w:p w14:paraId="68EA0D58" w14:textId="77777777" w:rsidR="006F1F97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</w:rPr>
              <w:t>Samarbeidsavtale med Nanset menighet</w:t>
            </w:r>
          </w:p>
          <w:p w14:paraId="760EC551" w14:textId="77777777" w:rsidR="006F1F97" w:rsidRDefault="006F1F97" w:rsidP="0046278D"/>
          <w:p w14:paraId="2FB49C94" w14:textId="77777777" w:rsidR="006F1F97" w:rsidRDefault="006F1F97" w:rsidP="0046278D">
            <w:r>
              <w:t xml:space="preserve">Det reviderte utkastet til avtalen ble gjennomgått og fikk </w:t>
            </w:r>
            <w:proofErr w:type="gramStart"/>
            <w:r>
              <w:t>tilslutning .</w:t>
            </w:r>
            <w:proofErr w:type="gramEnd"/>
          </w:p>
          <w:p w14:paraId="3EE79FD3" w14:textId="77777777" w:rsidR="006F1F97" w:rsidRDefault="006F1F97" w:rsidP="0046278D"/>
          <w:p w14:paraId="56EB351F" w14:textId="77777777" w:rsidR="006F1F97" w:rsidRDefault="006F1F97" w:rsidP="0046278D">
            <w:r>
              <w:t>V</w:t>
            </w:r>
            <w:r w:rsidRPr="008B156A">
              <w:t xml:space="preserve">edtak: </w:t>
            </w:r>
            <w:r>
              <w:t>Revidert samarbeidsavtale med Nanset menighet ble godkjent</w:t>
            </w:r>
          </w:p>
          <w:p w14:paraId="1861CD71" w14:textId="77777777" w:rsidR="006F1F97" w:rsidRDefault="006F1F97" w:rsidP="0046278D">
            <w:pPr>
              <w:rPr>
                <w:b/>
                <w:bCs/>
                <w:lang w:eastAsia="en-US"/>
              </w:rPr>
            </w:pPr>
          </w:p>
        </w:tc>
      </w:tr>
      <w:tr w:rsidR="006F1F97" w14:paraId="78853979" w14:textId="77777777" w:rsidTr="0046278D">
        <w:tc>
          <w:tcPr>
            <w:tcW w:w="1555" w:type="dxa"/>
          </w:tcPr>
          <w:p w14:paraId="27C333D4" w14:textId="77777777" w:rsidR="006F1F97" w:rsidRDefault="006F1F97" w:rsidP="0046278D">
            <w:pPr>
              <w:rPr>
                <w:b/>
                <w:bCs/>
              </w:rPr>
            </w:pPr>
          </w:p>
        </w:tc>
        <w:tc>
          <w:tcPr>
            <w:tcW w:w="7505" w:type="dxa"/>
          </w:tcPr>
          <w:p w14:paraId="06A81047" w14:textId="77777777" w:rsidR="006F1F97" w:rsidRPr="00CF004E" w:rsidRDefault="006F1F97" w:rsidP="0046278D">
            <w:pPr>
              <w:rPr>
                <w:b/>
                <w:bCs/>
              </w:rPr>
            </w:pPr>
          </w:p>
        </w:tc>
      </w:tr>
      <w:tr w:rsidR="006F1F97" w14:paraId="53E8F996" w14:textId="77777777" w:rsidTr="0046278D">
        <w:tc>
          <w:tcPr>
            <w:tcW w:w="1555" w:type="dxa"/>
            <w:tcBorders>
              <w:bottom w:val="single" w:sz="4" w:space="0" w:color="auto"/>
            </w:tcBorders>
          </w:tcPr>
          <w:p w14:paraId="29FAD450" w14:textId="77777777" w:rsidR="006F1F97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</w:rPr>
              <w:t>SAK 25/26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16AFD68F" w14:textId="77777777" w:rsidR="006F1F97" w:rsidRPr="00BC1DFD" w:rsidRDefault="006F1F97" w:rsidP="0046278D">
            <w:pPr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>Eventuelt</w:t>
            </w:r>
            <w:r>
              <w:t xml:space="preserve"> </w:t>
            </w:r>
          </w:p>
          <w:p w14:paraId="72C6E917" w14:textId="77777777" w:rsidR="006F1F97" w:rsidRPr="00D7644F" w:rsidRDefault="006F1F97" w:rsidP="0046278D">
            <w:pPr>
              <w:rPr>
                <w:lang w:eastAsia="en-US"/>
              </w:rPr>
            </w:pPr>
            <w:r>
              <w:rPr>
                <w:lang w:eastAsia="en-US"/>
              </w:rPr>
              <w:t>Ingen</w:t>
            </w:r>
          </w:p>
        </w:tc>
      </w:tr>
    </w:tbl>
    <w:p w14:paraId="2BBBCE6E" w14:textId="77777777" w:rsidR="006F1F97" w:rsidRDefault="006F1F97" w:rsidP="006F1F97">
      <w:pPr>
        <w:rPr>
          <w:b/>
          <w:bCs/>
        </w:rPr>
      </w:pPr>
    </w:p>
    <w:p w14:paraId="5EEB0AC1" w14:textId="77777777" w:rsidR="006F1F97" w:rsidRDefault="006F1F97" w:rsidP="006F1F97">
      <w:r>
        <w:t>Arvid Gusland, leder                                                                           Morgan Thorsen, sekretær</w:t>
      </w:r>
    </w:p>
    <w:p w14:paraId="7A08822D" w14:textId="77777777" w:rsidR="006F1F97" w:rsidRDefault="006F1F97" w:rsidP="006F1F97">
      <w:pPr>
        <w:autoSpaceDE/>
        <w:spacing w:after="200" w:line="276" w:lineRule="auto"/>
        <w:rPr>
          <w:b/>
          <w:bCs/>
        </w:rPr>
      </w:pPr>
    </w:p>
    <w:p w14:paraId="3376E00D" w14:textId="77777777" w:rsidR="006F1F97" w:rsidRDefault="006F1F97" w:rsidP="006F1F97">
      <w:pPr>
        <w:autoSpaceDE/>
        <w:autoSpaceDN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676BCFB3" w14:textId="77777777" w:rsidR="00246D34" w:rsidRDefault="00246D34" w:rsidP="00FE4FA8">
      <w:pPr>
        <w:autoSpaceDE/>
        <w:spacing w:after="200" w:line="276" w:lineRule="auto"/>
        <w:rPr>
          <w:b/>
          <w:bCs/>
        </w:rPr>
      </w:pPr>
    </w:p>
    <w:bookmarkEnd w:id="5"/>
    <w:p w14:paraId="132787C1" w14:textId="4A30566D" w:rsidR="00972659" w:rsidRDefault="00972659" w:rsidP="00FE4FA8">
      <w:pPr>
        <w:autoSpaceDE/>
        <w:spacing w:after="200" w:line="276" w:lineRule="auto"/>
        <w:rPr>
          <w:b/>
          <w:bCs/>
        </w:rPr>
      </w:pPr>
      <w:r>
        <w:rPr>
          <w:b/>
          <w:bCs/>
        </w:rPr>
        <w:t>VEDLEGG</w:t>
      </w:r>
    </w:p>
    <w:p w14:paraId="5B2D1E96" w14:textId="7AE7DFF7" w:rsidR="008E37A2" w:rsidRDefault="008E37A2" w:rsidP="00FE4FA8">
      <w:pPr>
        <w:autoSpaceDE/>
        <w:spacing w:after="200" w:line="276" w:lineRule="auto"/>
      </w:pPr>
      <w:r>
        <w:t>Møter i 2026</w:t>
      </w:r>
    </w:p>
    <w:p w14:paraId="57601C3D" w14:textId="3A08E61B" w:rsidR="008E37A2" w:rsidRPr="008E37A2" w:rsidRDefault="008E37A2" w:rsidP="008E37A2">
      <w:pPr>
        <w:autoSpaceDE/>
        <w:spacing w:after="200" w:line="276" w:lineRule="auto"/>
      </w:pPr>
      <w:r w:rsidRPr="008E37A2">
        <w:t>13. januar</w:t>
      </w:r>
      <w:r w:rsidRPr="008E37A2">
        <w:t> </w:t>
      </w:r>
      <w:r w:rsidR="00153563">
        <w:tab/>
      </w:r>
      <w:r w:rsidRPr="008E37A2">
        <w:t>Menighetsrådet</w:t>
      </w:r>
      <w:r w:rsidR="00153563">
        <w:tab/>
      </w:r>
      <w:r w:rsidRPr="008E37A2">
        <w:t>Endelig budsjett, offersøknader.</w:t>
      </w:r>
    </w:p>
    <w:p w14:paraId="1D282C40" w14:textId="0FA723E8" w:rsidR="008E37A2" w:rsidRPr="008E37A2" w:rsidRDefault="008E37A2" w:rsidP="008E37A2">
      <w:pPr>
        <w:autoSpaceDE/>
        <w:spacing w:after="200" w:line="276" w:lineRule="auto"/>
      </w:pPr>
      <w:r w:rsidRPr="008E37A2">
        <w:t>10. februar</w:t>
      </w:r>
      <w:r w:rsidRPr="008E37A2">
        <w:t> </w:t>
      </w:r>
      <w:r w:rsidRPr="008E37A2">
        <w:t> 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="00153563">
        <w:t xml:space="preserve"> </w:t>
      </w:r>
      <w:r w:rsidR="00153563">
        <w:tab/>
      </w:r>
      <w:r w:rsidRPr="008E37A2">
        <w:t>Årsregnskap, årsmelding.</w:t>
      </w:r>
    </w:p>
    <w:p w14:paraId="29364FCB" w14:textId="0D4F04CC" w:rsidR="008E37A2" w:rsidRPr="008E37A2" w:rsidRDefault="008E37A2" w:rsidP="008E37A2">
      <w:pPr>
        <w:autoSpaceDE/>
        <w:spacing w:after="200" w:line="276" w:lineRule="auto"/>
      </w:pPr>
      <w:r w:rsidRPr="008E37A2">
        <w:t>15. mars</w:t>
      </w:r>
      <w:r w:rsidR="00153563">
        <w:tab/>
      </w:r>
      <w:r w:rsidRPr="008E37A2">
        <w:t>Menighetsmøte</w:t>
      </w:r>
      <w:r w:rsidRPr="008E37A2">
        <w:t> </w:t>
      </w:r>
      <w:r w:rsidRPr="008E37A2">
        <w:t> </w:t>
      </w:r>
      <w:r w:rsidRPr="008E37A2">
        <w:t> </w:t>
      </w:r>
      <w:r w:rsidR="00153563">
        <w:t xml:space="preserve"> </w:t>
      </w:r>
      <w:r w:rsidR="00153563">
        <w:tab/>
      </w:r>
      <w:r w:rsidRPr="008E37A2">
        <w:t>Årlig møte med orientering om arbeidet i soknet  </w:t>
      </w:r>
    </w:p>
    <w:p w14:paraId="239FEF99" w14:textId="0A434E6C" w:rsidR="008E37A2" w:rsidRPr="008E37A2" w:rsidRDefault="008E37A2" w:rsidP="008E37A2">
      <w:pPr>
        <w:autoSpaceDE/>
        <w:spacing w:after="200" w:line="276" w:lineRule="auto"/>
      </w:pPr>
      <w:r w:rsidRPr="008E37A2">
        <w:t>17. mars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="00153563">
        <w:t xml:space="preserve"> </w:t>
      </w:r>
      <w:r w:rsidR="00153563">
        <w:tab/>
      </w:r>
      <w:r w:rsidRPr="008E37A2">
        <w:t>Deltakelse av gudstjeneste- og kulturutvalget og organist</w:t>
      </w:r>
    </w:p>
    <w:p w14:paraId="49B773AF" w14:textId="55ACE342" w:rsidR="008E37A2" w:rsidRPr="008E37A2" w:rsidRDefault="008E37A2" w:rsidP="008E37A2">
      <w:pPr>
        <w:autoSpaceDE/>
        <w:spacing w:after="200" w:line="276" w:lineRule="auto"/>
      </w:pPr>
      <w:r w:rsidRPr="008E37A2">
        <w:t>21. april</w:t>
      </w:r>
      <w:r w:rsidRPr="008E37A2">
        <w:t> 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  <w:r w:rsidR="00153563">
        <w:tab/>
      </w:r>
      <w:r w:rsidRPr="008E37A2">
        <w:t>Informasjonsutvalget/menighetsbladet</w:t>
      </w:r>
    </w:p>
    <w:p w14:paraId="1DDDD5C5" w14:textId="37149F91" w:rsidR="008E37A2" w:rsidRPr="008E37A2" w:rsidRDefault="008E37A2" w:rsidP="008E37A2">
      <w:pPr>
        <w:autoSpaceDE/>
        <w:spacing w:after="200" w:line="276" w:lineRule="auto"/>
      </w:pPr>
      <w:r w:rsidRPr="008E37A2">
        <w:t>26. mai</w:t>
      </w:r>
      <w:r w:rsidRPr="008E37A2">
        <w:t> 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  <w:r w:rsidR="00153563">
        <w:tab/>
      </w:r>
      <w:r w:rsidRPr="008E37A2">
        <w:t>Deltakelse av diakoniutvalget</w:t>
      </w:r>
    </w:p>
    <w:p w14:paraId="625EAE32" w14:textId="61ACC03B" w:rsidR="008E37A2" w:rsidRPr="008E37A2" w:rsidRDefault="008E37A2" w:rsidP="008E37A2">
      <w:pPr>
        <w:autoSpaceDE/>
        <w:spacing w:after="200" w:line="276" w:lineRule="auto"/>
      </w:pPr>
      <w:r w:rsidRPr="008E37A2">
        <w:t>17. juni</w:t>
      </w:r>
      <w:r w:rsidRPr="008E37A2">
        <w:t> 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="00153563">
        <w:t xml:space="preserve"> </w:t>
      </w:r>
      <w:r w:rsidR="00153563">
        <w:tab/>
      </w:r>
      <w:r w:rsidRPr="008E37A2">
        <w:t>Sommeravslutning</w:t>
      </w:r>
    </w:p>
    <w:p w14:paraId="654DA6E1" w14:textId="4E4B0B5F" w:rsidR="008E37A2" w:rsidRPr="008E37A2" w:rsidRDefault="008E37A2" w:rsidP="008E37A2">
      <w:pPr>
        <w:autoSpaceDE/>
        <w:spacing w:after="200" w:line="276" w:lineRule="auto"/>
      </w:pPr>
      <w:r w:rsidRPr="008E37A2">
        <w:t>25. august</w:t>
      </w:r>
      <w:r w:rsidRPr="008E37A2">
        <w:t> 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  <w:r w:rsidR="00153563">
        <w:t xml:space="preserve"> </w:t>
      </w:r>
      <w:r w:rsidR="00153563">
        <w:tab/>
      </w:r>
      <w:r w:rsidRPr="008E37A2">
        <w:t>Deltakelse kirketjener</w:t>
      </w:r>
    </w:p>
    <w:p w14:paraId="6F07E319" w14:textId="0C109399" w:rsidR="008E37A2" w:rsidRPr="008E37A2" w:rsidRDefault="008E37A2" w:rsidP="008E37A2">
      <w:pPr>
        <w:autoSpaceDE/>
        <w:spacing w:after="200" w:line="276" w:lineRule="auto"/>
      </w:pPr>
      <w:r w:rsidRPr="008E37A2">
        <w:t>15. september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  <w:r w:rsidR="00153563">
        <w:t xml:space="preserve"> </w:t>
      </w:r>
      <w:r w:rsidR="00153563">
        <w:tab/>
      </w:r>
      <w:r w:rsidRPr="008E37A2">
        <w:t>Deltakelse kateket</w:t>
      </w:r>
    </w:p>
    <w:p w14:paraId="1CA01C5D" w14:textId="3F832E42" w:rsidR="008E37A2" w:rsidRPr="008E37A2" w:rsidRDefault="008E37A2" w:rsidP="008E37A2">
      <w:pPr>
        <w:autoSpaceDE/>
        <w:spacing w:after="200" w:line="276" w:lineRule="auto"/>
      </w:pPr>
      <w:r w:rsidRPr="008E37A2">
        <w:t>20. oktober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  <w:r w:rsidR="00153563">
        <w:tab/>
      </w:r>
      <w:proofErr w:type="spellStart"/>
      <w:r w:rsidRPr="008E37A2">
        <w:t>Årshjul</w:t>
      </w:r>
      <w:proofErr w:type="spellEnd"/>
      <w:r w:rsidRPr="008E37A2">
        <w:t xml:space="preserve"> 2027</w:t>
      </w:r>
    </w:p>
    <w:p w14:paraId="456CCD03" w14:textId="11EED6AB" w:rsidR="008E37A2" w:rsidRPr="008E37A2" w:rsidRDefault="008E37A2" w:rsidP="008E37A2">
      <w:pPr>
        <w:autoSpaceDE/>
        <w:spacing w:after="200" w:line="276" w:lineRule="auto"/>
      </w:pPr>
      <w:r w:rsidRPr="008E37A2">
        <w:t>24. november</w:t>
      </w:r>
      <w:r w:rsidR="00153563">
        <w:tab/>
      </w:r>
      <w:r w:rsidRPr="008E37A2">
        <w:t>Menighetsrådet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  <w:r w:rsidR="00153563">
        <w:tab/>
      </w:r>
      <w:r w:rsidRPr="008E37A2">
        <w:t>Budsjett 1. behandling. Valg av leder og nestleder</w:t>
      </w:r>
    </w:p>
    <w:p w14:paraId="7A01D2E3" w14:textId="2BC358DC" w:rsidR="008E37A2" w:rsidRPr="008E37A2" w:rsidRDefault="008E37A2" w:rsidP="008E37A2">
      <w:pPr>
        <w:autoSpaceDE/>
        <w:spacing w:after="200" w:line="276" w:lineRule="auto"/>
      </w:pPr>
      <w:r w:rsidRPr="008E37A2">
        <w:t>8. desember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  <w:r w:rsidR="00153563">
        <w:tab/>
      </w:r>
      <w:r w:rsidR="00153563">
        <w:tab/>
      </w:r>
      <w:r w:rsidR="00153563">
        <w:tab/>
      </w:r>
      <w:r w:rsidRPr="008E37A2">
        <w:t>Adventssamling</w:t>
      </w:r>
      <w:r w:rsidRPr="008E37A2">
        <w:t> </w:t>
      </w:r>
      <w:r w:rsidRPr="008E37A2">
        <w:t> </w:t>
      </w:r>
      <w:r w:rsidRPr="008E37A2">
        <w:t> </w:t>
      </w:r>
      <w:r w:rsidRPr="008E37A2">
        <w:t> </w:t>
      </w:r>
    </w:p>
    <w:p w14:paraId="79AFAE4B" w14:textId="77777777" w:rsidR="008E37A2" w:rsidRPr="008E37A2" w:rsidRDefault="008E37A2" w:rsidP="00FE4FA8">
      <w:pPr>
        <w:autoSpaceDE/>
        <w:spacing w:after="200" w:line="276" w:lineRule="auto"/>
      </w:pPr>
    </w:p>
    <w:p w14:paraId="2763F25E" w14:textId="5BEB177D" w:rsidR="00BB03F6" w:rsidRDefault="00BB03F6">
      <w:pPr>
        <w:autoSpaceDE/>
        <w:autoSpaceDN/>
        <w:spacing w:after="200" w:line="276" w:lineRule="auto"/>
        <w:rPr>
          <w:b/>
          <w:bCs/>
        </w:rPr>
      </w:pPr>
    </w:p>
    <w:bookmarkEnd w:id="6"/>
    <w:p w14:paraId="26B7CDE9" w14:textId="5D61910C" w:rsidR="009C1697" w:rsidRDefault="009C1697">
      <w:pPr>
        <w:autoSpaceDE/>
        <w:autoSpaceDN/>
        <w:spacing w:after="200" w:line="276" w:lineRule="auto"/>
        <w:rPr>
          <w:b/>
          <w:bCs/>
        </w:rPr>
      </w:pPr>
    </w:p>
    <w:sectPr w:rsidR="009C1697" w:rsidSect="00F31081">
      <w:headerReference w:type="default" r:id="rId8"/>
      <w:footerReference w:type="default" r:id="rId9"/>
      <w:pgSz w:w="11906" w:h="16838"/>
      <w:pgMar w:top="2552" w:right="1418" w:bottom="1418" w:left="1418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23AC5" w14:textId="77777777" w:rsidR="007C3C9D" w:rsidRDefault="007C3C9D" w:rsidP="00C70907">
      <w:r>
        <w:separator/>
      </w:r>
    </w:p>
  </w:endnote>
  <w:endnote w:type="continuationSeparator" w:id="0">
    <w:p w14:paraId="4F67F5D6" w14:textId="77777777" w:rsidR="007C3C9D" w:rsidRDefault="007C3C9D" w:rsidP="00C7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2126"/>
      <w:gridCol w:w="1560"/>
      <w:gridCol w:w="1559"/>
      <w:gridCol w:w="2268"/>
    </w:tblGrid>
    <w:tr w:rsidR="008E5CB3" w14:paraId="15F6DF8E" w14:textId="77777777">
      <w:trPr>
        <w:cantSplit/>
      </w:trPr>
      <w:tc>
        <w:tcPr>
          <w:tcW w:w="1913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570ECEC0" w14:textId="4EDDFC40" w:rsidR="008E5CB3" w:rsidRPr="001C1433" w:rsidRDefault="008E5CB3" w:rsidP="00DA62F4">
          <w:pPr>
            <w:pStyle w:val="Bunntekst"/>
          </w:pPr>
        </w:p>
      </w:tc>
      <w:tc>
        <w:tcPr>
          <w:tcW w:w="2126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6E1E6F25" w14:textId="77777777" w:rsidR="008E5CB3" w:rsidRPr="001C1433" w:rsidRDefault="008E5CB3" w:rsidP="00DA62F4">
          <w:pPr>
            <w:pStyle w:val="Bunntekst"/>
          </w:pPr>
          <w:r w:rsidRPr="001C1433">
            <w:t>Postadresse</w:t>
          </w:r>
        </w:p>
        <w:p w14:paraId="209ABEA7" w14:textId="77777777" w:rsidR="008E5CB3" w:rsidRPr="001C1433" w:rsidRDefault="008E5CB3" w:rsidP="00DA62F4">
          <w:pPr>
            <w:pStyle w:val="Bunntekst"/>
          </w:pPr>
          <w:r w:rsidRPr="001C1433">
            <w:t xml:space="preserve">Postboks 258 Sentrum </w:t>
          </w:r>
          <w:r w:rsidRPr="001C1433">
            <w:br/>
            <w:t>3251 Larvik</w:t>
          </w:r>
        </w:p>
      </w:tc>
      <w:tc>
        <w:tcPr>
          <w:tcW w:w="1560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6B90C8D5" w14:textId="77777777" w:rsidR="008E5CB3" w:rsidRPr="001C1433" w:rsidRDefault="008E5CB3" w:rsidP="00DA62F4">
          <w:pPr>
            <w:pStyle w:val="Bunntekst"/>
          </w:pPr>
          <w:r w:rsidRPr="001C1433">
            <w:t>Telefon</w:t>
          </w:r>
        </w:p>
        <w:p w14:paraId="2C758E1D" w14:textId="77777777" w:rsidR="008E5CB3" w:rsidRPr="001C1433" w:rsidRDefault="008E5CB3" w:rsidP="00DA62F4">
          <w:pPr>
            <w:pStyle w:val="Bunntekst"/>
          </w:pPr>
          <w:r w:rsidRPr="001C1433">
            <w:t>33 17 30 00</w:t>
          </w:r>
        </w:p>
        <w:p w14:paraId="34D9B664" w14:textId="77777777" w:rsidR="008E5CB3" w:rsidRPr="001C1433" w:rsidRDefault="008E5CB3" w:rsidP="00DA62F4">
          <w:pPr>
            <w:pStyle w:val="Bunntekst"/>
          </w:pPr>
        </w:p>
      </w:tc>
      <w:tc>
        <w:tcPr>
          <w:tcW w:w="1559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1F36FB96" w14:textId="77777777" w:rsidR="008E5CB3" w:rsidRPr="001C1433" w:rsidRDefault="008E5CB3" w:rsidP="00DA62F4">
          <w:pPr>
            <w:pStyle w:val="Bunntekst"/>
          </w:pPr>
          <w:r w:rsidRPr="001C1433">
            <w:t xml:space="preserve">Telefaks </w:t>
          </w:r>
        </w:p>
        <w:p w14:paraId="1B5E7A7E" w14:textId="77777777" w:rsidR="008E5CB3" w:rsidRPr="001C1433" w:rsidRDefault="008E5CB3" w:rsidP="00DA62F4">
          <w:pPr>
            <w:pStyle w:val="Bunntekst"/>
          </w:pPr>
          <w:r w:rsidRPr="001C1433">
            <w:t>33 13 07 22</w:t>
          </w:r>
        </w:p>
        <w:p w14:paraId="128DF4D0" w14:textId="77777777" w:rsidR="008E5CB3" w:rsidRPr="001C1433" w:rsidRDefault="008E5CB3" w:rsidP="00DA62F4">
          <w:pPr>
            <w:pStyle w:val="Bunntekst"/>
          </w:pPr>
        </w:p>
      </w:tc>
      <w:tc>
        <w:tcPr>
          <w:tcW w:w="2268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6AF59C83" w14:textId="77777777" w:rsidR="008E5CB3" w:rsidRPr="001C1433" w:rsidRDefault="008E5CB3" w:rsidP="00DA62F4">
          <w:pPr>
            <w:pStyle w:val="Bunntekst"/>
          </w:pPr>
          <w:proofErr w:type="spellStart"/>
          <w:r w:rsidRPr="001C1433">
            <w:t>Bankkontonr</w:t>
          </w:r>
          <w:proofErr w:type="spellEnd"/>
          <w:r w:rsidRPr="001C1433">
            <w:t xml:space="preserve">.   </w:t>
          </w:r>
          <w:r>
            <w:t xml:space="preserve"> </w:t>
          </w:r>
          <w:r w:rsidRPr="001C1433">
            <w:t xml:space="preserve">  2440.07.57484</w:t>
          </w:r>
        </w:p>
        <w:p w14:paraId="6B823C55" w14:textId="77777777" w:rsidR="008E5CB3" w:rsidRPr="001C1433" w:rsidRDefault="008E5CB3" w:rsidP="00DA62F4">
          <w:pPr>
            <w:pStyle w:val="Bunntekst"/>
          </w:pPr>
        </w:p>
        <w:p w14:paraId="7E5174B2" w14:textId="77777777" w:rsidR="008E5CB3" w:rsidRPr="001C1433" w:rsidRDefault="008E5CB3" w:rsidP="00DA62F4">
          <w:pPr>
            <w:pStyle w:val="Bunntekst"/>
          </w:pPr>
          <w:proofErr w:type="spellStart"/>
          <w:r w:rsidRPr="001C1433">
            <w:t>Organisasjonsnr</w:t>
          </w:r>
          <w:proofErr w:type="spellEnd"/>
          <w:r w:rsidRPr="001C1433">
            <w:t>.    976 990 730</w:t>
          </w:r>
        </w:p>
      </w:tc>
    </w:tr>
  </w:tbl>
  <w:p w14:paraId="3AEB0D0C" w14:textId="77777777" w:rsidR="008E5CB3" w:rsidRDefault="008E5CB3" w:rsidP="00DA62F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3360" w14:textId="77777777" w:rsidR="007C3C9D" w:rsidRDefault="007C3C9D" w:rsidP="00C70907">
      <w:r>
        <w:separator/>
      </w:r>
    </w:p>
  </w:footnote>
  <w:footnote w:type="continuationSeparator" w:id="0">
    <w:p w14:paraId="084BDB0C" w14:textId="77777777" w:rsidR="007C3C9D" w:rsidRDefault="007C3C9D" w:rsidP="00C70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3474"/>
    </w:tblGrid>
    <w:tr w:rsidR="008E5CB3" w:rsidRPr="00950BBC" w14:paraId="39C1C444" w14:textId="77777777">
      <w:trPr>
        <w:cantSplit/>
      </w:trPr>
      <w:tc>
        <w:tcPr>
          <w:tcW w:w="921" w:type="dxa"/>
          <w:tcBorders>
            <w:top w:val="nil"/>
            <w:left w:val="nil"/>
            <w:bottom w:val="nil"/>
            <w:right w:val="nil"/>
          </w:tcBorders>
        </w:tcPr>
        <w:p w14:paraId="73BB27FF" w14:textId="77777777" w:rsidR="008E5CB3" w:rsidRDefault="008E5CB3" w:rsidP="00DA62F4">
          <w:pPr>
            <w:pStyle w:val="Firmanavn"/>
            <w:framePr w:w="0" w:hRule="auto" w:wrap="auto" w:vAnchor="margin" w:hAnchor="text" w:yAlign="inline"/>
            <w:tabs>
              <w:tab w:val="left" w:pos="214"/>
            </w:tabs>
            <w:ind w:left="-39"/>
            <w:rPr>
              <w:rFonts w:ascii="Garamond" w:hAnsi="Garamond"/>
            </w:rPr>
          </w:pPr>
          <w:r>
            <w:rPr>
              <w:rFonts w:ascii="Garamond" w:hAnsi="Garamond"/>
              <w:noProof/>
              <w:sz w:val="20"/>
            </w:rPr>
            <w:drawing>
              <wp:inline distT="0" distB="0" distL="0" distR="0" wp14:anchorId="4E0F5A77" wp14:editId="3E0E6B8F">
                <wp:extent cx="523875" cy="638175"/>
                <wp:effectExtent l="0" t="0" r="9525" b="952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4" w:type="dxa"/>
          <w:tcBorders>
            <w:top w:val="nil"/>
            <w:left w:val="nil"/>
            <w:bottom w:val="nil"/>
            <w:right w:val="nil"/>
          </w:tcBorders>
        </w:tcPr>
        <w:p w14:paraId="6DFA6356" w14:textId="77777777" w:rsidR="008E5CB3" w:rsidRPr="00950BBC" w:rsidRDefault="008E5CB3" w:rsidP="00DA62F4">
          <w:pPr>
            <w:pStyle w:val="Firmanavn"/>
            <w:framePr w:w="0" w:hRule="auto" w:wrap="auto" w:vAnchor="margin" w:hAnchor="text" w:yAlign="inline"/>
            <w:rPr>
              <w:rFonts w:ascii="Garamond" w:hAnsi="Garamond"/>
              <w:b/>
            </w:rPr>
          </w:pPr>
          <w:r w:rsidRPr="00950BBC">
            <w:rPr>
              <w:rFonts w:ascii="Garamond" w:hAnsi="Garamond"/>
              <w:b/>
              <w:sz w:val="36"/>
            </w:rPr>
            <w:t>DEN NORSKE KIRKE</w:t>
          </w:r>
          <w:r w:rsidRPr="00950BBC">
            <w:rPr>
              <w:rFonts w:ascii="Garamond" w:hAnsi="Garamond"/>
              <w:b/>
              <w:sz w:val="36"/>
            </w:rPr>
            <w:br/>
          </w:r>
          <w:proofErr w:type="gramStart"/>
          <w:r>
            <w:rPr>
              <w:rFonts w:ascii="Garamond" w:hAnsi="Garamond"/>
              <w:b/>
              <w:sz w:val="28"/>
            </w:rPr>
            <w:t>Hedrum</w:t>
          </w:r>
          <w:r w:rsidRPr="00950BBC">
            <w:rPr>
              <w:rFonts w:ascii="Garamond" w:hAnsi="Garamond"/>
              <w:b/>
              <w:sz w:val="28"/>
            </w:rPr>
            <w:t xml:space="preserve">  menighet</w:t>
          </w:r>
          <w:proofErr w:type="gramEnd"/>
        </w:p>
      </w:tc>
    </w:tr>
  </w:tbl>
  <w:p w14:paraId="59933F71" w14:textId="6B494C78" w:rsidR="008E5CB3" w:rsidRPr="006F1F97" w:rsidRDefault="008E5CB3" w:rsidP="00DA62F4">
    <w:pPr>
      <w:pStyle w:val="Topptekst"/>
      <w:tabs>
        <w:tab w:val="center" w:pos="6663"/>
      </w:tabs>
    </w:pPr>
    <w:r w:rsidRPr="006F1F97">
      <w:t xml:space="preserve">Dato: </w:t>
    </w:r>
    <w:r w:rsidR="00EF0DE2">
      <w:t>2</w:t>
    </w:r>
    <w:r w:rsidR="006C6193">
      <w:t>6</w:t>
    </w:r>
    <w:r w:rsidR="00DC742D" w:rsidRPr="006F1F97">
      <w:t xml:space="preserve">. </w:t>
    </w:r>
    <w:r w:rsidR="00315655" w:rsidRPr="006F1F97">
      <w:t>mai</w:t>
    </w:r>
    <w:r w:rsidR="00DF240C" w:rsidRPr="006F1F97">
      <w:t xml:space="preserve"> 20</w:t>
    </w:r>
    <w:r w:rsidR="00783017" w:rsidRPr="006F1F97">
      <w:t>2</w:t>
    </w:r>
    <w:r w:rsidR="00CF004E" w:rsidRPr="006F1F97">
      <w:t>6</w:t>
    </w:r>
    <w:r w:rsidRPr="006F1F97">
      <w:tab/>
      <w:t>J.nr.:</w:t>
    </w:r>
    <w:r w:rsidRPr="006F1F97">
      <w:tab/>
    </w:r>
    <w:proofErr w:type="spellStart"/>
    <w:r w:rsidRPr="006F1F97">
      <w:t>Arkivnr</w:t>
    </w:r>
    <w:proofErr w:type="spellEnd"/>
    <w:r w:rsidRPr="006F1F97">
      <w:t>.: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6FF7"/>
    <w:multiLevelType w:val="hybridMultilevel"/>
    <w:tmpl w:val="32AAFAE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AE06E8D"/>
    <w:multiLevelType w:val="hybridMultilevel"/>
    <w:tmpl w:val="81B2EE6A"/>
    <w:lvl w:ilvl="0" w:tplc="01B27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2070D"/>
    <w:multiLevelType w:val="multilevel"/>
    <w:tmpl w:val="77B2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43900"/>
    <w:multiLevelType w:val="hybridMultilevel"/>
    <w:tmpl w:val="40EADF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C3F51"/>
    <w:multiLevelType w:val="hybridMultilevel"/>
    <w:tmpl w:val="9DBA6F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36501"/>
    <w:multiLevelType w:val="hybridMultilevel"/>
    <w:tmpl w:val="35CC33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A5C3C"/>
    <w:multiLevelType w:val="multilevel"/>
    <w:tmpl w:val="52A6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A7C9B"/>
    <w:multiLevelType w:val="hybridMultilevel"/>
    <w:tmpl w:val="2CCC06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E181F"/>
    <w:multiLevelType w:val="hybridMultilevel"/>
    <w:tmpl w:val="6FA8E5F8"/>
    <w:lvl w:ilvl="0" w:tplc="9B742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E5C95"/>
    <w:multiLevelType w:val="hybridMultilevel"/>
    <w:tmpl w:val="BACA87EC"/>
    <w:lvl w:ilvl="0" w:tplc="5AF27E2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DC25032"/>
    <w:multiLevelType w:val="multilevel"/>
    <w:tmpl w:val="897C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A3E71"/>
    <w:multiLevelType w:val="multilevel"/>
    <w:tmpl w:val="9126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85793"/>
    <w:multiLevelType w:val="hybridMultilevel"/>
    <w:tmpl w:val="7E96B8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04D41"/>
    <w:multiLevelType w:val="hybridMultilevel"/>
    <w:tmpl w:val="0C6251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B57C4"/>
    <w:multiLevelType w:val="hybridMultilevel"/>
    <w:tmpl w:val="67D4D0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42075"/>
    <w:multiLevelType w:val="hybridMultilevel"/>
    <w:tmpl w:val="D6DC51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623D5"/>
    <w:multiLevelType w:val="multilevel"/>
    <w:tmpl w:val="AF6A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17F3E"/>
    <w:multiLevelType w:val="multilevel"/>
    <w:tmpl w:val="66AA1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7A1407"/>
    <w:multiLevelType w:val="hybridMultilevel"/>
    <w:tmpl w:val="A56C88A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F674B7"/>
    <w:multiLevelType w:val="hybridMultilevel"/>
    <w:tmpl w:val="ACC44ECC"/>
    <w:lvl w:ilvl="0" w:tplc="7D3A9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4D06D1"/>
    <w:multiLevelType w:val="hybridMultilevel"/>
    <w:tmpl w:val="7EE4674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1C87586"/>
    <w:multiLevelType w:val="hybridMultilevel"/>
    <w:tmpl w:val="B80E94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D3161"/>
    <w:multiLevelType w:val="hybridMultilevel"/>
    <w:tmpl w:val="10061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071E3"/>
    <w:multiLevelType w:val="hybridMultilevel"/>
    <w:tmpl w:val="782A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E58BF"/>
    <w:multiLevelType w:val="hybridMultilevel"/>
    <w:tmpl w:val="363640D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5F6829"/>
    <w:multiLevelType w:val="hybridMultilevel"/>
    <w:tmpl w:val="8C587EA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CF4F83"/>
    <w:multiLevelType w:val="hybridMultilevel"/>
    <w:tmpl w:val="2B6AC8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47A64"/>
    <w:multiLevelType w:val="multilevel"/>
    <w:tmpl w:val="612A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5675FF"/>
    <w:multiLevelType w:val="multilevel"/>
    <w:tmpl w:val="13FE4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495B86"/>
    <w:multiLevelType w:val="hybridMultilevel"/>
    <w:tmpl w:val="FA6A595E"/>
    <w:lvl w:ilvl="0" w:tplc="5AF27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10A29"/>
    <w:multiLevelType w:val="hybridMultilevel"/>
    <w:tmpl w:val="144E68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56123"/>
    <w:multiLevelType w:val="hybridMultilevel"/>
    <w:tmpl w:val="63004EE6"/>
    <w:lvl w:ilvl="0" w:tplc="7C60F6AA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F2EE0"/>
    <w:multiLevelType w:val="hybridMultilevel"/>
    <w:tmpl w:val="E3B681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8299B"/>
    <w:multiLevelType w:val="hybridMultilevel"/>
    <w:tmpl w:val="28DE3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65E3A"/>
    <w:multiLevelType w:val="multilevel"/>
    <w:tmpl w:val="2DA6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C46EA0"/>
    <w:multiLevelType w:val="multilevel"/>
    <w:tmpl w:val="691E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D44007"/>
    <w:multiLevelType w:val="hybridMultilevel"/>
    <w:tmpl w:val="A3F2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25465"/>
    <w:multiLevelType w:val="hybridMultilevel"/>
    <w:tmpl w:val="6750D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23462"/>
    <w:multiLevelType w:val="multilevel"/>
    <w:tmpl w:val="7D42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BA42E7"/>
    <w:multiLevelType w:val="hybridMultilevel"/>
    <w:tmpl w:val="3BB05C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2BD0896"/>
    <w:multiLevelType w:val="hybridMultilevel"/>
    <w:tmpl w:val="4C3E4672"/>
    <w:lvl w:ilvl="0" w:tplc="CE3EDB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D30ACF"/>
    <w:multiLevelType w:val="hybridMultilevel"/>
    <w:tmpl w:val="D20C9380"/>
    <w:lvl w:ilvl="0" w:tplc="0414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2" w15:restartNumberingAfterBreak="0">
    <w:nsid w:val="74DF6B23"/>
    <w:multiLevelType w:val="multilevel"/>
    <w:tmpl w:val="691E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5B5C52"/>
    <w:multiLevelType w:val="hybridMultilevel"/>
    <w:tmpl w:val="6D7ED3D0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B47D5"/>
    <w:multiLevelType w:val="hybridMultilevel"/>
    <w:tmpl w:val="DCA671D4"/>
    <w:lvl w:ilvl="0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45" w15:restartNumberingAfterBreak="0">
    <w:nsid w:val="7F8E34F7"/>
    <w:multiLevelType w:val="hybridMultilevel"/>
    <w:tmpl w:val="366C2A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03808">
    <w:abstractNumId w:val="1"/>
  </w:num>
  <w:num w:numId="2" w16cid:durableId="1378511869">
    <w:abstractNumId w:val="21"/>
  </w:num>
  <w:num w:numId="3" w16cid:durableId="398675530">
    <w:abstractNumId w:val="9"/>
  </w:num>
  <w:num w:numId="4" w16cid:durableId="1990330007">
    <w:abstractNumId w:val="37"/>
  </w:num>
  <w:num w:numId="5" w16cid:durableId="126092274">
    <w:abstractNumId w:val="29"/>
  </w:num>
  <w:num w:numId="6" w16cid:durableId="879708323">
    <w:abstractNumId w:val="8"/>
  </w:num>
  <w:num w:numId="7" w16cid:durableId="1566915427">
    <w:abstractNumId w:val="24"/>
  </w:num>
  <w:num w:numId="8" w16cid:durableId="1818380769">
    <w:abstractNumId w:val="33"/>
  </w:num>
  <w:num w:numId="9" w16cid:durableId="349723298">
    <w:abstractNumId w:val="36"/>
  </w:num>
  <w:num w:numId="10" w16cid:durableId="180625374">
    <w:abstractNumId w:val="39"/>
  </w:num>
  <w:num w:numId="11" w16cid:durableId="1249656321">
    <w:abstractNumId w:val="40"/>
  </w:num>
  <w:num w:numId="12" w16cid:durableId="437334733">
    <w:abstractNumId w:val="23"/>
  </w:num>
  <w:num w:numId="13" w16cid:durableId="1746610053">
    <w:abstractNumId w:val="20"/>
  </w:num>
  <w:num w:numId="14" w16cid:durableId="903761551">
    <w:abstractNumId w:val="44"/>
  </w:num>
  <w:num w:numId="15" w16cid:durableId="1785032916">
    <w:abstractNumId w:val="22"/>
  </w:num>
  <w:num w:numId="16" w16cid:durableId="1131484596">
    <w:abstractNumId w:val="0"/>
  </w:num>
  <w:num w:numId="17" w16cid:durableId="1422337433">
    <w:abstractNumId w:val="19"/>
  </w:num>
  <w:num w:numId="18" w16cid:durableId="1149904577">
    <w:abstractNumId w:val="4"/>
  </w:num>
  <w:num w:numId="19" w16cid:durableId="81074013">
    <w:abstractNumId w:val="14"/>
  </w:num>
  <w:num w:numId="20" w16cid:durableId="1349716405">
    <w:abstractNumId w:val="7"/>
  </w:num>
  <w:num w:numId="21" w16cid:durableId="172228715">
    <w:abstractNumId w:val="3"/>
  </w:num>
  <w:num w:numId="22" w16cid:durableId="860238886">
    <w:abstractNumId w:val="41"/>
  </w:num>
  <w:num w:numId="23" w16cid:durableId="371155322">
    <w:abstractNumId w:val="15"/>
  </w:num>
  <w:num w:numId="24" w16cid:durableId="1715733409">
    <w:abstractNumId w:val="30"/>
  </w:num>
  <w:num w:numId="25" w16cid:durableId="1585605745">
    <w:abstractNumId w:val="5"/>
  </w:num>
  <w:num w:numId="26" w16cid:durableId="141654253">
    <w:abstractNumId w:val="32"/>
  </w:num>
  <w:num w:numId="27" w16cid:durableId="513570269">
    <w:abstractNumId w:val="26"/>
  </w:num>
  <w:num w:numId="28" w16cid:durableId="908803747">
    <w:abstractNumId w:val="13"/>
  </w:num>
  <w:num w:numId="29" w16cid:durableId="46035468">
    <w:abstractNumId w:val="12"/>
  </w:num>
  <w:num w:numId="30" w16cid:durableId="798260909">
    <w:abstractNumId w:val="35"/>
    <w:lvlOverride w:ilvl="1">
      <w:startOverride w:val="17"/>
    </w:lvlOverride>
  </w:num>
  <w:num w:numId="31" w16cid:durableId="1711762945">
    <w:abstractNumId w:val="42"/>
  </w:num>
  <w:num w:numId="32" w16cid:durableId="675230056">
    <w:abstractNumId w:val="45"/>
  </w:num>
  <w:num w:numId="33" w16cid:durableId="1164666230">
    <w:abstractNumId w:val="18"/>
  </w:num>
  <w:num w:numId="34" w16cid:durableId="331613402">
    <w:abstractNumId w:val="38"/>
    <w:lvlOverride w:ilvl="1">
      <w:startOverride w:val="2"/>
    </w:lvlOverride>
  </w:num>
  <w:num w:numId="35" w16cid:durableId="1369527988">
    <w:abstractNumId w:val="2"/>
    <w:lvlOverride w:ilvl="1">
      <w:startOverride w:val="4"/>
    </w:lvlOverride>
  </w:num>
  <w:num w:numId="36" w16cid:durableId="515771307">
    <w:abstractNumId w:val="34"/>
    <w:lvlOverride w:ilvl="1">
      <w:startOverride w:val="5"/>
    </w:lvlOverride>
  </w:num>
  <w:num w:numId="37" w16cid:durableId="1786465709">
    <w:abstractNumId w:val="27"/>
    <w:lvlOverride w:ilvl="1">
      <w:startOverride w:val="15"/>
    </w:lvlOverride>
  </w:num>
  <w:num w:numId="38" w16cid:durableId="1894925929">
    <w:abstractNumId w:val="6"/>
    <w:lvlOverride w:ilvl="1">
      <w:startOverride w:val="2"/>
    </w:lvlOverride>
  </w:num>
  <w:num w:numId="39" w16cid:durableId="263613412">
    <w:abstractNumId w:val="16"/>
    <w:lvlOverride w:ilvl="1">
      <w:startOverride w:val="4"/>
    </w:lvlOverride>
  </w:num>
  <w:num w:numId="40" w16cid:durableId="1034770095">
    <w:abstractNumId w:val="10"/>
    <w:lvlOverride w:ilvl="1">
      <w:startOverride w:val="5"/>
    </w:lvlOverride>
  </w:num>
  <w:num w:numId="41" w16cid:durableId="1832326151">
    <w:abstractNumId w:val="11"/>
    <w:lvlOverride w:ilvl="1">
      <w:startOverride w:val="15"/>
    </w:lvlOverride>
  </w:num>
  <w:num w:numId="42" w16cid:durableId="1635064904">
    <w:abstractNumId w:val="43"/>
  </w:num>
  <w:num w:numId="43" w16cid:durableId="1058478643">
    <w:abstractNumId w:val="25"/>
  </w:num>
  <w:num w:numId="44" w16cid:durableId="1823883753">
    <w:abstractNumId w:val="12"/>
  </w:num>
  <w:num w:numId="45" w16cid:durableId="1092701343">
    <w:abstractNumId w:val="31"/>
  </w:num>
  <w:num w:numId="46" w16cid:durableId="986593077">
    <w:abstractNumId w:val="17"/>
  </w:num>
  <w:num w:numId="47" w16cid:durableId="820656481">
    <w:abstractNumId w:val="28"/>
  </w:num>
  <w:num w:numId="48" w16cid:durableId="920406929">
    <w:abstractNumId w:val="12"/>
  </w:num>
  <w:num w:numId="49" w16cid:durableId="1059599748">
    <w:abstractNumId w:val="12"/>
  </w:num>
  <w:num w:numId="50" w16cid:durableId="371462223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5B"/>
    <w:rsid w:val="00003AF0"/>
    <w:rsid w:val="000056BB"/>
    <w:rsid w:val="0000696F"/>
    <w:rsid w:val="00007013"/>
    <w:rsid w:val="00007439"/>
    <w:rsid w:val="000103D7"/>
    <w:rsid w:val="000107BE"/>
    <w:rsid w:val="00011B33"/>
    <w:rsid w:val="00012256"/>
    <w:rsid w:val="000136FE"/>
    <w:rsid w:val="00013EDE"/>
    <w:rsid w:val="000145D0"/>
    <w:rsid w:val="000162AE"/>
    <w:rsid w:val="0001630C"/>
    <w:rsid w:val="00016BF0"/>
    <w:rsid w:val="0001701F"/>
    <w:rsid w:val="00017BF2"/>
    <w:rsid w:val="000206F8"/>
    <w:rsid w:val="000211F5"/>
    <w:rsid w:val="00022104"/>
    <w:rsid w:val="000225A2"/>
    <w:rsid w:val="000228EA"/>
    <w:rsid w:val="00022FF2"/>
    <w:rsid w:val="00024A14"/>
    <w:rsid w:val="000263D7"/>
    <w:rsid w:val="00026C3F"/>
    <w:rsid w:val="00033D54"/>
    <w:rsid w:val="000342D8"/>
    <w:rsid w:val="000347F4"/>
    <w:rsid w:val="00035A6C"/>
    <w:rsid w:val="00035AB0"/>
    <w:rsid w:val="00035C51"/>
    <w:rsid w:val="000375A0"/>
    <w:rsid w:val="000379A0"/>
    <w:rsid w:val="000420C4"/>
    <w:rsid w:val="0004444D"/>
    <w:rsid w:val="00047E95"/>
    <w:rsid w:val="000503F8"/>
    <w:rsid w:val="000505B4"/>
    <w:rsid w:val="00050804"/>
    <w:rsid w:val="00051051"/>
    <w:rsid w:val="000534D3"/>
    <w:rsid w:val="00055ED8"/>
    <w:rsid w:val="0005689E"/>
    <w:rsid w:val="0006060A"/>
    <w:rsid w:val="00060F3F"/>
    <w:rsid w:val="00061129"/>
    <w:rsid w:val="00061C99"/>
    <w:rsid w:val="00064DE8"/>
    <w:rsid w:val="000652A2"/>
    <w:rsid w:val="00065D5B"/>
    <w:rsid w:val="000660D2"/>
    <w:rsid w:val="00066533"/>
    <w:rsid w:val="00067E02"/>
    <w:rsid w:val="00070971"/>
    <w:rsid w:val="00070D27"/>
    <w:rsid w:val="0007160B"/>
    <w:rsid w:val="00072087"/>
    <w:rsid w:val="00072644"/>
    <w:rsid w:val="00073B42"/>
    <w:rsid w:val="000745FE"/>
    <w:rsid w:val="000747ED"/>
    <w:rsid w:val="00076ED0"/>
    <w:rsid w:val="00077CAC"/>
    <w:rsid w:val="00081B07"/>
    <w:rsid w:val="00081FF5"/>
    <w:rsid w:val="000821FA"/>
    <w:rsid w:val="0008252E"/>
    <w:rsid w:val="00082C6A"/>
    <w:rsid w:val="000837D1"/>
    <w:rsid w:val="00084C64"/>
    <w:rsid w:val="00085698"/>
    <w:rsid w:val="00086663"/>
    <w:rsid w:val="000906F9"/>
    <w:rsid w:val="00090A8F"/>
    <w:rsid w:val="00091919"/>
    <w:rsid w:val="00092AF4"/>
    <w:rsid w:val="00093AEC"/>
    <w:rsid w:val="000951D5"/>
    <w:rsid w:val="00095C1C"/>
    <w:rsid w:val="000A0CFB"/>
    <w:rsid w:val="000A2735"/>
    <w:rsid w:val="000A2F19"/>
    <w:rsid w:val="000A4441"/>
    <w:rsid w:val="000A6674"/>
    <w:rsid w:val="000A7A6A"/>
    <w:rsid w:val="000A7C72"/>
    <w:rsid w:val="000B6162"/>
    <w:rsid w:val="000B7BD7"/>
    <w:rsid w:val="000C1349"/>
    <w:rsid w:val="000C33B5"/>
    <w:rsid w:val="000C5045"/>
    <w:rsid w:val="000D0DC2"/>
    <w:rsid w:val="000D0E03"/>
    <w:rsid w:val="000D106E"/>
    <w:rsid w:val="000D3631"/>
    <w:rsid w:val="000D3AC6"/>
    <w:rsid w:val="000D3B47"/>
    <w:rsid w:val="000D4338"/>
    <w:rsid w:val="000D5BCA"/>
    <w:rsid w:val="000D6B0E"/>
    <w:rsid w:val="000E0BBC"/>
    <w:rsid w:val="000E4A37"/>
    <w:rsid w:val="000F0C9F"/>
    <w:rsid w:val="000F1297"/>
    <w:rsid w:val="000F12AC"/>
    <w:rsid w:val="000F1A71"/>
    <w:rsid w:val="000F2967"/>
    <w:rsid w:val="000F39E9"/>
    <w:rsid w:val="000F40D3"/>
    <w:rsid w:val="000F4276"/>
    <w:rsid w:val="000F5284"/>
    <w:rsid w:val="000F6764"/>
    <w:rsid w:val="000F6CA9"/>
    <w:rsid w:val="000F726E"/>
    <w:rsid w:val="00101061"/>
    <w:rsid w:val="0010215A"/>
    <w:rsid w:val="001022BE"/>
    <w:rsid w:val="001028EA"/>
    <w:rsid w:val="00104D39"/>
    <w:rsid w:val="0011010F"/>
    <w:rsid w:val="00111C26"/>
    <w:rsid w:val="00114440"/>
    <w:rsid w:val="001163C0"/>
    <w:rsid w:val="0011651A"/>
    <w:rsid w:val="001215C7"/>
    <w:rsid w:val="001231EC"/>
    <w:rsid w:val="00123725"/>
    <w:rsid w:val="00123874"/>
    <w:rsid w:val="00130AA7"/>
    <w:rsid w:val="00136241"/>
    <w:rsid w:val="00137110"/>
    <w:rsid w:val="0014066A"/>
    <w:rsid w:val="001467DF"/>
    <w:rsid w:val="00146859"/>
    <w:rsid w:val="001475DC"/>
    <w:rsid w:val="00153563"/>
    <w:rsid w:val="00154D07"/>
    <w:rsid w:val="0015626F"/>
    <w:rsid w:val="001562BE"/>
    <w:rsid w:val="001566E4"/>
    <w:rsid w:val="00163626"/>
    <w:rsid w:val="00164B41"/>
    <w:rsid w:val="00165DDB"/>
    <w:rsid w:val="0016720E"/>
    <w:rsid w:val="00172A77"/>
    <w:rsid w:val="00174DED"/>
    <w:rsid w:val="001770FA"/>
    <w:rsid w:val="00180A33"/>
    <w:rsid w:val="00181993"/>
    <w:rsid w:val="00183278"/>
    <w:rsid w:val="0018655F"/>
    <w:rsid w:val="00191044"/>
    <w:rsid w:val="001938BB"/>
    <w:rsid w:val="00193D44"/>
    <w:rsid w:val="00193E5E"/>
    <w:rsid w:val="001A1A91"/>
    <w:rsid w:val="001A25E3"/>
    <w:rsid w:val="001A4DBE"/>
    <w:rsid w:val="001A6347"/>
    <w:rsid w:val="001A66FA"/>
    <w:rsid w:val="001A682D"/>
    <w:rsid w:val="001B2698"/>
    <w:rsid w:val="001B2D6B"/>
    <w:rsid w:val="001B2E0D"/>
    <w:rsid w:val="001B4004"/>
    <w:rsid w:val="001B5FD7"/>
    <w:rsid w:val="001B6C71"/>
    <w:rsid w:val="001B7172"/>
    <w:rsid w:val="001B7E7B"/>
    <w:rsid w:val="001C1443"/>
    <w:rsid w:val="001C1828"/>
    <w:rsid w:val="001C1F41"/>
    <w:rsid w:val="001C21C6"/>
    <w:rsid w:val="001C237F"/>
    <w:rsid w:val="001C3C27"/>
    <w:rsid w:val="001C5681"/>
    <w:rsid w:val="001D07E6"/>
    <w:rsid w:val="001D6B90"/>
    <w:rsid w:val="001E437C"/>
    <w:rsid w:val="001E4C8B"/>
    <w:rsid w:val="001E6BE0"/>
    <w:rsid w:val="001F02EE"/>
    <w:rsid w:val="001F031D"/>
    <w:rsid w:val="001F112A"/>
    <w:rsid w:val="001F15CF"/>
    <w:rsid w:val="001F164B"/>
    <w:rsid w:val="001F2007"/>
    <w:rsid w:val="001F6054"/>
    <w:rsid w:val="002000E3"/>
    <w:rsid w:val="002019C7"/>
    <w:rsid w:val="0020392D"/>
    <w:rsid w:val="00203C26"/>
    <w:rsid w:val="0020673E"/>
    <w:rsid w:val="00210B05"/>
    <w:rsid w:val="00212576"/>
    <w:rsid w:val="002132C2"/>
    <w:rsid w:val="002135FC"/>
    <w:rsid w:val="00214C3C"/>
    <w:rsid w:val="002215B2"/>
    <w:rsid w:val="00224348"/>
    <w:rsid w:val="0022725F"/>
    <w:rsid w:val="00227419"/>
    <w:rsid w:val="002279DF"/>
    <w:rsid w:val="00227BAA"/>
    <w:rsid w:val="002303D8"/>
    <w:rsid w:val="00232381"/>
    <w:rsid w:val="00232676"/>
    <w:rsid w:val="00236EAF"/>
    <w:rsid w:val="00237F1A"/>
    <w:rsid w:val="0024373D"/>
    <w:rsid w:val="00244E32"/>
    <w:rsid w:val="00245470"/>
    <w:rsid w:val="00245F2D"/>
    <w:rsid w:val="00246972"/>
    <w:rsid w:val="00246D34"/>
    <w:rsid w:val="0025031A"/>
    <w:rsid w:val="00250DBF"/>
    <w:rsid w:val="002514DE"/>
    <w:rsid w:val="00252651"/>
    <w:rsid w:val="0025308C"/>
    <w:rsid w:val="00254416"/>
    <w:rsid w:val="00256638"/>
    <w:rsid w:val="00256CF6"/>
    <w:rsid w:val="00266F2E"/>
    <w:rsid w:val="002715C9"/>
    <w:rsid w:val="002738C0"/>
    <w:rsid w:val="00273A94"/>
    <w:rsid w:val="00281F7E"/>
    <w:rsid w:val="00282875"/>
    <w:rsid w:val="0028458B"/>
    <w:rsid w:val="002874ED"/>
    <w:rsid w:val="002878EB"/>
    <w:rsid w:val="00291F25"/>
    <w:rsid w:val="002964A0"/>
    <w:rsid w:val="002A0679"/>
    <w:rsid w:val="002A269E"/>
    <w:rsid w:val="002A32AB"/>
    <w:rsid w:val="002A397F"/>
    <w:rsid w:val="002A6D99"/>
    <w:rsid w:val="002B03C7"/>
    <w:rsid w:val="002B0A3A"/>
    <w:rsid w:val="002B2E73"/>
    <w:rsid w:val="002B4B2C"/>
    <w:rsid w:val="002B4D31"/>
    <w:rsid w:val="002B5325"/>
    <w:rsid w:val="002B53CD"/>
    <w:rsid w:val="002C1E31"/>
    <w:rsid w:val="002C2571"/>
    <w:rsid w:val="002C26C0"/>
    <w:rsid w:val="002C5033"/>
    <w:rsid w:val="002C5338"/>
    <w:rsid w:val="002C67FA"/>
    <w:rsid w:val="002D3124"/>
    <w:rsid w:val="002D312D"/>
    <w:rsid w:val="002D7610"/>
    <w:rsid w:val="002E0ACA"/>
    <w:rsid w:val="002E2773"/>
    <w:rsid w:val="002E495B"/>
    <w:rsid w:val="002E5CAB"/>
    <w:rsid w:val="002E6BCE"/>
    <w:rsid w:val="002F1715"/>
    <w:rsid w:val="002F1B6F"/>
    <w:rsid w:val="002F2255"/>
    <w:rsid w:val="002F5A86"/>
    <w:rsid w:val="002F6B97"/>
    <w:rsid w:val="00301F5B"/>
    <w:rsid w:val="003025D5"/>
    <w:rsid w:val="00302F2D"/>
    <w:rsid w:val="00303212"/>
    <w:rsid w:val="0030373E"/>
    <w:rsid w:val="00306A48"/>
    <w:rsid w:val="00307F60"/>
    <w:rsid w:val="0031126B"/>
    <w:rsid w:val="003117A1"/>
    <w:rsid w:val="00313E2D"/>
    <w:rsid w:val="00315655"/>
    <w:rsid w:val="00315738"/>
    <w:rsid w:val="0031593B"/>
    <w:rsid w:val="00322290"/>
    <w:rsid w:val="003234CD"/>
    <w:rsid w:val="00323A6C"/>
    <w:rsid w:val="00324569"/>
    <w:rsid w:val="00324E5E"/>
    <w:rsid w:val="00327774"/>
    <w:rsid w:val="0033156F"/>
    <w:rsid w:val="003318A5"/>
    <w:rsid w:val="0033285E"/>
    <w:rsid w:val="00333C6C"/>
    <w:rsid w:val="0033535C"/>
    <w:rsid w:val="00335CFB"/>
    <w:rsid w:val="003364E7"/>
    <w:rsid w:val="00337DAA"/>
    <w:rsid w:val="003416CB"/>
    <w:rsid w:val="00341843"/>
    <w:rsid w:val="003454AE"/>
    <w:rsid w:val="00346BC7"/>
    <w:rsid w:val="00347CFA"/>
    <w:rsid w:val="0035080A"/>
    <w:rsid w:val="00350BA4"/>
    <w:rsid w:val="00350FBC"/>
    <w:rsid w:val="003531C8"/>
    <w:rsid w:val="00353806"/>
    <w:rsid w:val="003543B1"/>
    <w:rsid w:val="00357FA9"/>
    <w:rsid w:val="00361E4D"/>
    <w:rsid w:val="0036272E"/>
    <w:rsid w:val="003627DD"/>
    <w:rsid w:val="00363A53"/>
    <w:rsid w:val="0037095D"/>
    <w:rsid w:val="0037610C"/>
    <w:rsid w:val="00377211"/>
    <w:rsid w:val="003772F6"/>
    <w:rsid w:val="00377461"/>
    <w:rsid w:val="00377A12"/>
    <w:rsid w:val="00380FF3"/>
    <w:rsid w:val="003819F5"/>
    <w:rsid w:val="003832E6"/>
    <w:rsid w:val="00384CFA"/>
    <w:rsid w:val="00384ED8"/>
    <w:rsid w:val="0039042F"/>
    <w:rsid w:val="003950FB"/>
    <w:rsid w:val="003965F1"/>
    <w:rsid w:val="003A066C"/>
    <w:rsid w:val="003A2496"/>
    <w:rsid w:val="003A3D2F"/>
    <w:rsid w:val="003A3DFF"/>
    <w:rsid w:val="003A3E56"/>
    <w:rsid w:val="003A7E03"/>
    <w:rsid w:val="003A7FF1"/>
    <w:rsid w:val="003B0153"/>
    <w:rsid w:val="003B644F"/>
    <w:rsid w:val="003B7CA8"/>
    <w:rsid w:val="003C24FC"/>
    <w:rsid w:val="003C30EA"/>
    <w:rsid w:val="003C3580"/>
    <w:rsid w:val="003C50B8"/>
    <w:rsid w:val="003C6339"/>
    <w:rsid w:val="003D130F"/>
    <w:rsid w:val="003D1CFD"/>
    <w:rsid w:val="003D1D1D"/>
    <w:rsid w:val="003D2AA5"/>
    <w:rsid w:val="003D3A85"/>
    <w:rsid w:val="003D4866"/>
    <w:rsid w:val="003D7D55"/>
    <w:rsid w:val="003E27AF"/>
    <w:rsid w:val="003E3E17"/>
    <w:rsid w:val="003E5369"/>
    <w:rsid w:val="003E53D4"/>
    <w:rsid w:val="003E54BD"/>
    <w:rsid w:val="003E5A7D"/>
    <w:rsid w:val="003F226F"/>
    <w:rsid w:val="003F3D73"/>
    <w:rsid w:val="003F48BC"/>
    <w:rsid w:val="003F6F91"/>
    <w:rsid w:val="003F7D1C"/>
    <w:rsid w:val="0040271C"/>
    <w:rsid w:val="0040393A"/>
    <w:rsid w:val="00406EEE"/>
    <w:rsid w:val="00410CE6"/>
    <w:rsid w:val="00412F79"/>
    <w:rsid w:val="00414B66"/>
    <w:rsid w:val="004153B5"/>
    <w:rsid w:val="0042074F"/>
    <w:rsid w:val="004208E2"/>
    <w:rsid w:val="00420F40"/>
    <w:rsid w:val="00421ECD"/>
    <w:rsid w:val="00422363"/>
    <w:rsid w:val="00423792"/>
    <w:rsid w:val="00427C32"/>
    <w:rsid w:val="00427C46"/>
    <w:rsid w:val="004303CA"/>
    <w:rsid w:val="00431F4A"/>
    <w:rsid w:val="0043201B"/>
    <w:rsid w:val="00432959"/>
    <w:rsid w:val="00433B62"/>
    <w:rsid w:val="0043532D"/>
    <w:rsid w:val="00436203"/>
    <w:rsid w:val="00436798"/>
    <w:rsid w:val="004369E1"/>
    <w:rsid w:val="004401AF"/>
    <w:rsid w:val="0044295C"/>
    <w:rsid w:val="00442BEF"/>
    <w:rsid w:val="004432C8"/>
    <w:rsid w:val="0044423C"/>
    <w:rsid w:val="0044602C"/>
    <w:rsid w:val="004468B8"/>
    <w:rsid w:val="00446BF6"/>
    <w:rsid w:val="00451218"/>
    <w:rsid w:val="00451440"/>
    <w:rsid w:val="00452949"/>
    <w:rsid w:val="00454898"/>
    <w:rsid w:val="00455A1F"/>
    <w:rsid w:val="00457A6A"/>
    <w:rsid w:val="004600CF"/>
    <w:rsid w:val="004626DE"/>
    <w:rsid w:val="00464192"/>
    <w:rsid w:val="00466C70"/>
    <w:rsid w:val="004713DF"/>
    <w:rsid w:val="0047481A"/>
    <w:rsid w:val="004808FB"/>
    <w:rsid w:val="00480C1B"/>
    <w:rsid w:val="00481222"/>
    <w:rsid w:val="00481F52"/>
    <w:rsid w:val="0048497D"/>
    <w:rsid w:val="00486D7E"/>
    <w:rsid w:val="0048714D"/>
    <w:rsid w:val="00494600"/>
    <w:rsid w:val="00494AFF"/>
    <w:rsid w:val="00496BA8"/>
    <w:rsid w:val="004A0277"/>
    <w:rsid w:val="004A33D6"/>
    <w:rsid w:val="004A55DF"/>
    <w:rsid w:val="004A68E5"/>
    <w:rsid w:val="004A716E"/>
    <w:rsid w:val="004A7320"/>
    <w:rsid w:val="004B2D9B"/>
    <w:rsid w:val="004B75A5"/>
    <w:rsid w:val="004C087B"/>
    <w:rsid w:val="004C1550"/>
    <w:rsid w:val="004C1CB4"/>
    <w:rsid w:val="004C4CB2"/>
    <w:rsid w:val="004C6D3D"/>
    <w:rsid w:val="004C735A"/>
    <w:rsid w:val="004C74AA"/>
    <w:rsid w:val="004D38F6"/>
    <w:rsid w:val="004D3F98"/>
    <w:rsid w:val="004D7068"/>
    <w:rsid w:val="004E1FB1"/>
    <w:rsid w:val="004E2245"/>
    <w:rsid w:val="004E2504"/>
    <w:rsid w:val="004E2858"/>
    <w:rsid w:val="004E38AC"/>
    <w:rsid w:val="004E6262"/>
    <w:rsid w:val="004F460C"/>
    <w:rsid w:val="004F4BB7"/>
    <w:rsid w:val="004F5143"/>
    <w:rsid w:val="004F61B2"/>
    <w:rsid w:val="004F6769"/>
    <w:rsid w:val="004F6A4F"/>
    <w:rsid w:val="00500D91"/>
    <w:rsid w:val="0050151F"/>
    <w:rsid w:val="00503C1B"/>
    <w:rsid w:val="005046F9"/>
    <w:rsid w:val="00505D83"/>
    <w:rsid w:val="0050643A"/>
    <w:rsid w:val="005074C3"/>
    <w:rsid w:val="0051172B"/>
    <w:rsid w:val="00512DD4"/>
    <w:rsid w:val="00512EB9"/>
    <w:rsid w:val="0051542D"/>
    <w:rsid w:val="00516A41"/>
    <w:rsid w:val="00516EC1"/>
    <w:rsid w:val="00521372"/>
    <w:rsid w:val="00522B3F"/>
    <w:rsid w:val="00523A01"/>
    <w:rsid w:val="00525A82"/>
    <w:rsid w:val="00527FC6"/>
    <w:rsid w:val="00530765"/>
    <w:rsid w:val="00530B2F"/>
    <w:rsid w:val="005352E7"/>
    <w:rsid w:val="0054174B"/>
    <w:rsid w:val="00543D88"/>
    <w:rsid w:val="00544360"/>
    <w:rsid w:val="00546332"/>
    <w:rsid w:val="00546ED5"/>
    <w:rsid w:val="0054722D"/>
    <w:rsid w:val="00551058"/>
    <w:rsid w:val="00551770"/>
    <w:rsid w:val="0055281D"/>
    <w:rsid w:val="00553C9A"/>
    <w:rsid w:val="00561996"/>
    <w:rsid w:val="00561C3A"/>
    <w:rsid w:val="00561E86"/>
    <w:rsid w:val="005620B3"/>
    <w:rsid w:val="00563D97"/>
    <w:rsid w:val="0056492E"/>
    <w:rsid w:val="00566803"/>
    <w:rsid w:val="005670E6"/>
    <w:rsid w:val="00573D90"/>
    <w:rsid w:val="0058280A"/>
    <w:rsid w:val="005839D7"/>
    <w:rsid w:val="00584ABE"/>
    <w:rsid w:val="005851BE"/>
    <w:rsid w:val="00585F29"/>
    <w:rsid w:val="00586D6F"/>
    <w:rsid w:val="00590AE3"/>
    <w:rsid w:val="0059254F"/>
    <w:rsid w:val="005940E2"/>
    <w:rsid w:val="005945D1"/>
    <w:rsid w:val="00595914"/>
    <w:rsid w:val="0059755C"/>
    <w:rsid w:val="005A0865"/>
    <w:rsid w:val="005A0AC9"/>
    <w:rsid w:val="005A2C1E"/>
    <w:rsid w:val="005A5E7B"/>
    <w:rsid w:val="005A64C9"/>
    <w:rsid w:val="005A7882"/>
    <w:rsid w:val="005A78DE"/>
    <w:rsid w:val="005B04D1"/>
    <w:rsid w:val="005B0D3F"/>
    <w:rsid w:val="005B11F4"/>
    <w:rsid w:val="005B3847"/>
    <w:rsid w:val="005B4C69"/>
    <w:rsid w:val="005B4CBF"/>
    <w:rsid w:val="005C0479"/>
    <w:rsid w:val="005C0C01"/>
    <w:rsid w:val="005C0F4A"/>
    <w:rsid w:val="005C3A12"/>
    <w:rsid w:val="005C5FA4"/>
    <w:rsid w:val="005C6599"/>
    <w:rsid w:val="005C708A"/>
    <w:rsid w:val="005D0218"/>
    <w:rsid w:val="005D1408"/>
    <w:rsid w:val="005D1465"/>
    <w:rsid w:val="005D2CED"/>
    <w:rsid w:val="005D3062"/>
    <w:rsid w:val="005D330F"/>
    <w:rsid w:val="005D62C5"/>
    <w:rsid w:val="005E01B9"/>
    <w:rsid w:val="005E334D"/>
    <w:rsid w:val="005E5EC8"/>
    <w:rsid w:val="005E6957"/>
    <w:rsid w:val="005F0D5E"/>
    <w:rsid w:val="005F1114"/>
    <w:rsid w:val="005F2696"/>
    <w:rsid w:val="005F331D"/>
    <w:rsid w:val="005F3890"/>
    <w:rsid w:val="005F4044"/>
    <w:rsid w:val="005F5FE8"/>
    <w:rsid w:val="005F6D3E"/>
    <w:rsid w:val="005F7D06"/>
    <w:rsid w:val="006038A1"/>
    <w:rsid w:val="0060397E"/>
    <w:rsid w:val="006071C2"/>
    <w:rsid w:val="0061052F"/>
    <w:rsid w:val="0061063C"/>
    <w:rsid w:val="00612280"/>
    <w:rsid w:val="006133A8"/>
    <w:rsid w:val="006137BD"/>
    <w:rsid w:val="00613D9D"/>
    <w:rsid w:val="006140E0"/>
    <w:rsid w:val="00614918"/>
    <w:rsid w:val="00614A4D"/>
    <w:rsid w:val="00615A0A"/>
    <w:rsid w:val="00616141"/>
    <w:rsid w:val="00617A98"/>
    <w:rsid w:val="0062003B"/>
    <w:rsid w:val="006202F1"/>
    <w:rsid w:val="00620844"/>
    <w:rsid w:val="00622918"/>
    <w:rsid w:val="00622EBC"/>
    <w:rsid w:val="00623F1C"/>
    <w:rsid w:val="0062651D"/>
    <w:rsid w:val="00626556"/>
    <w:rsid w:val="00627069"/>
    <w:rsid w:val="00627259"/>
    <w:rsid w:val="00627F01"/>
    <w:rsid w:val="00630C2D"/>
    <w:rsid w:val="00632834"/>
    <w:rsid w:val="00633B75"/>
    <w:rsid w:val="0063457B"/>
    <w:rsid w:val="00635D47"/>
    <w:rsid w:val="006364D4"/>
    <w:rsid w:val="006400E0"/>
    <w:rsid w:val="006403DC"/>
    <w:rsid w:val="006406F4"/>
    <w:rsid w:val="00641651"/>
    <w:rsid w:val="00641653"/>
    <w:rsid w:val="00641818"/>
    <w:rsid w:val="00641A5A"/>
    <w:rsid w:val="00641A70"/>
    <w:rsid w:val="00642F5A"/>
    <w:rsid w:val="00644674"/>
    <w:rsid w:val="00646186"/>
    <w:rsid w:val="00646EE7"/>
    <w:rsid w:val="00647351"/>
    <w:rsid w:val="006477D2"/>
    <w:rsid w:val="00650741"/>
    <w:rsid w:val="006508DB"/>
    <w:rsid w:val="006522C2"/>
    <w:rsid w:val="0065365A"/>
    <w:rsid w:val="00654829"/>
    <w:rsid w:val="006552F1"/>
    <w:rsid w:val="00657484"/>
    <w:rsid w:val="006579E4"/>
    <w:rsid w:val="006603C2"/>
    <w:rsid w:val="00661FAB"/>
    <w:rsid w:val="0066332B"/>
    <w:rsid w:val="00663E50"/>
    <w:rsid w:val="0066412C"/>
    <w:rsid w:val="00665A5B"/>
    <w:rsid w:val="00666324"/>
    <w:rsid w:val="0067170B"/>
    <w:rsid w:val="006717CB"/>
    <w:rsid w:val="00671F99"/>
    <w:rsid w:val="00673613"/>
    <w:rsid w:val="006763DB"/>
    <w:rsid w:val="00685970"/>
    <w:rsid w:val="006869A9"/>
    <w:rsid w:val="00690907"/>
    <w:rsid w:val="006950EC"/>
    <w:rsid w:val="0069596D"/>
    <w:rsid w:val="00696914"/>
    <w:rsid w:val="0069785A"/>
    <w:rsid w:val="00697D93"/>
    <w:rsid w:val="00697DD0"/>
    <w:rsid w:val="006A18B3"/>
    <w:rsid w:val="006A2233"/>
    <w:rsid w:val="006A259F"/>
    <w:rsid w:val="006A26DF"/>
    <w:rsid w:val="006A28F4"/>
    <w:rsid w:val="006A41A3"/>
    <w:rsid w:val="006A5091"/>
    <w:rsid w:val="006A5C47"/>
    <w:rsid w:val="006A6D59"/>
    <w:rsid w:val="006A7E6F"/>
    <w:rsid w:val="006B0928"/>
    <w:rsid w:val="006B14E9"/>
    <w:rsid w:val="006B2D1D"/>
    <w:rsid w:val="006B31E5"/>
    <w:rsid w:val="006B4B37"/>
    <w:rsid w:val="006B798A"/>
    <w:rsid w:val="006C1828"/>
    <w:rsid w:val="006C1860"/>
    <w:rsid w:val="006C1B96"/>
    <w:rsid w:val="006C1FBC"/>
    <w:rsid w:val="006C3538"/>
    <w:rsid w:val="006C3787"/>
    <w:rsid w:val="006C3FF5"/>
    <w:rsid w:val="006C6193"/>
    <w:rsid w:val="006C7EB5"/>
    <w:rsid w:val="006D08F7"/>
    <w:rsid w:val="006D1676"/>
    <w:rsid w:val="006D5C68"/>
    <w:rsid w:val="006D70D2"/>
    <w:rsid w:val="006D7227"/>
    <w:rsid w:val="006D77DF"/>
    <w:rsid w:val="006D7E36"/>
    <w:rsid w:val="006E00A2"/>
    <w:rsid w:val="006E1A54"/>
    <w:rsid w:val="006E1A88"/>
    <w:rsid w:val="006E3979"/>
    <w:rsid w:val="006F00AC"/>
    <w:rsid w:val="006F1F97"/>
    <w:rsid w:val="006F273D"/>
    <w:rsid w:val="006F2DBB"/>
    <w:rsid w:val="006F3A91"/>
    <w:rsid w:val="006F4F07"/>
    <w:rsid w:val="006F5018"/>
    <w:rsid w:val="006F6441"/>
    <w:rsid w:val="006F6AC0"/>
    <w:rsid w:val="006F757B"/>
    <w:rsid w:val="006F7716"/>
    <w:rsid w:val="00700C21"/>
    <w:rsid w:val="00701184"/>
    <w:rsid w:val="007018BC"/>
    <w:rsid w:val="00704341"/>
    <w:rsid w:val="00704E4A"/>
    <w:rsid w:val="00705E63"/>
    <w:rsid w:val="00706DDA"/>
    <w:rsid w:val="00710294"/>
    <w:rsid w:val="00712A5C"/>
    <w:rsid w:val="007145CE"/>
    <w:rsid w:val="00717038"/>
    <w:rsid w:val="00720DB4"/>
    <w:rsid w:val="007223FB"/>
    <w:rsid w:val="0072310E"/>
    <w:rsid w:val="007232E1"/>
    <w:rsid w:val="007236E0"/>
    <w:rsid w:val="007238B1"/>
    <w:rsid w:val="00723F4D"/>
    <w:rsid w:val="00724CA9"/>
    <w:rsid w:val="00725822"/>
    <w:rsid w:val="00733507"/>
    <w:rsid w:val="00734E52"/>
    <w:rsid w:val="00736C61"/>
    <w:rsid w:val="00736CDA"/>
    <w:rsid w:val="00740320"/>
    <w:rsid w:val="007416A9"/>
    <w:rsid w:val="00741A45"/>
    <w:rsid w:val="00742CAF"/>
    <w:rsid w:val="00745962"/>
    <w:rsid w:val="00745DEB"/>
    <w:rsid w:val="00753F56"/>
    <w:rsid w:val="00754453"/>
    <w:rsid w:val="0075554B"/>
    <w:rsid w:val="00756210"/>
    <w:rsid w:val="00757653"/>
    <w:rsid w:val="0076111B"/>
    <w:rsid w:val="007624FA"/>
    <w:rsid w:val="00764899"/>
    <w:rsid w:val="00767C24"/>
    <w:rsid w:val="007700B5"/>
    <w:rsid w:val="007701B2"/>
    <w:rsid w:val="007723E0"/>
    <w:rsid w:val="007803FB"/>
    <w:rsid w:val="00781574"/>
    <w:rsid w:val="00781DDA"/>
    <w:rsid w:val="00782370"/>
    <w:rsid w:val="00782572"/>
    <w:rsid w:val="00783017"/>
    <w:rsid w:val="007834E6"/>
    <w:rsid w:val="0078368E"/>
    <w:rsid w:val="00784B54"/>
    <w:rsid w:val="00785A36"/>
    <w:rsid w:val="00787F07"/>
    <w:rsid w:val="00793CCE"/>
    <w:rsid w:val="00794565"/>
    <w:rsid w:val="00794AE8"/>
    <w:rsid w:val="00795E0E"/>
    <w:rsid w:val="00797AFC"/>
    <w:rsid w:val="00797CE2"/>
    <w:rsid w:val="007A0849"/>
    <w:rsid w:val="007A173B"/>
    <w:rsid w:val="007A1C36"/>
    <w:rsid w:val="007A2413"/>
    <w:rsid w:val="007A480D"/>
    <w:rsid w:val="007A5D42"/>
    <w:rsid w:val="007B0669"/>
    <w:rsid w:val="007B243D"/>
    <w:rsid w:val="007B250E"/>
    <w:rsid w:val="007B74CD"/>
    <w:rsid w:val="007C1959"/>
    <w:rsid w:val="007C34D9"/>
    <w:rsid w:val="007C3C9D"/>
    <w:rsid w:val="007C3FD0"/>
    <w:rsid w:val="007D1999"/>
    <w:rsid w:val="007D34C0"/>
    <w:rsid w:val="007D42C5"/>
    <w:rsid w:val="007D6B40"/>
    <w:rsid w:val="007D77B3"/>
    <w:rsid w:val="007D7F78"/>
    <w:rsid w:val="007E213E"/>
    <w:rsid w:val="007E31CD"/>
    <w:rsid w:val="007E62C4"/>
    <w:rsid w:val="007E64F1"/>
    <w:rsid w:val="007E7259"/>
    <w:rsid w:val="007E7568"/>
    <w:rsid w:val="007F0FC0"/>
    <w:rsid w:val="007F557B"/>
    <w:rsid w:val="007F7F48"/>
    <w:rsid w:val="00800010"/>
    <w:rsid w:val="00800E4D"/>
    <w:rsid w:val="00801C96"/>
    <w:rsid w:val="00802513"/>
    <w:rsid w:val="008036AE"/>
    <w:rsid w:val="00804173"/>
    <w:rsid w:val="00804DC7"/>
    <w:rsid w:val="00806FD0"/>
    <w:rsid w:val="00807746"/>
    <w:rsid w:val="00812AFB"/>
    <w:rsid w:val="0081410B"/>
    <w:rsid w:val="008144B6"/>
    <w:rsid w:val="00815E02"/>
    <w:rsid w:val="0081708F"/>
    <w:rsid w:val="0082268E"/>
    <w:rsid w:val="0082443A"/>
    <w:rsid w:val="008265A4"/>
    <w:rsid w:val="0083151D"/>
    <w:rsid w:val="00833B34"/>
    <w:rsid w:val="00834E94"/>
    <w:rsid w:val="0083596A"/>
    <w:rsid w:val="00840B7D"/>
    <w:rsid w:val="00841B92"/>
    <w:rsid w:val="0084301C"/>
    <w:rsid w:val="008441DE"/>
    <w:rsid w:val="0084528B"/>
    <w:rsid w:val="00845C99"/>
    <w:rsid w:val="00846E17"/>
    <w:rsid w:val="00850D89"/>
    <w:rsid w:val="00851E1A"/>
    <w:rsid w:val="00852C6F"/>
    <w:rsid w:val="008568D8"/>
    <w:rsid w:val="008576B5"/>
    <w:rsid w:val="008609DE"/>
    <w:rsid w:val="0086201A"/>
    <w:rsid w:val="00863FFE"/>
    <w:rsid w:val="008647D2"/>
    <w:rsid w:val="00864B57"/>
    <w:rsid w:val="008676EC"/>
    <w:rsid w:val="00867B9A"/>
    <w:rsid w:val="008704AF"/>
    <w:rsid w:val="008740E4"/>
    <w:rsid w:val="0087449B"/>
    <w:rsid w:val="008746C5"/>
    <w:rsid w:val="008765CB"/>
    <w:rsid w:val="008802BC"/>
    <w:rsid w:val="00881090"/>
    <w:rsid w:val="00884E86"/>
    <w:rsid w:val="008860F2"/>
    <w:rsid w:val="00887365"/>
    <w:rsid w:val="00890675"/>
    <w:rsid w:val="008911E5"/>
    <w:rsid w:val="0089440C"/>
    <w:rsid w:val="00894BA2"/>
    <w:rsid w:val="008A57E5"/>
    <w:rsid w:val="008A6A7B"/>
    <w:rsid w:val="008A726A"/>
    <w:rsid w:val="008A74D5"/>
    <w:rsid w:val="008A7D39"/>
    <w:rsid w:val="008B072A"/>
    <w:rsid w:val="008B156A"/>
    <w:rsid w:val="008B231B"/>
    <w:rsid w:val="008B462F"/>
    <w:rsid w:val="008C1EBD"/>
    <w:rsid w:val="008C2FDA"/>
    <w:rsid w:val="008C50BC"/>
    <w:rsid w:val="008D1D41"/>
    <w:rsid w:val="008D28CC"/>
    <w:rsid w:val="008D6CCC"/>
    <w:rsid w:val="008E00AA"/>
    <w:rsid w:val="008E18EF"/>
    <w:rsid w:val="008E257D"/>
    <w:rsid w:val="008E29FE"/>
    <w:rsid w:val="008E2A33"/>
    <w:rsid w:val="008E2E32"/>
    <w:rsid w:val="008E37A2"/>
    <w:rsid w:val="008E4354"/>
    <w:rsid w:val="008E595E"/>
    <w:rsid w:val="008E5CB3"/>
    <w:rsid w:val="008E6073"/>
    <w:rsid w:val="008E70DD"/>
    <w:rsid w:val="008E745B"/>
    <w:rsid w:val="008F0ECD"/>
    <w:rsid w:val="008F5383"/>
    <w:rsid w:val="008F5B1C"/>
    <w:rsid w:val="008F6CC2"/>
    <w:rsid w:val="009023CE"/>
    <w:rsid w:val="00902DBD"/>
    <w:rsid w:val="00902FE2"/>
    <w:rsid w:val="0090462E"/>
    <w:rsid w:val="0090463E"/>
    <w:rsid w:val="00904E72"/>
    <w:rsid w:val="00907D33"/>
    <w:rsid w:val="00910718"/>
    <w:rsid w:val="00910CAA"/>
    <w:rsid w:val="00911135"/>
    <w:rsid w:val="009111C0"/>
    <w:rsid w:val="00911E8D"/>
    <w:rsid w:val="0091519C"/>
    <w:rsid w:val="00915547"/>
    <w:rsid w:val="0092151B"/>
    <w:rsid w:val="00923257"/>
    <w:rsid w:val="00924623"/>
    <w:rsid w:val="0092518F"/>
    <w:rsid w:val="00926398"/>
    <w:rsid w:val="00926F3B"/>
    <w:rsid w:val="00931DF5"/>
    <w:rsid w:val="009322DD"/>
    <w:rsid w:val="009328E6"/>
    <w:rsid w:val="00932D12"/>
    <w:rsid w:val="00935532"/>
    <w:rsid w:val="00937F77"/>
    <w:rsid w:val="0094026C"/>
    <w:rsid w:val="00941CA3"/>
    <w:rsid w:val="0094260B"/>
    <w:rsid w:val="00942CCB"/>
    <w:rsid w:val="00946B92"/>
    <w:rsid w:val="0095025F"/>
    <w:rsid w:val="00950747"/>
    <w:rsid w:val="00950BB4"/>
    <w:rsid w:val="00951FDB"/>
    <w:rsid w:val="009538FF"/>
    <w:rsid w:val="009543A8"/>
    <w:rsid w:val="00960DD0"/>
    <w:rsid w:val="009619FB"/>
    <w:rsid w:val="00963587"/>
    <w:rsid w:val="0096421F"/>
    <w:rsid w:val="0096459F"/>
    <w:rsid w:val="00970674"/>
    <w:rsid w:val="00972144"/>
    <w:rsid w:val="00972172"/>
    <w:rsid w:val="009724A3"/>
    <w:rsid w:val="00972659"/>
    <w:rsid w:val="00973826"/>
    <w:rsid w:val="009744EA"/>
    <w:rsid w:val="009757F2"/>
    <w:rsid w:val="009801FE"/>
    <w:rsid w:val="009822E9"/>
    <w:rsid w:val="009830B6"/>
    <w:rsid w:val="00990E65"/>
    <w:rsid w:val="00991296"/>
    <w:rsid w:val="009928B8"/>
    <w:rsid w:val="00993A11"/>
    <w:rsid w:val="00997CD7"/>
    <w:rsid w:val="009A283A"/>
    <w:rsid w:val="009A4563"/>
    <w:rsid w:val="009A4F05"/>
    <w:rsid w:val="009A6D26"/>
    <w:rsid w:val="009B07E3"/>
    <w:rsid w:val="009B11CF"/>
    <w:rsid w:val="009B2A5A"/>
    <w:rsid w:val="009B2A8E"/>
    <w:rsid w:val="009B35AA"/>
    <w:rsid w:val="009B3AAD"/>
    <w:rsid w:val="009B3FA3"/>
    <w:rsid w:val="009B5092"/>
    <w:rsid w:val="009B75D4"/>
    <w:rsid w:val="009C1697"/>
    <w:rsid w:val="009C25FB"/>
    <w:rsid w:val="009C300E"/>
    <w:rsid w:val="009C3BE2"/>
    <w:rsid w:val="009C6893"/>
    <w:rsid w:val="009C7A9A"/>
    <w:rsid w:val="009D1369"/>
    <w:rsid w:val="009D2274"/>
    <w:rsid w:val="009D4930"/>
    <w:rsid w:val="009D7C4C"/>
    <w:rsid w:val="009E3B79"/>
    <w:rsid w:val="009E3C37"/>
    <w:rsid w:val="009E4267"/>
    <w:rsid w:val="009E426F"/>
    <w:rsid w:val="009E72BB"/>
    <w:rsid w:val="009F1215"/>
    <w:rsid w:val="009F2CD6"/>
    <w:rsid w:val="009F32B8"/>
    <w:rsid w:val="009F4FEA"/>
    <w:rsid w:val="00A020C5"/>
    <w:rsid w:val="00A02562"/>
    <w:rsid w:val="00A07304"/>
    <w:rsid w:val="00A07D2B"/>
    <w:rsid w:val="00A100CF"/>
    <w:rsid w:val="00A1138A"/>
    <w:rsid w:val="00A1495C"/>
    <w:rsid w:val="00A156B4"/>
    <w:rsid w:val="00A15BF7"/>
    <w:rsid w:val="00A16FAA"/>
    <w:rsid w:val="00A17EC7"/>
    <w:rsid w:val="00A17F7C"/>
    <w:rsid w:val="00A20E2D"/>
    <w:rsid w:val="00A229D0"/>
    <w:rsid w:val="00A315F7"/>
    <w:rsid w:val="00A31C4F"/>
    <w:rsid w:val="00A32898"/>
    <w:rsid w:val="00A34EE4"/>
    <w:rsid w:val="00A40BBE"/>
    <w:rsid w:val="00A42109"/>
    <w:rsid w:val="00A4249E"/>
    <w:rsid w:val="00A4262F"/>
    <w:rsid w:val="00A44E10"/>
    <w:rsid w:val="00A455E8"/>
    <w:rsid w:val="00A50590"/>
    <w:rsid w:val="00A53204"/>
    <w:rsid w:val="00A539C4"/>
    <w:rsid w:val="00A541CC"/>
    <w:rsid w:val="00A5483B"/>
    <w:rsid w:val="00A563EF"/>
    <w:rsid w:val="00A5785A"/>
    <w:rsid w:val="00A578C1"/>
    <w:rsid w:val="00A579FB"/>
    <w:rsid w:val="00A62894"/>
    <w:rsid w:val="00A630B0"/>
    <w:rsid w:val="00A64496"/>
    <w:rsid w:val="00A658D3"/>
    <w:rsid w:val="00A66E01"/>
    <w:rsid w:val="00A7068D"/>
    <w:rsid w:val="00A70A28"/>
    <w:rsid w:val="00A71979"/>
    <w:rsid w:val="00A72496"/>
    <w:rsid w:val="00A7444B"/>
    <w:rsid w:val="00A75A22"/>
    <w:rsid w:val="00A76C68"/>
    <w:rsid w:val="00A77537"/>
    <w:rsid w:val="00A90E0D"/>
    <w:rsid w:val="00A91876"/>
    <w:rsid w:val="00A94593"/>
    <w:rsid w:val="00A94D05"/>
    <w:rsid w:val="00A95918"/>
    <w:rsid w:val="00AA17D0"/>
    <w:rsid w:val="00AA5A97"/>
    <w:rsid w:val="00AA5ABF"/>
    <w:rsid w:val="00AA5ED2"/>
    <w:rsid w:val="00AB04A1"/>
    <w:rsid w:val="00AB0A8A"/>
    <w:rsid w:val="00AB11DD"/>
    <w:rsid w:val="00AB4880"/>
    <w:rsid w:val="00AB4C1E"/>
    <w:rsid w:val="00AB51E2"/>
    <w:rsid w:val="00AB5318"/>
    <w:rsid w:val="00AB6942"/>
    <w:rsid w:val="00AC0466"/>
    <w:rsid w:val="00AC5B43"/>
    <w:rsid w:val="00AC6ED7"/>
    <w:rsid w:val="00AC757D"/>
    <w:rsid w:val="00AD05C4"/>
    <w:rsid w:val="00AD0967"/>
    <w:rsid w:val="00AD09F9"/>
    <w:rsid w:val="00AD1C8F"/>
    <w:rsid w:val="00AD2164"/>
    <w:rsid w:val="00AD3E69"/>
    <w:rsid w:val="00AD587C"/>
    <w:rsid w:val="00AD6478"/>
    <w:rsid w:val="00AE090A"/>
    <w:rsid w:val="00AE1836"/>
    <w:rsid w:val="00AE3BFF"/>
    <w:rsid w:val="00AE41FC"/>
    <w:rsid w:val="00AF03F5"/>
    <w:rsid w:val="00AF045B"/>
    <w:rsid w:val="00AF091B"/>
    <w:rsid w:val="00AF2E00"/>
    <w:rsid w:val="00AF3855"/>
    <w:rsid w:val="00AF406F"/>
    <w:rsid w:val="00AF451E"/>
    <w:rsid w:val="00AF5916"/>
    <w:rsid w:val="00AF606D"/>
    <w:rsid w:val="00AF63EA"/>
    <w:rsid w:val="00B00423"/>
    <w:rsid w:val="00B040C0"/>
    <w:rsid w:val="00B04D8F"/>
    <w:rsid w:val="00B103FB"/>
    <w:rsid w:val="00B104CB"/>
    <w:rsid w:val="00B118AB"/>
    <w:rsid w:val="00B127DE"/>
    <w:rsid w:val="00B14ED3"/>
    <w:rsid w:val="00B17397"/>
    <w:rsid w:val="00B20105"/>
    <w:rsid w:val="00B21B29"/>
    <w:rsid w:val="00B259D5"/>
    <w:rsid w:val="00B26B86"/>
    <w:rsid w:val="00B30CE1"/>
    <w:rsid w:val="00B30D12"/>
    <w:rsid w:val="00B31BD5"/>
    <w:rsid w:val="00B32972"/>
    <w:rsid w:val="00B34312"/>
    <w:rsid w:val="00B34AB2"/>
    <w:rsid w:val="00B34C79"/>
    <w:rsid w:val="00B401F7"/>
    <w:rsid w:val="00B4171B"/>
    <w:rsid w:val="00B41A70"/>
    <w:rsid w:val="00B443D4"/>
    <w:rsid w:val="00B45F32"/>
    <w:rsid w:val="00B46F95"/>
    <w:rsid w:val="00B4708F"/>
    <w:rsid w:val="00B5042F"/>
    <w:rsid w:val="00B5191D"/>
    <w:rsid w:val="00B52A08"/>
    <w:rsid w:val="00B53727"/>
    <w:rsid w:val="00B53913"/>
    <w:rsid w:val="00B5604D"/>
    <w:rsid w:val="00B5658C"/>
    <w:rsid w:val="00B57169"/>
    <w:rsid w:val="00B64885"/>
    <w:rsid w:val="00B64B0C"/>
    <w:rsid w:val="00B64C22"/>
    <w:rsid w:val="00B653C7"/>
    <w:rsid w:val="00B67946"/>
    <w:rsid w:val="00B71097"/>
    <w:rsid w:val="00B72DF7"/>
    <w:rsid w:val="00B739C7"/>
    <w:rsid w:val="00B74ADC"/>
    <w:rsid w:val="00B75610"/>
    <w:rsid w:val="00B7697D"/>
    <w:rsid w:val="00B81F70"/>
    <w:rsid w:val="00B8263C"/>
    <w:rsid w:val="00B839B8"/>
    <w:rsid w:val="00B841DD"/>
    <w:rsid w:val="00B8453C"/>
    <w:rsid w:val="00B84FE9"/>
    <w:rsid w:val="00B86A1D"/>
    <w:rsid w:val="00B87D2E"/>
    <w:rsid w:val="00B90214"/>
    <w:rsid w:val="00B902A1"/>
    <w:rsid w:val="00B90BFD"/>
    <w:rsid w:val="00B90C8E"/>
    <w:rsid w:val="00B90EC2"/>
    <w:rsid w:val="00B93C15"/>
    <w:rsid w:val="00B97B13"/>
    <w:rsid w:val="00BA1B43"/>
    <w:rsid w:val="00BA2FEE"/>
    <w:rsid w:val="00BA3D44"/>
    <w:rsid w:val="00BA3FEC"/>
    <w:rsid w:val="00BA53F9"/>
    <w:rsid w:val="00BA6F8B"/>
    <w:rsid w:val="00BA76D0"/>
    <w:rsid w:val="00BB03F6"/>
    <w:rsid w:val="00BB5573"/>
    <w:rsid w:val="00BC0023"/>
    <w:rsid w:val="00BC1DFD"/>
    <w:rsid w:val="00BC3827"/>
    <w:rsid w:val="00BC41BF"/>
    <w:rsid w:val="00BC5FFC"/>
    <w:rsid w:val="00BD1064"/>
    <w:rsid w:val="00BD44CD"/>
    <w:rsid w:val="00BD4671"/>
    <w:rsid w:val="00BD54F0"/>
    <w:rsid w:val="00BD69CD"/>
    <w:rsid w:val="00BE0F23"/>
    <w:rsid w:val="00BE14DA"/>
    <w:rsid w:val="00BE1D06"/>
    <w:rsid w:val="00BE3C10"/>
    <w:rsid w:val="00BE4BD2"/>
    <w:rsid w:val="00BE6B56"/>
    <w:rsid w:val="00BF019F"/>
    <w:rsid w:val="00BF26B8"/>
    <w:rsid w:val="00BF43FA"/>
    <w:rsid w:val="00C021C0"/>
    <w:rsid w:val="00C0274B"/>
    <w:rsid w:val="00C0485B"/>
    <w:rsid w:val="00C048F2"/>
    <w:rsid w:val="00C05264"/>
    <w:rsid w:val="00C06B11"/>
    <w:rsid w:val="00C06FD7"/>
    <w:rsid w:val="00C10A9C"/>
    <w:rsid w:val="00C10EED"/>
    <w:rsid w:val="00C1324D"/>
    <w:rsid w:val="00C13777"/>
    <w:rsid w:val="00C13BB7"/>
    <w:rsid w:val="00C16272"/>
    <w:rsid w:val="00C20BC3"/>
    <w:rsid w:val="00C263B5"/>
    <w:rsid w:val="00C303E9"/>
    <w:rsid w:val="00C33782"/>
    <w:rsid w:val="00C3584E"/>
    <w:rsid w:val="00C36FC7"/>
    <w:rsid w:val="00C4131B"/>
    <w:rsid w:val="00C42630"/>
    <w:rsid w:val="00C432B4"/>
    <w:rsid w:val="00C43395"/>
    <w:rsid w:val="00C44627"/>
    <w:rsid w:val="00C54D57"/>
    <w:rsid w:val="00C55F9E"/>
    <w:rsid w:val="00C57810"/>
    <w:rsid w:val="00C672B4"/>
    <w:rsid w:val="00C67813"/>
    <w:rsid w:val="00C700C9"/>
    <w:rsid w:val="00C702AD"/>
    <w:rsid w:val="00C70907"/>
    <w:rsid w:val="00C71389"/>
    <w:rsid w:val="00C71DE6"/>
    <w:rsid w:val="00C721AB"/>
    <w:rsid w:val="00C7229D"/>
    <w:rsid w:val="00C734AB"/>
    <w:rsid w:val="00C7693E"/>
    <w:rsid w:val="00C81E14"/>
    <w:rsid w:val="00C821EA"/>
    <w:rsid w:val="00C84404"/>
    <w:rsid w:val="00C8777A"/>
    <w:rsid w:val="00C90F0D"/>
    <w:rsid w:val="00C90F0F"/>
    <w:rsid w:val="00C941E4"/>
    <w:rsid w:val="00CA156F"/>
    <w:rsid w:val="00CA173A"/>
    <w:rsid w:val="00CA250A"/>
    <w:rsid w:val="00CA62D1"/>
    <w:rsid w:val="00CA77E0"/>
    <w:rsid w:val="00CB1C34"/>
    <w:rsid w:val="00CB1C41"/>
    <w:rsid w:val="00CB1FD2"/>
    <w:rsid w:val="00CB2429"/>
    <w:rsid w:val="00CB26A5"/>
    <w:rsid w:val="00CB2C5E"/>
    <w:rsid w:val="00CB3F5D"/>
    <w:rsid w:val="00CB72F6"/>
    <w:rsid w:val="00CB74AF"/>
    <w:rsid w:val="00CB7ABF"/>
    <w:rsid w:val="00CB7EDE"/>
    <w:rsid w:val="00CC26F5"/>
    <w:rsid w:val="00CC273F"/>
    <w:rsid w:val="00CC43FD"/>
    <w:rsid w:val="00CC4520"/>
    <w:rsid w:val="00CC4760"/>
    <w:rsid w:val="00CC60F8"/>
    <w:rsid w:val="00CD17A3"/>
    <w:rsid w:val="00CD1D03"/>
    <w:rsid w:val="00CD2E3A"/>
    <w:rsid w:val="00CD3CF1"/>
    <w:rsid w:val="00CD4BB6"/>
    <w:rsid w:val="00CE39A4"/>
    <w:rsid w:val="00CE41ED"/>
    <w:rsid w:val="00CE62D9"/>
    <w:rsid w:val="00CE7768"/>
    <w:rsid w:val="00CF004E"/>
    <w:rsid w:val="00CF188C"/>
    <w:rsid w:val="00CF1B8E"/>
    <w:rsid w:val="00CF1C97"/>
    <w:rsid w:val="00CF6249"/>
    <w:rsid w:val="00CF65EF"/>
    <w:rsid w:val="00D00283"/>
    <w:rsid w:val="00D019D1"/>
    <w:rsid w:val="00D11D9F"/>
    <w:rsid w:val="00D132EC"/>
    <w:rsid w:val="00D1419A"/>
    <w:rsid w:val="00D14897"/>
    <w:rsid w:val="00D14CF6"/>
    <w:rsid w:val="00D16DD8"/>
    <w:rsid w:val="00D174E5"/>
    <w:rsid w:val="00D2552F"/>
    <w:rsid w:val="00D26379"/>
    <w:rsid w:val="00D30C2E"/>
    <w:rsid w:val="00D3115B"/>
    <w:rsid w:val="00D3199F"/>
    <w:rsid w:val="00D33CBC"/>
    <w:rsid w:val="00D348ED"/>
    <w:rsid w:val="00D34990"/>
    <w:rsid w:val="00D37463"/>
    <w:rsid w:val="00D40755"/>
    <w:rsid w:val="00D419CE"/>
    <w:rsid w:val="00D44A17"/>
    <w:rsid w:val="00D47181"/>
    <w:rsid w:val="00D51614"/>
    <w:rsid w:val="00D517AD"/>
    <w:rsid w:val="00D51ACE"/>
    <w:rsid w:val="00D51DD1"/>
    <w:rsid w:val="00D544D3"/>
    <w:rsid w:val="00D55B0F"/>
    <w:rsid w:val="00D60609"/>
    <w:rsid w:val="00D61DE4"/>
    <w:rsid w:val="00D61F75"/>
    <w:rsid w:val="00D662FB"/>
    <w:rsid w:val="00D67541"/>
    <w:rsid w:val="00D67C50"/>
    <w:rsid w:val="00D712C4"/>
    <w:rsid w:val="00D723A6"/>
    <w:rsid w:val="00D7288D"/>
    <w:rsid w:val="00D8196F"/>
    <w:rsid w:val="00D82F0A"/>
    <w:rsid w:val="00D83BCE"/>
    <w:rsid w:val="00D83C9B"/>
    <w:rsid w:val="00D8402D"/>
    <w:rsid w:val="00D854B3"/>
    <w:rsid w:val="00D85AF5"/>
    <w:rsid w:val="00D87212"/>
    <w:rsid w:val="00D92EE7"/>
    <w:rsid w:val="00D9609C"/>
    <w:rsid w:val="00D971C1"/>
    <w:rsid w:val="00D9763A"/>
    <w:rsid w:val="00DA22A5"/>
    <w:rsid w:val="00DA2DBC"/>
    <w:rsid w:val="00DA3815"/>
    <w:rsid w:val="00DA62F4"/>
    <w:rsid w:val="00DA678A"/>
    <w:rsid w:val="00DA7445"/>
    <w:rsid w:val="00DB016D"/>
    <w:rsid w:val="00DB0CBD"/>
    <w:rsid w:val="00DB1D10"/>
    <w:rsid w:val="00DB28E5"/>
    <w:rsid w:val="00DB32EC"/>
    <w:rsid w:val="00DB3A63"/>
    <w:rsid w:val="00DB65B2"/>
    <w:rsid w:val="00DB7667"/>
    <w:rsid w:val="00DC08F4"/>
    <w:rsid w:val="00DC156C"/>
    <w:rsid w:val="00DC4B19"/>
    <w:rsid w:val="00DC4D45"/>
    <w:rsid w:val="00DC63E2"/>
    <w:rsid w:val="00DC742D"/>
    <w:rsid w:val="00DD07D8"/>
    <w:rsid w:val="00DD428A"/>
    <w:rsid w:val="00DD49C5"/>
    <w:rsid w:val="00DD53FA"/>
    <w:rsid w:val="00DD6F0B"/>
    <w:rsid w:val="00DD7A43"/>
    <w:rsid w:val="00DD7B09"/>
    <w:rsid w:val="00DE0479"/>
    <w:rsid w:val="00DE0640"/>
    <w:rsid w:val="00DE2C2B"/>
    <w:rsid w:val="00DE554E"/>
    <w:rsid w:val="00DE6CAB"/>
    <w:rsid w:val="00DF240C"/>
    <w:rsid w:val="00DF2EF2"/>
    <w:rsid w:val="00DF6A1E"/>
    <w:rsid w:val="00DF7CEA"/>
    <w:rsid w:val="00E000DD"/>
    <w:rsid w:val="00E06453"/>
    <w:rsid w:val="00E07A7C"/>
    <w:rsid w:val="00E12367"/>
    <w:rsid w:val="00E14C62"/>
    <w:rsid w:val="00E17DBD"/>
    <w:rsid w:val="00E207E0"/>
    <w:rsid w:val="00E22101"/>
    <w:rsid w:val="00E27266"/>
    <w:rsid w:val="00E313BF"/>
    <w:rsid w:val="00E329A6"/>
    <w:rsid w:val="00E362CE"/>
    <w:rsid w:val="00E40CAC"/>
    <w:rsid w:val="00E42C71"/>
    <w:rsid w:val="00E4508E"/>
    <w:rsid w:val="00E509AF"/>
    <w:rsid w:val="00E51795"/>
    <w:rsid w:val="00E5366E"/>
    <w:rsid w:val="00E54A7D"/>
    <w:rsid w:val="00E55186"/>
    <w:rsid w:val="00E55D71"/>
    <w:rsid w:val="00E564E6"/>
    <w:rsid w:val="00E57CB9"/>
    <w:rsid w:val="00E608B9"/>
    <w:rsid w:val="00E64CDD"/>
    <w:rsid w:val="00E65316"/>
    <w:rsid w:val="00E65CFE"/>
    <w:rsid w:val="00E65DFF"/>
    <w:rsid w:val="00E65E72"/>
    <w:rsid w:val="00E66D5B"/>
    <w:rsid w:val="00E66E8B"/>
    <w:rsid w:val="00E67FC4"/>
    <w:rsid w:val="00E70A52"/>
    <w:rsid w:val="00E711B9"/>
    <w:rsid w:val="00E7229C"/>
    <w:rsid w:val="00E72474"/>
    <w:rsid w:val="00E73C04"/>
    <w:rsid w:val="00E76773"/>
    <w:rsid w:val="00E76CA7"/>
    <w:rsid w:val="00E77262"/>
    <w:rsid w:val="00E77CB6"/>
    <w:rsid w:val="00E80A7E"/>
    <w:rsid w:val="00E8352E"/>
    <w:rsid w:val="00E919DE"/>
    <w:rsid w:val="00E92EF4"/>
    <w:rsid w:val="00E960C6"/>
    <w:rsid w:val="00E97E11"/>
    <w:rsid w:val="00E97EBD"/>
    <w:rsid w:val="00EA305A"/>
    <w:rsid w:val="00EA311F"/>
    <w:rsid w:val="00EA44CB"/>
    <w:rsid w:val="00EA58D8"/>
    <w:rsid w:val="00EA5A70"/>
    <w:rsid w:val="00EA5F52"/>
    <w:rsid w:val="00EB064C"/>
    <w:rsid w:val="00EB2C4B"/>
    <w:rsid w:val="00EB47E3"/>
    <w:rsid w:val="00EB57CF"/>
    <w:rsid w:val="00EB7135"/>
    <w:rsid w:val="00EC2F99"/>
    <w:rsid w:val="00EC2FF7"/>
    <w:rsid w:val="00EC4323"/>
    <w:rsid w:val="00EC440D"/>
    <w:rsid w:val="00EC4EAD"/>
    <w:rsid w:val="00ED085E"/>
    <w:rsid w:val="00ED2AC4"/>
    <w:rsid w:val="00ED7EE5"/>
    <w:rsid w:val="00EE08E3"/>
    <w:rsid w:val="00EE0E81"/>
    <w:rsid w:val="00EE1ADB"/>
    <w:rsid w:val="00EE2C1E"/>
    <w:rsid w:val="00EE56C6"/>
    <w:rsid w:val="00EF0DE2"/>
    <w:rsid w:val="00EF25E1"/>
    <w:rsid w:val="00EF30D6"/>
    <w:rsid w:val="00F00445"/>
    <w:rsid w:val="00F028CF"/>
    <w:rsid w:val="00F03987"/>
    <w:rsid w:val="00F04E45"/>
    <w:rsid w:val="00F10551"/>
    <w:rsid w:val="00F10BDC"/>
    <w:rsid w:val="00F134EE"/>
    <w:rsid w:val="00F14DA3"/>
    <w:rsid w:val="00F202D9"/>
    <w:rsid w:val="00F205E3"/>
    <w:rsid w:val="00F227CB"/>
    <w:rsid w:val="00F22CCC"/>
    <w:rsid w:val="00F24913"/>
    <w:rsid w:val="00F24ADE"/>
    <w:rsid w:val="00F257A2"/>
    <w:rsid w:val="00F26206"/>
    <w:rsid w:val="00F27CA4"/>
    <w:rsid w:val="00F30108"/>
    <w:rsid w:val="00F306B3"/>
    <w:rsid w:val="00F31081"/>
    <w:rsid w:val="00F33609"/>
    <w:rsid w:val="00F37188"/>
    <w:rsid w:val="00F37B5F"/>
    <w:rsid w:val="00F41174"/>
    <w:rsid w:val="00F42426"/>
    <w:rsid w:val="00F425CE"/>
    <w:rsid w:val="00F42901"/>
    <w:rsid w:val="00F436E9"/>
    <w:rsid w:val="00F45B8C"/>
    <w:rsid w:val="00F468B8"/>
    <w:rsid w:val="00F47ADA"/>
    <w:rsid w:val="00F55BEA"/>
    <w:rsid w:val="00F56DB9"/>
    <w:rsid w:val="00F6024B"/>
    <w:rsid w:val="00F60AFA"/>
    <w:rsid w:val="00F6355E"/>
    <w:rsid w:val="00F63EBC"/>
    <w:rsid w:val="00F647E4"/>
    <w:rsid w:val="00F64C9F"/>
    <w:rsid w:val="00F66E2E"/>
    <w:rsid w:val="00F70539"/>
    <w:rsid w:val="00F7115F"/>
    <w:rsid w:val="00F75152"/>
    <w:rsid w:val="00F76E7E"/>
    <w:rsid w:val="00F8047F"/>
    <w:rsid w:val="00F80696"/>
    <w:rsid w:val="00F816F6"/>
    <w:rsid w:val="00F817E1"/>
    <w:rsid w:val="00F81A95"/>
    <w:rsid w:val="00F833B1"/>
    <w:rsid w:val="00F83EE8"/>
    <w:rsid w:val="00F846E4"/>
    <w:rsid w:val="00F84802"/>
    <w:rsid w:val="00F84CC3"/>
    <w:rsid w:val="00F84FB0"/>
    <w:rsid w:val="00F869FC"/>
    <w:rsid w:val="00F871DA"/>
    <w:rsid w:val="00F91AAA"/>
    <w:rsid w:val="00F92866"/>
    <w:rsid w:val="00F92A9D"/>
    <w:rsid w:val="00F95779"/>
    <w:rsid w:val="00F95CCE"/>
    <w:rsid w:val="00FA355A"/>
    <w:rsid w:val="00FA44F3"/>
    <w:rsid w:val="00FA6592"/>
    <w:rsid w:val="00FA6B49"/>
    <w:rsid w:val="00FA71A0"/>
    <w:rsid w:val="00FA71D9"/>
    <w:rsid w:val="00FA7A33"/>
    <w:rsid w:val="00FA7BEB"/>
    <w:rsid w:val="00FB0922"/>
    <w:rsid w:val="00FB0EE1"/>
    <w:rsid w:val="00FB19C3"/>
    <w:rsid w:val="00FB20E0"/>
    <w:rsid w:val="00FB27EE"/>
    <w:rsid w:val="00FB598B"/>
    <w:rsid w:val="00FB5ABF"/>
    <w:rsid w:val="00FC1098"/>
    <w:rsid w:val="00FC441A"/>
    <w:rsid w:val="00FC59FA"/>
    <w:rsid w:val="00FC6028"/>
    <w:rsid w:val="00FC6286"/>
    <w:rsid w:val="00FC651B"/>
    <w:rsid w:val="00FC7287"/>
    <w:rsid w:val="00FD0216"/>
    <w:rsid w:val="00FD03A7"/>
    <w:rsid w:val="00FD043E"/>
    <w:rsid w:val="00FD2BAE"/>
    <w:rsid w:val="00FD2F19"/>
    <w:rsid w:val="00FD33EA"/>
    <w:rsid w:val="00FD3737"/>
    <w:rsid w:val="00FD4554"/>
    <w:rsid w:val="00FD62D0"/>
    <w:rsid w:val="00FE1147"/>
    <w:rsid w:val="00FE4FA8"/>
    <w:rsid w:val="00FE50B0"/>
    <w:rsid w:val="00FE66D6"/>
    <w:rsid w:val="00FE7C9A"/>
    <w:rsid w:val="00FF05D7"/>
    <w:rsid w:val="00FF1929"/>
    <w:rsid w:val="00FF2787"/>
    <w:rsid w:val="00FF2AF0"/>
    <w:rsid w:val="00FF2CDA"/>
    <w:rsid w:val="00FF4485"/>
    <w:rsid w:val="00FF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B8F6B3"/>
  <w15:docId w15:val="{86324273-0C04-4449-988B-D6E59136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9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D4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C23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C70907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rsid w:val="00C70907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C70907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rsid w:val="00C70907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irmanavn">
    <w:name w:val="Firmanavn"/>
    <w:basedOn w:val="Normal"/>
    <w:rsid w:val="00C70907"/>
    <w:pPr>
      <w:framePr w:w="3840" w:h="1752" w:wrap="notBeside" w:vAnchor="page" w:hAnchor="margin" w:y="888"/>
      <w:spacing w:line="280" w:lineRule="atLeast"/>
    </w:pPr>
    <w:rPr>
      <w:rFonts w:ascii="Arial Black" w:hAnsi="Arial Black"/>
      <w:spacing w:val="-25"/>
      <w:sz w:val="32"/>
      <w:szCs w:val="32"/>
    </w:rPr>
  </w:style>
  <w:style w:type="character" w:styleId="Hyperkobling">
    <w:name w:val="Hyperlink"/>
    <w:basedOn w:val="Standardskriftforavsnitt"/>
    <w:rsid w:val="00C70907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C70907"/>
    <w:pPr>
      <w:ind w:left="720"/>
      <w:contextualSpacing/>
    </w:pPr>
  </w:style>
  <w:style w:type="paragraph" w:customStyle="1" w:styleId="MR-sakoverskrift">
    <w:name w:val="MR-sak overskrift"/>
    <w:basedOn w:val="Normal"/>
    <w:link w:val="MR-sakoverskriftTegn"/>
    <w:qFormat/>
    <w:rsid w:val="00C70907"/>
    <w:pPr>
      <w:spacing w:before="240" w:after="240"/>
    </w:pPr>
    <w:rPr>
      <w:b/>
      <w:color w:val="1F497D" w:themeColor="text2"/>
      <w:sz w:val="28"/>
      <w:szCs w:val="22"/>
    </w:rPr>
  </w:style>
  <w:style w:type="paragraph" w:customStyle="1" w:styleId="MR-sakoverskrift2">
    <w:name w:val="MR-sak overskrift 2"/>
    <w:basedOn w:val="Normal"/>
    <w:link w:val="MR-sakoverskrift2Tegn"/>
    <w:qFormat/>
    <w:rsid w:val="00C70907"/>
    <w:pPr>
      <w:ind w:firstLine="284"/>
    </w:pPr>
    <w:rPr>
      <w:i/>
      <w:color w:val="1F497D" w:themeColor="text2"/>
    </w:rPr>
  </w:style>
  <w:style w:type="character" w:customStyle="1" w:styleId="MR-sakoverskriftTegn">
    <w:name w:val="MR-sak overskrift Tegn"/>
    <w:basedOn w:val="Standardskriftforavsnitt"/>
    <w:link w:val="MR-sakoverskrift"/>
    <w:rsid w:val="00C70907"/>
    <w:rPr>
      <w:rFonts w:ascii="Times New Roman" w:eastAsia="Times New Roman" w:hAnsi="Times New Roman" w:cs="Times New Roman"/>
      <w:b/>
      <w:color w:val="1F497D" w:themeColor="text2"/>
      <w:sz w:val="28"/>
      <w:lang w:eastAsia="nb-NO"/>
    </w:rPr>
  </w:style>
  <w:style w:type="character" w:styleId="Sterkutheving">
    <w:name w:val="Intense Emphasis"/>
    <w:basedOn w:val="Standardskriftforavsnitt"/>
    <w:uiPriority w:val="21"/>
    <w:qFormat/>
    <w:rsid w:val="00C70907"/>
    <w:rPr>
      <w:b/>
      <w:bCs/>
      <w:i/>
      <w:iCs/>
      <w:color w:val="4F81BD" w:themeColor="accent1"/>
    </w:rPr>
  </w:style>
  <w:style w:type="character" w:customStyle="1" w:styleId="MR-sakoverskrift2Tegn">
    <w:name w:val="MR-sak overskrift 2 Tegn"/>
    <w:basedOn w:val="Standardskriftforavsnitt"/>
    <w:link w:val="MR-sakoverskrift2"/>
    <w:rsid w:val="00C70907"/>
    <w:rPr>
      <w:rFonts w:ascii="Times New Roman" w:eastAsia="Times New Roman" w:hAnsi="Times New Roman" w:cs="Times New Roman"/>
      <w:i/>
      <w:color w:val="1F497D" w:themeColor="text2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F871DA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7361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3613"/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D4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Ingenmellomrom">
    <w:name w:val="No Spacing"/>
    <w:uiPriority w:val="1"/>
    <w:qFormat/>
    <w:rsid w:val="00F806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81574"/>
    <w:pPr>
      <w:autoSpaceDE/>
      <w:autoSpaceDN/>
      <w:spacing w:before="100" w:beforeAutospacing="1" w:after="100" w:afterAutospacing="1"/>
    </w:pPr>
    <w:rPr>
      <w:rFonts w:eastAsiaTheme="minorHAnsi"/>
    </w:rPr>
  </w:style>
  <w:style w:type="table" w:styleId="Tabellrutenett">
    <w:name w:val="Table Grid"/>
    <w:basedOn w:val="Vanligtabell"/>
    <w:uiPriority w:val="39"/>
    <w:rsid w:val="0091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5D146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rdskriftforavsnitt"/>
    <w:rsid w:val="00F81A95"/>
  </w:style>
  <w:style w:type="character" w:customStyle="1" w:styleId="m8943675979188095676gmail-titteltegn">
    <w:name w:val="m_8943675979188095676gmail-titteltegn"/>
    <w:basedOn w:val="Standardskriftforavsnitt"/>
    <w:rsid w:val="005D2CED"/>
  </w:style>
  <w:style w:type="character" w:styleId="Ulstomtale">
    <w:name w:val="Unresolved Mention"/>
    <w:basedOn w:val="Standardskriftforavsnitt"/>
    <w:uiPriority w:val="99"/>
    <w:semiHidden/>
    <w:unhideWhenUsed/>
    <w:rsid w:val="00783017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C237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nb-NO"/>
    </w:rPr>
  </w:style>
  <w:style w:type="table" w:styleId="Listetabell3uthevingsfarge1">
    <w:name w:val="List Table 3 Accent 1"/>
    <w:basedOn w:val="Vanligtabell"/>
    <w:uiPriority w:val="48"/>
    <w:rsid w:val="00F6355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ellrutenett1">
    <w:name w:val="Tabellrutenett1"/>
    <w:basedOn w:val="Vanligtabell"/>
    <w:next w:val="Tabellrutenett"/>
    <w:uiPriority w:val="39"/>
    <w:rsid w:val="00BE4B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6137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39"/>
    <w:rsid w:val="003315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3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tbj2311\AppData\Local\Microsoft\Windows\Temporary%20Internet%20Files\Content.Outlook\ZJ3FE08S\Innkalling-saksliste%20201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8A91F7A3818747B883CF65A9088CB3" ma:contentTypeVersion="13" ma:contentTypeDescription="Opprett et nytt dokument." ma:contentTypeScope="" ma:versionID="cbf22207b25843552b1b38f94d5396da">
  <xsd:schema xmlns:xsd="http://www.w3.org/2001/XMLSchema" xmlns:xs="http://www.w3.org/2001/XMLSchema" xmlns:p="http://schemas.microsoft.com/office/2006/metadata/properties" xmlns:ns2="773a7f22-22d3-4e8d-9847-30400e49745d" xmlns:ns3="1112c9cd-63e1-4327-9cc3-0aeb4338d8c6" targetNamespace="http://schemas.microsoft.com/office/2006/metadata/properties" ma:root="true" ma:fieldsID="5d387a330fee5b92e75f0803e137e74e" ns2:_="" ns3:_="">
    <xsd:import namespace="773a7f22-22d3-4e8d-9847-30400e49745d"/>
    <xsd:import namespace="1112c9cd-63e1-4327-9cc3-0aeb4338d8c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a7f22-22d3-4e8d-9847-30400e49745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2c9cd-63e1-4327-9cc3-0aeb4338d8c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97cb0f-e901-4482-b313-9b14d31eb54c}" ma:internalName="TaxCatchAll" ma:showField="CatchAllData" ma:web="1112c9cd-63e1-4327-9cc3-0aeb4338d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2c9cd-63e1-4327-9cc3-0aeb4338d8c6" xsi:nil="true"/>
    <lcf76f155ced4ddcb4097134ff3c332f xmlns="773a7f22-22d3-4e8d-9847-30400e4974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30658F-CB3C-46AF-8CE2-02566B10C8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82ED89-C90B-405E-BE2C-6929FAB2273C}"/>
</file>

<file path=customXml/itemProps3.xml><?xml version="1.0" encoding="utf-8"?>
<ds:datastoreItem xmlns:ds="http://schemas.openxmlformats.org/officeDocument/2006/customXml" ds:itemID="{C00B9D9F-1BB3-4B7F-AF80-AA19CC195E0B}"/>
</file>

<file path=customXml/itemProps4.xml><?xml version="1.0" encoding="utf-8"?>
<ds:datastoreItem xmlns:ds="http://schemas.openxmlformats.org/officeDocument/2006/customXml" ds:itemID="{6F4DE41A-10E9-484B-93F4-D130D98F4866}"/>
</file>

<file path=docProps/app.xml><?xml version="1.0" encoding="utf-8"?>
<Properties xmlns="http://schemas.openxmlformats.org/officeDocument/2006/extended-properties" xmlns:vt="http://schemas.openxmlformats.org/officeDocument/2006/docPropsVTypes">
  <Template>Innkalling-saksliste 2012</Template>
  <TotalTime>0</TotalTime>
  <Pages>5</Pages>
  <Words>728</Words>
  <Characters>3861</Characters>
  <Application>Microsoft Office Word</Application>
  <DocSecurity>4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Arvid Gusland</dc:creator>
  <cp:keywords/>
  <dc:description/>
  <cp:lastModifiedBy>Anne Jørgensen Ask</cp:lastModifiedBy>
  <cp:revision>2</cp:revision>
  <cp:lastPrinted>2026-03-11T12:58:00Z</cp:lastPrinted>
  <dcterms:created xsi:type="dcterms:W3CDTF">2026-09-10T05:48:00Z</dcterms:created>
  <dcterms:modified xsi:type="dcterms:W3CDTF">2026-09-10T05:48:00Z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0x010100A08A91F7A3818747B883CF65A9088CB3</vt:lpwstr>
  </property>
</Properties>
</file>