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926C7" w14:textId="08C9F8CE" w:rsidR="002F79DA" w:rsidRPr="00DB6FFC" w:rsidRDefault="002F79DA" w:rsidP="00DB6FFC">
      <w:bookmarkStart w:id="0" w:name="_GoBack"/>
      <w:bookmarkEnd w:id="0"/>
    </w:p>
    <w:p w14:paraId="54200306" w14:textId="475AAD15" w:rsidR="000E23B4" w:rsidRPr="00DB6FFC" w:rsidRDefault="00231BEA" w:rsidP="00DB6FFC">
      <w:pPr>
        <w:jc w:val="center"/>
      </w:pPr>
      <w:r w:rsidRPr="00DB6FFC">
        <w:rPr>
          <w:noProof/>
          <w:lang w:val="en-US"/>
        </w:rPr>
        <w:drawing>
          <wp:inline distT="0" distB="0" distL="0" distR="0" wp14:anchorId="77436151" wp14:editId="6EF95AEE">
            <wp:extent cx="4944745" cy="6605905"/>
            <wp:effectExtent l="0" t="0" r="0" b="0"/>
            <wp:docPr id="1" name="Picture 1" descr="041118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1118 0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4745" cy="6605905"/>
                    </a:xfrm>
                    <a:prstGeom prst="rect">
                      <a:avLst/>
                    </a:prstGeom>
                    <a:noFill/>
                    <a:ln>
                      <a:noFill/>
                    </a:ln>
                  </pic:spPr>
                </pic:pic>
              </a:graphicData>
            </a:graphic>
          </wp:inline>
        </w:drawing>
      </w:r>
    </w:p>
    <w:p w14:paraId="6B20D179" w14:textId="77777777" w:rsidR="009D46AE" w:rsidRPr="00DB6FFC" w:rsidRDefault="007E350E" w:rsidP="00DB6FFC">
      <w:pPr>
        <w:pStyle w:val="Tittel"/>
      </w:pPr>
      <w:bookmarkStart w:id="1" w:name="_Ref98488102"/>
      <w:bookmarkEnd w:id="1"/>
      <w:r w:rsidRPr="00DB6FFC">
        <w:t>Å</w:t>
      </w:r>
      <w:r w:rsidR="009D46AE" w:rsidRPr="00DB6FFC">
        <w:t>rsmelding</w:t>
      </w:r>
      <w:r w:rsidRPr="00DB6FFC">
        <w:t xml:space="preserve"> for</w:t>
      </w:r>
    </w:p>
    <w:p w14:paraId="6510F60E" w14:textId="77777777" w:rsidR="009D46AE" w:rsidRPr="00DB6FFC" w:rsidRDefault="009D46AE" w:rsidP="00DB6FFC">
      <w:pPr>
        <w:pStyle w:val="Tittel"/>
      </w:pPr>
      <w:r w:rsidRPr="00DB6FFC">
        <w:t>Skoklefall menighet</w:t>
      </w:r>
    </w:p>
    <w:p w14:paraId="56BC74E4" w14:textId="77777777" w:rsidR="009D46AE" w:rsidRPr="00DB6FFC" w:rsidRDefault="00870E73" w:rsidP="00DB6FFC">
      <w:pPr>
        <w:pStyle w:val="Tittel"/>
      </w:pPr>
      <w:r w:rsidRPr="00DB6FFC">
        <w:t>201</w:t>
      </w:r>
      <w:r w:rsidR="00921AA5" w:rsidRPr="00DB6FFC">
        <w:t>9</w:t>
      </w:r>
    </w:p>
    <w:p w14:paraId="4721A083" w14:textId="77777777" w:rsidR="00DB6FFC" w:rsidRDefault="00DB6FFC">
      <w:pPr>
        <w:rPr>
          <w:rFonts w:ascii="Cambria" w:hAnsi="Cambria"/>
          <w:color w:val="004070"/>
          <w:sz w:val="36"/>
          <w:szCs w:val="36"/>
        </w:rPr>
      </w:pPr>
      <w:r>
        <w:rPr>
          <w:rFonts w:ascii="Cambria" w:hAnsi="Cambria"/>
          <w:color w:val="004070"/>
          <w:sz w:val="36"/>
          <w:szCs w:val="36"/>
        </w:rPr>
        <w:br w:type="page"/>
      </w:r>
    </w:p>
    <w:p w14:paraId="2581598F" w14:textId="078652C2" w:rsidR="008C5508" w:rsidRPr="00716972" w:rsidRDefault="002576B3" w:rsidP="00716972">
      <w:pPr>
        <w:rPr>
          <w:color w:val="004070"/>
        </w:rPr>
      </w:pPr>
      <w:r w:rsidRPr="00716972">
        <w:rPr>
          <w:rFonts w:ascii="Cambria" w:hAnsi="Cambria"/>
          <w:color w:val="004070"/>
          <w:sz w:val="32"/>
          <w:szCs w:val="32"/>
        </w:rPr>
        <w:lastRenderedPageBreak/>
        <w:t>Innholdsfortegnelse</w:t>
      </w:r>
    </w:p>
    <w:p w14:paraId="2E71B84F" w14:textId="25BAC9AA" w:rsidR="00716972" w:rsidRDefault="000C3C98">
      <w:pPr>
        <w:pStyle w:val="INNH1"/>
        <w:rPr>
          <w:rFonts w:asciiTheme="minorHAnsi" w:eastAsiaTheme="minorEastAsia" w:hAnsiTheme="minorHAnsi" w:cstheme="minorBidi"/>
          <w:b w:val="0"/>
          <w:bCs w:val="0"/>
          <w:caps w:val="0"/>
          <w:noProof/>
          <w:szCs w:val="22"/>
        </w:rPr>
      </w:pPr>
      <w:r w:rsidRPr="00590BFC">
        <w:fldChar w:fldCharType="begin"/>
      </w:r>
      <w:r w:rsidRPr="00590BFC">
        <w:instrText xml:space="preserve"> TOC \o "1-3" \h \z \u </w:instrText>
      </w:r>
      <w:r w:rsidRPr="00590BFC">
        <w:fldChar w:fldCharType="separate"/>
      </w:r>
      <w:hyperlink w:anchor="_Toc34162098" w:history="1">
        <w:r w:rsidR="00716972" w:rsidRPr="00CA3EAD">
          <w:rPr>
            <w:rStyle w:val="Hyperkobling"/>
            <w:noProof/>
          </w:rPr>
          <w:t>1</w:t>
        </w:r>
        <w:r w:rsidR="00716972">
          <w:rPr>
            <w:rFonts w:asciiTheme="minorHAnsi" w:eastAsiaTheme="minorEastAsia" w:hAnsiTheme="minorHAnsi" w:cstheme="minorBidi"/>
            <w:b w:val="0"/>
            <w:bCs w:val="0"/>
            <w:caps w:val="0"/>
            <w:noProof/>
            <w:szCs w:val="22"/>
          </w:rPr>
          <w:tab/>
        </w:r>
        <w:r w:rsidR="00716972" w:rsidRPr="00CA3EAD">
          <w:rPr>
            <w:rStyle w:val="Hyperkobling"/>
            <w:noProof/>
          </w:rPr>
          <w:t>Oppsummering av året 2019</w:t>
        </w:r>
        <w:r w:rsidR="00716972">
          <w:rPr>
            <w:noProof/>
            <w:webHidden/>
          </w:rPr>
          <w:tab/>
        </w:r>
        <w:r w:rsidR="00716972">
          <w:rPr>
            <w:noProof/>
            <w:webHidden/>
          </w:rPr>
          <w:fldChar w:fldCharType="begin"/>
        </w:r>
        <w:r w:rsidR="00716972">
          <w:rPr>
            <w:noProof/>
            <w:webHidden/>
          </w:rPr>
          <w:instrText xml:space="preserve"> PAGEREF _Toc34162098 \h </w:instrText>
        </w:r>
        <w:r w:rsidR="00716972">
          <w:rPr>
            <w:noProof/>
            <w:webHidden/>
          </w:rPr>
        </w:r>
        <w:r w:rsidR="00716972">
          <w:rPr>
            <w:noProof/>
            <w:webHidden/>
          </w:rPr>
          <w:fldChar w:fldCharType="separate"/>
        </w:r>
        <w:r w:rsidR="00716972">
          <w:rPr>
            <w:noProof/>
            <w:webHidden/>
          </w:rPr>
          <w:t>1</w:t>
        </w:r>
        <w:r w:rsidR="00716972">
          <w:rPr>
            <w:noProof/>
            <w:webHidden/>
          </w:rPr>
          <w:fldChar w:fldCharType="end"/>
        </w:r>
      </w:hyperlink>
    </w:p>
    <w:p w14:paraId="5BB8805F" w14:textId="20E84B60" w:rsidR="00716972" w:rsidRDefault="005C31E0">
      <w:pPr>
        <w:pStyle w:val="INNH1"/>
        <w:rPr>
          <w:rFonts w:asciiTheme="minorHAnsi" w:eastAsiaTheme="minorEastAsia" w:hAnsiTheme="minorHAnsi" w:cstheme="minorBidi"/>
          <w:b w:val="0"/>
          <w:bCs w:val="0"/>
          <w:caps w:val="0"/>
          <w:noProof/>
          <w:szCs w:val="22"/>
        </w:rPr>
      </w:pPr>
      <w:hyperlink w:anchor="_Toc34162099" w:history="1">
        <w:r w:rsidR="00716972" w:rsidRPr="00CA3EAD">
          <w:rPr>
            <w:rStyle w:val="Hyperkobling"/>
            <w:noProof/>
          </w:rPr>
          <w:t>2</w:t>
        </w:r>
        <w:r w:rsidR="00716972">
          <w:rPr>
            <w:rFonts w:asciiTheme="minorHAnsi" w:eastAsiaTheme="minorEastAsia" w:hAnsiTheme="minorHAnsi" w:cstheme="minorBidi"/>
            <w:b w:val="0"/>
            <w:bCs w:val="0"/>
            <w:caps w:val="0"/>
            <w:noProof/>
            <w:szCs w:val="22"/>
          </w:rPr>
          <w:tab/>
        </w:r>
        <w:r w:rsidR="00716972" w:rsidRPr="00CA3EAD">
          <w:rPr>
            <w:rStyle w:val="Hyperkobling"/>
            <w:noProof/>
          </w:rPr>
          <w:t>Menighetsråd, kirkestab og frivillige</w:t>
        </w:r>
        <w:r w:rsidR="00716972">
          <w:rPr>
            <w:noProof/>
            <w:webHidden/>
          </w:rPr>
          <w:tab/>
        </w:r>
        <w:r w:rsidR="00716972">
          <w:rPr>
            <w:noProof/>
            <w:webHidden/>
          </w:rPr>
          <w:fldChar w:fldCharType="begin"/>
        </w:r>
        <w:r w:rsidR="00716972">
          <w:rPr>
            <w:noProof/>
            <w:webHidden/>
          </w:rPr>
          <w:instrText xml:space="preserve"> PAGEREF _Toc34162099 \h </w:instrText>
        </w:r>
        <w:r w:rsidR="00716972">
          <w:rPr>
            <w:noProof/>
            <w:webHidden/>
          </w:rPr>
        </w:r>
        <w:r w:rsidR="00716972">
          <w:rPr>
            <w:noProof/>
            <w:webHidden/>
          </w:rPr>
          <w:fldChar w:fldCharType="separate"/>
        </w:r>
        <w:r w:rsidR="00716972">
          <w:rPr>
            <w:noProof/>
            <w:webHidden/>
          </w:rPr>
          <w:t>1</w:t>
        </w:r>
        <w:r w:rsidR="00716972">
          <w:rPr>
            <w:noProof/>
            <w:webHidden/>
          </w:rPr>
          <w:fldChar w:fldCharType="end"/>
        </w:r>
      </w:hyperlink>
    </w:p>
    <w:p w14:paraId="502195E7" w14:textId="45923CE0" w:rsidR="00716972" w:rsidRDefault="005C31E0">
      <w:pPr>
        <w:pStyle w:val="INNH2"/>
        <w:rPr>
          <w:rFonts w:asciiTheme="minorHAnsi" w:eastAsiaTheme="minorEastAsia" w:hAnsiTheme="minorHAnsi" w:cstheme="minorBidi"/>
          <w:b w:val="0"/>
          <w:bCs w:val="0"/>
          <w:szCs w:val="22"/>
        </w:rPr>
      </w:pPr>
      <w:hyperlink w:anchor="_Toc34162100" w:history="1">
        <w:r w:rsidR="00716972" w:rsidRPr="00CA3EAD">
          <w:rPr>
            <w:rStyle w:val="Hyperkobling"/>
          </w:rPr>
          <w:t>2.1</w:t>
        </w:r>
        <w:r w:rsidR="00716972">
          <w:rPr>
            <w:rFonts w:asciiTheme="minorHAnsi" w:eastAsiaTheme="minorEastAsia" w:hAnsiTheme="minorHAnsi" w:cstheme="minorBidi"/>
            <w:b w:val="0"/>
            <w:bCs w:val="0"/>
            <w:szCs w:val="22"/>
          </w:rPr>
          <w:tab/>
        </w:r>
        <w:r w:rsidR="00716972" w:rsidRPr="00CA3EAD">
          <w:rPr>
            <w:rStyle w:val="Hyperkobling"/>
          </w:rPr>
          <w:t>Kirkevalg 2019 og menighetsrådets sammensetning</w:t>
        </w:r>
        <w:r w:rsidR="00716972">
          <w:rPr>
            <w:webHidden/>
          </w:rPr>
          <w:tab/>
        </w:r>
        <w:r w:rsidR="00716972">
          <w:rPr>
            <w:webHidden/>
          </w:rPr>
          <w:fldChar w:fldCharType="begin"/>
        </w:r>
        <w:r w:rsidR="00716972">
          <w:rPr>
            <w:webHidden/>
          </w:rPr>
          <w:instrText xml:space="preserve"> PAGEREF _Toc34162100 \h </w:instrText>
        </w:r>
        <w:r w:rsidR="00716972">
          <w:rPr>
            <w:webHidden/>
          </w:rPr>
        </w:r>
        <w:r w:rsidR="00716972">
          <w:rPr>
            <w:webHidden/>
          </w:rPr>
          <w:fldChar w:fldCharType="separate"/>
        </w:r>
        <w:r w:rsidR="00716972">
          <w:rPr>
            <w:webHidden/>
          </w:rPr>
          <w:t>1</w:t>
        </w:r>
        <w:r w:rsidR="00716972">
          <w:rPr>
            <w:webHidden/>
          </w:rPr>
          <w:fldChar w:fldCharType="end"/>
        </w:r>
      </w:hyperlink>
    </w:p>
    <w:p w14:paraId="33808D25" w14:textId="36CC035B" w:rsidR="00716972" w:rsidRDefault="005C31E0">
      <w:pPr>
        <w:pStyle w:val="INNH2"/>
        <w:rPr>
          <w:rFonts w:asciiTheme="minorHAnsi" w:eastAsiaTheme="minorEastAsia" w:hAnsiTheme="minorHAnsi" w:cstheme="minorBidi"/>
          <w:b w:val="0"/>
          <w:bCs w:val="0"/>
          <w:szCs w:val="22"/>
        </w:rPr>
      </w:pPr>
      <w:hyperlink w:anchor="_Toc34162101" w:history="1">
        <w:r w:rsidR="00716972" w:rsidRPr="00CA3EAD">
          <w:rPr>
            <w:rStyle w:val="Hyperkobling"/>
          </w:rPr>
          <w:t>2.2</w:t>
        </w:r>
        <w:r w:rsidR="00716972">
          <w:rPr>
            <w:rFonts w:asciiTheme="minorHAnsi" w:eastAsiaTheme="minorEastAsia" w:hAnsiTheme="minorHAnsi" w:cstheme="minorBidi"/>
            <w:b w:val="0"/>
            <w:bCs w:val="0"/>
            <w:szCs w:val="22"/>
          </w:rPr>
          <w:tab/>
        </w:r>
        <w:r w:rsidR="00716972" w:rsidRPr="00CA3EAD">
          <w:rPr>
            <w:rStyle w:val="Hyperkobling"/>
          </w:rPr>
          <w:t>Møter</w:t>
        </w:r>
        <w:r w:rsidR="00716972">
          <w:rPr>
            <w:webHidden/>
          </w:rPr>
          <w:tab/>
        </w:r>
        <w:r w:rsidR="00716972">
          <w:rPr>
            <w:webHidden/>
          </w:rPr>
          <w:fldChar w:fldCharType="begin"/>
        </w:r>
        <w:r w:rsidR="00716972">
          <w:rPr>
            <w:webHidden/>
          </w:rPr>
          <w:instrText xml:space="preserve"> PAGEREF _Toc34162101 \h </w:instrText>
        </w:r>
        <w:r w:rsidR="00716972">
          <w:rPr>
            <w:webHidden/>
          </w:rPr>
        </w:r>
        <w:r w:rsidR="00716972">
          <w:rPr>
            <w:webHidden/>
          </w:rPr>
          <w:fldChar w:fldCharType="separate"/>
        </w:r>
        <w:r w:rsidR="00716972">
          <w:rPr>
            <w:webHidden/>
          </w:rPr>
          <w:t>2</w:t>
        </w:r>
        <w:r w:rsidR="00716972">
          <w:rPr>
            <w:webHidden/>
          </w:rPr>
          <w:fldChar w:fldCharType="end"/>
        </w:r>
      </w:hyperlink>
    </w:p>
    <w:p w14:paraId="65B39031" w14:textId="40C470F2" w:rsidR="00716972" w:rsidRDefault="005C31E0">
      <w:pPr>
        <w:pStyle w:val="INNH2"/>
        <w:rPr>
          <w:rFonts w:asciiTheme="minorHAnsi" w:eastAsiaTheme="minorEastAsia" w:hAnsiTheme="minorHAnsi" w:cstheme="minorBidi"/>
          <w:b w:val="0"/>
          <w:bCs w:val="0"/>
          <w:szCs w:val="22"/>
        </w:rPr>
      </w:pPr>
      <w:hyperlink w:anchor="_Toc34162102" w:history="1">
        <w:r w:rsidR="00716972" w:rsidRPr="00CA3EAD">
          <w:rPr>
            <w:rStyle w:val="Hyperkobling"/>
          </w:rPr>
          <w:t>2.3</w:t>
        </w:r>
        <w:r w:rsidR="00716972">
          <w:rPr>
            <w:rFonts w:asciiTheme="minorHAnsi" w:eastAsiaTheme="minorEastAsia" w:hAnsiTheme="minorHAnsi" w:cstheme="minorBidi"/>
            <w:b w:val="0"/>
            <w:bCs w:val="0"/>
            <w:szCs w:val="22"/>
          </w:rPr>
          <w:tab/>
        </w:r>
        <w:r w:rsidR="00716972" w:rsidRPr="00CA3EAD">
          <w:rPr>
            <w:rStyle w:val="Hyperkobling"/>
          </w:rPr>
          <w:t>Kirkestaben</w:t>
        </w:r>
        <w:r w:rsidR="00716972">
          <w:rPr>
            <w:webHidden/>
          </w:rPr>
          <w:tab/>
        </w:r>
        <w:r w:rsidR="00716972">
          <w:rPr>
            <w:webHidden/>
          </w:rPr>
          <w:fldChar w:fldCharType="begin"/>
        </w:r>
        <w:r w:rsidR="00716972">
          <w:rPr>
            <w:webHidden/>
          </w:rPr>
          <w:instrText xml:space="preserve"> PAGEREF _Toc34162102 \h </w:instrText>
        </w:r>
        <w:r w:rsidR="00716972">
          <w:rPr>
            <w:webHidden/>
          </w:rPr>
        </w:r>
        <w:r w:rsidR="00716972">
          <w:rPr>
            <w:webHidden/>
          </w:rPr>
          <w:fldChar w:fldCharType="separate"/>
        </w:r>
        <w:r w:rsidR="00716972">
          <w:rPr>
            <w:webHidden/>
          </w:rPr>
          <w:t>2</w:t>
        </w:r>
        <w:r w:rsidR="00716972">
          <w:rPr>
            <w:webHidden/>
          </w:rPr>
          <w:fldChar w:fldCharType="end"/>
        </w:r>
      </w:hyperlink>
    </w:p>
    <w:p w14:paraId="34AF9A24" w14:textId="382F8BCB" w:rsidR="00716972" w:rsidRDefault="005C31E0">
      <w:pPr>
        <w:pStyle w:val="INNH2"/>
        <w:rPr>
          <w:rFonts w:asciiTheme="minorHAnsi" w:eastAsiaTheme="minorEastAsia" w:hAnsiTheme="minorHAnsi" w:cstheme="minorBidi"/>
          <w:b w:val="0"/>
          <w:bCs w:val="0"/>
          <w:szCs w:val="22"/>
        </w:rPr>
      </w:pPr>
      <w:hyperlink w:anchor="_Toc34162103" w:history="1">
        <w:r w:rsidR="00716972" w:rsidRPr="00CA3EAD">
          <w:rPr>
            <w:rStyle w:val="Hyperkobling"/>
          </w:rPr>
          <w:t>2.4</w:t>
        </w:r>
        <w:r w:rsidR="00716972">
          <w:rPr>
            <w:rFonts w:asciiTheme="minorHAnsi" w:eastAsiaTheme="minorEastAsia" w:hAnsiTheme="minorHAnsi" w:cstheme="minorBidi"/>
            <w:b w:val="0"/>
            <w:bCs w:val="0"/>
            <w:szCs w:val="22"/>
          </w:rPr>
          <w:tab/>
        </w:r>
        <w:r w:rsidR="00716972" w:rsidRPr="00CA3EAD">
          <w:rPr>
            <w:rStyle w:val="Hyperkobling"/>
          </w:rPr>
          <w:t>Statistikk: gudstjenester, døpte, konfirmerte, ofring</w:t>
        </w:r>
        <w:r w:rsidR="00716972">
          <w:rPr>
            <w:webHidden/>
          </w:rPr>
          <w:tab/>
        </w:r>
        <w:r w:rsidR="00716972">
          <w:rPr>
            <w:webHidden/>
          </w:rPr>
          <w:fldChar w:fldCharType="begin"/>
        </w:r>
        <w:r w:rsidR="00716972">
          <w:rPr>
            <w:webHidden/>
          </w:rPr>
          <w:instrText xml:space="preserve"> PAGEREF _Toc34162103 \h </w:instrText>
        </w:r>
        <w:r w:rsidR="00716972">
          <w:rPr>
            <w:webHidden/>
          </w:rPr>
        </w:r>
        <w:r w:rsidR="00716972">
          <w:rPr>
            <w:webHidden/>
          </w:rPr>
          <w:fldChar w:fldCharType="separate"/>
        </w:r>
        <w:r w:rsidR="00716972">
          <w:rPr>
            <w:webHidden/>
          </w:rPr>
          <w:t>3</w:t>
        </w:r>
        <w:r w:rsidR="00716972">
          <w:rPr>
            <w:webHidden/>
          </w:rPr>
          <w:fldChar w:fldCharType="end"/>
        </w:r>
      </w:hyperlink>
    </w:p>
    <w:p w14:paraId="4FB937F6" w14:textId="513AA99B" w:rsidR="00716972" w:rsidRDefault="005C31E0">
      <w:pPr>
        <w:pStyle w:val="INNH1"/>
        <w:rPr>
          <w:rFonts w:asciiTheme="minorHAnsi" w:eastAsiaTheme="minorEastAsia" w:hAnsiTheme="minorHAnsi" w:cstheme="minorBidi"/>
          <w:b w:val="0"/>
          <w:bCs w:val="0"/>
          <w:caps w:val="0"/>
          <w:noProof/>
          <w:szCs w:val="22"/>
        </w:rPr>
      </w:pPr>
      <w:hyperlink w:anchor="_Toc34162104" w:history="1">
        <w:r w:rsidR="00716972" w:rsidRPr="00CA3EAD">
          <w:rPr>
            <w:rStyle w:val="Hyperkobling"/>
            <w:noProof/>
          </w:rPr>
          <w:t>3</w:t>
        </w:r>
        <w:r w:rsidR="00716972">
          <w:rPr>
            <w:rFonts w:asciiTheme="minorHAnsi" w:eastAsiaTheme="minorEastAsia" w:hAnsiTheme="minorHAnsi" w:cstheme="minorBidi"/>
            <w:b w:val="0"/>
            <w:bCs w:val="0"/>
            <w:caps w:val="0"/>
            <w:noProof/>
            <w:szCs w:val="22"/>
          </w:rPr>
          <w:tab/>
        </w:r>
        <w:r w:rsidR="00716972" w:rsidRPr="00CA3EAD">
          <w:rPr>
            <w:rStyle w:val="Hyperkobling"/>
            <w:noProof/>
          </w:rPr>
          <w:t>Økonomi og regnskap</w:t>
        </w:r>
        <w:r w:rsidR="00716972">
          <w:rPr>
            <w:noProof/>
            <w:webHidden/>
          </w:rPr>
          <w:tab/>
        </w:r>
        <w:r w:rsidR="00716972">
          <w:rPr>
            <w:noProof/>
            <w:webHidden/>
          </w:rPr>
          <w:fldChar w:fldCharType="begin"/>
        </w:r>
        <w:r w:rsidR="00716972">
          <w:rPr>
            <w:noProof/>
            <w:webHidden/>
          </w:rPr>
          <w:instrText xml:space="preserve"> PAGEREF _Toc34162104 \h </w:instrText>
        </w:r>
        <w:r w:rsidR="00716972">
          <w:rPr>
            <w:noProof/>
            <w:webHidden/>
          </w:rPr>
        </w:r>
        <w:r w:rsidR="00716972">
          <w:rPr>
            <w:noProof/>
            <w:webHidden/>
          </w:rPr>
          <w:fldChar w:fldCharType="separate"/>
        </w:r>
        <w:r w:rsidR="00716972">
          <w:rPr>
            <w:noProof/>
            <w:webHidden/>
          </w:rPr>
          <w:t>3</w:t>
        </w:r>
        <w:r w:rsidR="00716972">
          <w:rPr>
            <w:noProof/>
            <w:webHidden/>
          </w:rPr>
          <w:fldChar w:fldCharType="end"/>
        </w:r>
      </w:hyperlink>
    </w:p>
    <w:p w14:paraId="0FA4ACE4" w14:textId="7DFF63B9" w:rsidR="00716972" w:rsidRDefault="005C31E0">
      <w:pPr>
        <w:pStyle w:val="INNH1"/>
        <w:rPr>
          <w:rFonts w:asciiTheme="minorHAnsi" w:eastAsiaTheme="minorEastAsia" w:hAnsiTheme="minorHAnsi" w:cstheme="minorBidi"/>
          <w:b w:val="0"/>
          <w:bCs w:val="0"/>
          <w:caps w:val="0"/>
          <w:noProof/>
          <w:szCs w:val="22"/>
        </w:rPr>
      </w:pPr>
      <w:hyperlink w:anchor="_Toc34162105" w:history="1">
        <w:r w:rsidR="00716972" w:rsidRPr="00CA3EAD">
          <w:rPr>
            <w:rStyle w:val="Hyperkobling"/>
            <w:noProof/>
          </w:rPr>
          <w:t>4</w:t>
        </w:r>
        <w:r w:rsidR="00716972">
          <w:rPr>
            <w:rFonts w:asciiTheme="minorHAnsi" w:eastAsiaTheme="minorEastAsia" w:hAnsiTheme="minorHAnsi" w:cstheme="minorBidi"/>
            <w:b w:val="0"/>
            <w:bCs w:val="0"/>
            <w:caps w:val="0"/>
            <w:noProof/>
            <w:szCs w:val="22"/>
          </w:rPr>
          <w:tab/>
        </w:r>
        <w:r w:rsidR="00716972" w:rsidRPr="00CA3EAD">
          <w:rPr>
            <w:rStyle w:val="Hyperkobling"/>
            <w:noProof/>
          </w:rPr>
          <w:t>Bispevisitas</w:t>
        </w:r>
        <w:r w:rsidR="00716972">
          <w:rPr>
            <w:noProof/>
            <w:webHidden/>
          </w:rPr>
          <w:tab/>
        </w:r>
        <w:r w:rsidR="00716972">
          <w:rPr>
            <w:noProof/>
            <w:webHidden/>
          </w:rPr>
          <w:fldChar w:fldCharType="begin"/>
        </w:r>
        <w:r w:rsidR="00716972">
          <w:rPr>
            <w:noProof/>
            <w:webHidden/>
          </w:rPr>
          <w:instrText xml:space="preserve"> PAGEREF _Toc34162105 \h </w:instrText>
        </w:r>
        <w:r w:rsidR="00716972">
          <w:rPr>
            <w:noProof/>
            <w:webHidden/>
          </w:rPr>
        </w:r>
        <w:r w:rsidR="00716972">
          <w:rPr>
            <w:noProof/>
            <w:webHidden/>
          </w:rPr>
          <w:fldChar w:fldCharType="separate"/>
        </w:r>
        <w:r w:rsidR="00716972">
          <w:rPr>
            <w:noProof/>
            <w:webHidden/>
          </w:rPr>
          <w:t>3</w:t>
        </w:r>
        <w:r w:rsidR="00716972">
          <w:rPr>
            <w:noProof/>
            <w:webHidden/>
          </w:rPr>
          <w:fldChar w:fldCharType="end"/>
        </w:r>
      </w:hyperlink>
    </w:p>
    <w:p w14:paraId="3B89561C" w14:textId="5CE507DA" w:rsidR="00716972" w:rsidRDefault="005C31E0">
      <w:pPr>
        <w:pStyle w:val="INNH1"/>
        <w:rPr>
          <w:rFonts w:asciiTheme="minorHAnsi" w:eastAsiaTheme="minorEastAsia" w:hAnsiTheme="minorHAnsi" w:cstheme="minorBidi"/>
          <w:b w:val="0"/>
          <w:bCs w:val="0"/>
          <w:caps w:val="0"/>
          <w:noProof/>
          <w:szCs w:val="22"/>
        </w:rPr>
      </w:pPr>
      <w:hyperlink w:anchor="_Toc34162106" w:history="1">
        <w:r w:rsidR="00716972" w:rsidRPr="00CA3EAD">
          <w:rPr>
            <w:rStyle w:val="Hyperkobling"/>
            <w:noProof/>
          </w:rPr>
          <w:t>5</w:t>
        </w:r>
        <w:r w:rsidR="00716972">
          <w:rPr>
            <w:rFonts w:asciiTheme="minorHAnsi" w:eastAsiaTheme="minorEastAsia" w:hAnsiTheme="minorHAnsi" w:cstheme="minorBidi"/>
            <w:b w:val="0"/>
            <w:bCs w:val="0"/>
            <w:caps w:val="0"/>
            <w:noProof/>
            <w:szCs w:val="22"/>
          </w:rPr>
          <w:tab/>
        </w:r>
        <w:r w:rsidR="00716972" w:rsidRPr="00CA3EAD">
          <w:rPr>
            <w:rStyle w:val="Hyperkobling"/>
            <w:noProof/>
          </w:rPr>
          <w:t>De ulike virksomhetsområdene</w:t>
        </w:r>
        <w:r w:rsidR="00716972">
          <w:rPr>
            <w:noProof/>
            <w:webHidden/>
          </w:rPr>
          <w:tab/>
        </w:r>
        <w:r w:rsidR="00716972">
          <w:rPr>
            <w:noProof/>
            <w:webHidden/>
          </w:rPr>
          <w:fldChar w:fldCharType="begin"/>
        </w:r>
        <w:r w:rsidR="00716972">
          <w:rPr>
            <w:noProof/>
            <w:webHidden/>
          </w:rPr>
          <w:instrText xml:space="preserve"> PAGEREF _Toc34162106 \h </w:instrText>
        </w:r>
        <w:r w:rsidR="00716972">
          <w:rPr>
            <w:noProof/>
            <w:webHidden/>
          </w:rPr>
        </w:r>
        <w:r w:rsidR="00716972">
          <w:rPr>
            <w:noProof/>
            <w:webHidden/>
          </w:rPr>
          <w:fldChar w:fldCharType="separate"/>
        </w:r>
        <w:r w:rsidR="00716972">
          <w:rPr>
            <w:noProof/>
            <w:webHidden/>
          </w:rPr>
          <w:t>4</w:t>
        </w:r>
        <w:r w:rsidR="00716972">
          <w:rPr>
            <w:noProof/>
            <w:webHidden/>
          </w:rPr>
          <w:fldChar w:fldCharType="end"/>
        </w:r>
      </w:hyperlink>
    </w:p>
    <w:p w14:paraId="1EB93B41" w14:textId="7B391C1A" w:rsidR="00716972" w:rsidRDefault="005C31E0">
      <w:pPr>
        <w:pStyle w:val="INNH2"/>
        <w:rPr>
          <w:rFonts w:asciiTheme="minorHAnsi" w:eastAsiaTheme="minorEastAsia" w:hAnsiTheme="minorHAnsi" w:cstheme="minorBidi"/>
          <w:b w:val="0"/>
          <w:bCs w:val="0"/>
          <w:szCs w:val="22"/>
        </w:rPr>
      </w:pPr>
      <w:hyperlink w:anchor="_Toc34162107" w:history="1">
        <w:r w:rsidR="00716972" w:rsidRPr="00CA3EAD">
          <w:rPr>
            <w:rStyle w:val="Hyperkobling"/>
          </w:rPr>
          <w:t>5.1</w:t>
        </w:r>
        <w:r w:rsidR="00716972">
          <w:rPr>
            <w:rFonts w:asciiTheme="minorHAnsi" w:eastAsiaTheme="minorEastAsia" w:hAnsiTheme="minorHAnsi" w:cstheme="minorBidi"/>
            <w:b w:val="0"/>
            <w:bCs w:val="0"/>
            <w:szCs w:val="22"/>
          </w:rPr>
          <w:tab/>
        </w:r>
        <w:r w:rsidR="00716972" w:rsidRPr="00CA3EAD">
          <w:rPr>
            <w:rStyle w:val="Hyperkobling"/>
          </w:rPr>
          <w:t>Trosopplæring</w:t>
        </w:r>
        <w:r w:rsidR="00716972">
          <w:rPr>
            <w:webHidden/>
          </w:rPr>
          <w:tab/>
        </w:r>
        <w:r w:rsidR="00716972">
          <w:rPr>
            <w:webHidden/>
          </w:rPr>
          <w:fldChar w:fldCharType="begin"/>
        </w:r>
        <w:r w:rsidR="00716972">
          <w:rPr>
            <w:webHidden/>
          </w:rPr>
          <w:instrText xml:space="preserve"> PAGEREF _Toc34162107 \h </w:instrText>
        </w:r>
        <w:r w:rsidR="00716972">
          <w:rPr>
            <w:webHidden/>
          </w:rPr>
        </w:r>
        <w:r w:rsidR="00716972">
          <w:rPr>
            <w:webHidden/>
          </w:rPr>
          <w:fldChar w:fldCharType="separate"/>
        </w:r>
        <w:r w:rsidR="00716972">
          <w:rPr>
            <w:webHidden/>
          </w:rPr>
          <w:t>4</w:t>
        </w:r>
        <w:r w:rsidR="00716972">
          <w:rPr>
            <w:webHidden/>
          </w:rPr>
          <w:fldChar w:fldCharType="end"/>
        </w:r>
      </w:hyperlink>
    </w:p>
    <w:p w14:paraId="4322E03D" w14:textId="3F87C1F4" w:rsidR="00716972" w:rsidRDefault="005C31E0">
      <w:pPr>
        <w:pStyle w:val="INNH3"/>
        <w:rPr>
          <w:rFonts w:asciiTheme="minorHAnsi" w:eastAsiaTheme="minorEastAsia" w:hAnsiTheme="minorHAnsi" w:cstheme="minorBidi"/>
          <w:noProof/>
          <w:sz w:val="22"/>
          <w:szCs w:val="22"/>
        </w:rPr>
      </w:pPr>
      <w:hyperlink w:anchor="_Toc34162108" w:history="1">
        <w:r w:rsidR="00716972" w:rsidRPr="00CA3EAD">
          <w:rPr>
            <w:rStyle w:val="Hyperkobling"/>
            <w:noProof/>
          </w:rPr>
          <w:t>5.1.1</w:t>
        </w:r>
        <w:r w:rsidR="00716972">
          <w:rPr>
            <w:rFonts w:asciiTheme="minorHAnsi" w:eastAsiaTheme="minorEastAsia" w:hAnsiTheme="minorHAnsi" w:cstheme="minorBidi"/>
            <w:noProof/>
            <w:sz w:val="22"/>
            <w:szCs w:val="22"/>
          </w:rPr>
          <w:tab/>
        </w:r>
        <w:r w:rsidR="00716972" w:rsidRPr="00CA3EAD">
          <w:rPr>
            <w:rStyle w:val="Hyperkobling"/>
            <w:noProof/>
          </w:rPr>
          <w:t>Dåpssamlinger</w:t>
        </w:r>
        <w:r w:rsidR="00716972">
          <w:rPr>
            <w:noProof/>
            <w:webHidden/>
          </w:rPr>
          <w:tab/>
        </w:r>
        <w:r w:rsidR="00716972">
          <w:rPr>
            <w:noProof/>
            <w:webHidden/>
          </w:rPr>
          <w:fldChar w:fldCharType="begin"/>
        </w:r>
        <w:r w:rsidR="00716972">
          <w:rPr>
            <w:noProof/>
            <w:webHidden/>
          </w:rPr>
          <w:instrText xml:space="preserve"> PAGEREF _Toc34162108 \h </w:instrText>
        </w:r>
        <w:r w:rsidR="00716972">
          <w:rPr>
            <w:noProof/>
            <w:webHidden/>
          </w:rPr>
        </w:r>
        <w:r w:rsidR="00716972">
          <w:rPr>
            <w:noProof/>
            <w:webHidden/>
          </w:rPr>
          <w:fldChar w:fldCharType="separate"/>
        </w:r>
        <w:r w:rsidR="00716972">
          <w:rPr>
            <w:noProof/>
            <w:webHidden/>
          </w:rPr>
          <w:t>4</w:t>
        </w:r>
        <w:r w:rsidR="00716972">
          <w:rPr>
            <w:noProof/>
            <w:webHidden/>
          </w:rPr>
          <w:fldChar w:fldCharType="end"/>
        </w:r>
      </w:hyperlink>
    </w:p>
    <w:p w14:paraId="2C0163C5" w14:textId="68C60F2D" w:rsidR="00716972" w:rsidRDefault="005C31E0">
      <w:pPr>
        <w:pStyle w:val="INNH3"/>
        <w:rPr>
          <w:rFonts w:asciiTheme="minorHAnsi" w:eastAsiaTheme="minorEastAsia" w:hAnsiTheme="minorHAnsi" w:cstheme="minorBidi"/>
          <w:noProof/>
          <w:sz w:val="22"/>
          <w:szCs w:val="22"/>
        </w:rPr>
      </w:pPr>
      <w:hyperlink w:anchor="_Toc34162109" w:history="1">
        <w:r w:rsidR="00716972" w:rsidRPr="00CA3EAD">
          <w:rPr>
            <w:rStyle w:val="Hyperkobling"/>
            <w:noProof/>
          </w:rPr>
          <w:t>5.1.2</w:t>
        </w:r>
        <w:r w:rsidR="00716972">
          <w:rPr>
            <w:rFonts w:asciiTheme="minorHAnsi" w:eastAsiaTheme="minorEastAsia" w:hAnsiTheme="minorHAnsi" w:cstheme="minorBidi"/>
            <w:noProof/>
            <w:sz w:val="22"/>
            <w:szCs w:val="22"/>
          </w:rPr>
          <w:tab/>
        </w:r>
        <w:r w:rsidR="00716972" w:rsidRPr="00CA3EAD">
          <w:rPr>
            <w:rStyle w:val="Hyperkobling"/>
            <w:noProof/>
          </w:rPr>
          <w:t>Babysang</w:t>
        </w:r>
        <w:r w:rsidR="00716972">
          <w:rPr>
            <w:noProof/>
            <w:webHidden/>
          </w:rPr>
          <w:tab/>
        </w:r>
        <w:r w:rsidR="00716972">
          <w:rPr>
            <w:noProof/>
            <w:webHidden/>
          </w:rPr>
          <w:fldChar w:fldCharType="begin"/>
        </w:r>
        <w:r w:rsidR="00716972">
          <w:rPr>
            <w:noProof/>
            <w:webHidden/>
          </w:rPr>
          <w:instrText xml:space="preserve"> PAGEREF _Toc34162109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4C5D4DB7" w14:textId="0B9E30D7" w:rsidR="00716972" w:rsidRDefault="005C31E0">
      <w:pPr>
        <w:pStyle w:val="INNH3"/>
        <w:rPr>
          <w:rFonts w:asciiTheme="minorHAnsi" w:eastAsiaTheme="minorEastAsia" w:hAnsiTheme="minorHAnsi" w:cstheme="minorBidi"/>
          <w:noProof/>
          <w:sz w:val="22"/>
          <w:szCs w:val="22"/>
        </w:rPr>
      </w:pPr>
      <w:hyperlink w:anchor="_Toc34162110" w:history="1">
        <w:r w:rsidR="00716972" w:rsidRPr="00CA3EAD">
          <w:rPr>
            <w:rStyle w:val="Hyperkobling"/>
            <w:noProof/>
          </w:rPr>
          <w:t>5.1.3</w:t>
        </w:r>
        <w:r w:rsidR="00716972">
          <w:rPr>
            <w:rFonts w:asciiTheme="minorHAnsi" w:eastAsiaTheme="minorEastAsia" w:hAnsiTheme="minorHAnsi" w:cstheme="minorBidi"/>
            <w:noProof/>
            <w:sz w:val="22"/>
            <w:szCs w:val="22"/>
          </w:rPr>
          <w:tab/>
        </w:r>
        <w:r w:rsidR="00716972" w:rsidRPr="00CA3EAD">
          <w:rPr>
            <w:rStyle w:val="Hyperkobling"/>
            <w:noProof/>
          </w:rPr>
          <w:t>Julaften – småbarnsgudstjeneste i Skoklefall kirke</w:t>
        </w:r>
        <w:r w:rsidR="00716972">
          <w:rPr>
            <w:noProof/>
            <w:webHidden/>
          </w:rPr>
          <w:tab/>
        </w:r>
        <w:r w:rsidR="00716972">
          <w:rPr>
            <w:noProof/>
            <w:webHidden/>
          </w:rPr>
          <w:fldChar w:fldCharType="begin"/>
        </w:r>
        <w:r w:rsidR="00716972">
          <w:rPr>
            <w:noProof/>
            <w:webHidden/>
          </w:rPr>
          <w:instrText xml:space="preserve"> PAGEREF _Toc34162110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327B3475" w14:textId="5E5350CA" w:rsidR="00716972" w:rsidRDefault="005C31E0">
      <w:pPr>
        <w:pStyle w:val="INNH3"/>
        <w:rPr>
          <w:rFonts w:asciiTheme="minorHAnsi" w:eastAsiaTheme="minorEastAsia" w:hAnsiTheme="minorHAnsi" w:cstheme="minorBidi"/>
          <w:noProof/>
          <w:sz w:val="22"/>
          <w:szCs w:val="22"/>
        </w:rPr>
      </w:pPr>
      <w:hyperlink w:anchor="_Toc34162111" w:history="1">
        <w:r w:rsidR="00716972" w:rsidRPr="00CA3EAD">
          <w:rPr>
            <w:rStyle w:val="Hyperkobling"/>
            <w:noProof/>
          </w:rPr>
          <w:t>5.1.4</w:t>
        </w:r>
        <w:r w:rsidR="00716972">
          <w:rPr>
            <w:rFonts w:asciiTheme="minorHAnsi" w:eastAsiaTheme="minorEastAsia" w:hAnsiTheme="minorHAnsi" w:cstheme="minorBidi"/>
            <w:noProof/>
            <w:sz w:val="22"/>
            <w:szCs w:val="22"/>
          </w:rPr>
          <w:tab/>
        </w:r>
        <w:r w:rsidR="00716972" w:rsidRPr="00CA3EAD">
          <w:rPr>
            <w:rStyle w:val="Hyperkobling"/>
            <w:noProof/>
          </w:rPr>
          <w:t>2-årsbok</w:t>
        </w:r>
        <w:r w:rsidR="00716972">
          <w:rPr>
            <w:noProof/>
            <w:webHidden/>
          </w:rPr>
          <w:tab/>
        </w:r>
        <w:r w:rsidR="00716972">
          <w:rPr>
            <w:noProof/>
            <w:webHidden/>
          </w:rPr>
          <w:fldChar w:fldCharType="begin"/>
        </w:r>
        <w:r w:rsidR="00716972">
          <w:rPr>
            <w:noProof/>
            <w:webHidden/>
          </w:rPr>
          <w:instrText xml:space="preserve"> PAGEREF _Toc34162111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3B983137" w14:textId="259C23CC" w:rsidR="00716972" w:rsidRDefault="005C31E0">
      <w:pPr>
        <w:pStyle w:val="INNH3"/>
        <w:rPr>
          <w:rFonts w:asciiTheme="minorHAnsi" w:eastAsiaTheme="minorEastAsia" w:hAnsiTheme="minorHAnsi" w:cstheme="minorBidi"/>
          <w:noProof/>
          <w:sz w:val="22"/>
          <w:szCs w:val="22"/>
        </w:rPr>
      </w:pPr>
      <w:hyperlink w:anchor="_Toc34162112" w:history="1">
        <w:r w:rsidR="00716972" w:rsidRPr="00CA3EAD">
          <w:rPr>
            <w:rStyle w:val="Hyperkobling"/>
            <w:noProof/>
          </w:rPr>
          <w:t>5.1.5</w:t>
        </w:r>
        <w:r w:rsidR="00716972">
          <w:rPr>
            <w:rFonts w:asciiTheme="minorHAnsi" w:eastAsiaTheme="minorEastAsia" w:hAnsiTheme="minorHAnsi" w:cstheme="minorBidi"/>
            <w:noProof/>
            <w:sz w:val="22"/>
            <w:szCs w:val="22"/>
          </w:rPr>
          <w:tab/>
        </w:r>
        <w:r w:rsidR="00716972" w:rsidRPr="00CA3EAD">
          <w:rPr>
            <w:rStyle w:val="Hyperkobling"/>
            <w:noProof/>
          </w:rPr>
          <w:t>Våronngudstjeneste for treåringer</w:t>
        </w:r>
        <w:r w:rsidR="00716972">
          <w:rPr>
            <w:noProof/>
            <w:webHidden/>
          </w:rPr>
          <w:tab/>
        </w:r>
        <w:r w:rsidR="00716972">
          <w:rPr>
            <w:noProof/>
            <w:webHidden/>
          </w:rPr>
          <w:fldChar w:fldCharType="begin"/>
        </w:r>
        <w:r w:rsidR="00716972">
          <w:rPr>
            <w:noProof/>
            <w:webHidden/>
          </w:rPr>
          <w:instrText xml:space="preserve"> PAGEREF _Toc34162112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58A4D41C" w14:textId="550E440B" w:rsidR="00716972" w:rsidRDefault="005C31E0">
      <w:pPr>
        <w:pStyle w:val="INNH3"/>
        <w:rPr>
          <w:rFonts w:asciiTheme="minorHAnsi" w:eastAsiaTheme="minorEastAsia" w:hAnsiTheme="minorHAnsi" w:cstheme="minorBidi"/>
          <w:noProof/>
          <w:sz w:val="22"/>
          <w:szCs w:val="22"/>
        </w:rPr>
      </w:pPr>
      <w:hyperlink w:anchor="_Toc34162113" w:history="1">
        <w:r w:rsidR="00716972" w:rsidRPr="00CA3EAD">
          <w:rPr>
            <w:rStyle w:val="Hyperkobling"/>
            <w:noProof/>
          </w:rPr>
          <w:t>5.1.6</w:t>
        </w:r>
        <w:r w:rsidR="00716972">
          <w:rPr>
            <w:rFonts w:asciiTheme="minorHAnsi" w:eastAsiaTheme="minorEastAsia" w:hAnsiTheme="minorHAnsi" w:cstheme="minorBidi"/>
            <w:noProof/>
            <w:sz w:val="22"/>
            <w:szCs w:val="22"/>
          </w:rPr>
          <w:tab/>
        </w:r>
        <w:r w:rsidR="00716972" w:rsidRPr="00CA3EAD">
          <w:rPr>
            <w:rStyle w:val="Hyperkobling"/>
            <w:noProof/>
          </w:rPr>
          <w:t>4-årsbok</w:t>
        </w:r>
        <w:r w:rsidR="00716972">
          <w:rPr>
            <w:noProof/>
            <w:webHidden/>
          </w:rPr>
          <w:tab/>
        </w:r>
        <w:r w:rsidR="00716972">
          <w:rPr>
            <w:noProof/>
            <w:webHidden/>
          </w:rPr>
          <w:fldChar w:fldCharType="begin"/>
        </w:r>
        <w:r w:rsidR="00716972">
          <w:rPr>
            <w:noProof/>
            <w:webHidden/>
          </w:rPr>
          <w:instrText xml:space="preserve"> PAGEREF _Toc34162113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466A1ACD" w14:textId="26B77C1E" w:rsidR="00716972" w:rsidRDefault="005C31E0">
      <w:pPr>
        <w:pStyle w:val="INNH3"/>
        <w:rPr>
          <w:rFonts w:asciiTheme="minorHAnsi" w:eastAsiaTheme="minorEastAsia" w:hAnsiTheme="minorHAnsi" w:cstheme="minorBidi"/>
          <w:noProof/>
          <w:sz w:val="22"/>
          <w:szCs w:val="22"/>
        </w:rPr>
      </w:pPr>
      <w:hyperlink w:anchor="_Toc34162114" w:history="1">
        <w:r w:rsidR="00716972" w:rsidRPr="00CA3EAD">
          <w:rPr>
            <w:rStyle w:val="Hyperkobling"/>
            <w:noProof/>
          </w:rPr>
          <w:t>5.1.7</w:t>
        </w:r>
        <w:r w:rsidR="00716972">
          <w:rPr>
            <w:rFonts w:asciiTheme="minorHAnsi" w:eastAsiaTheme="minorEastAsia" w:hAnsiTheme="minorHAnsi" w:cstheme="minorBidi"/>
            <w:noProof/>
            <w:sz w:val="22"/>
            <w:szCs w:val="22"/>
          </w:rPr>
          <w:tab/>
        </w:r>
        <w:r w:rsidR="00716972" w:rsidRPr="00CA3EAD">
          <w:rPr>
            <w:rStyle w:val="Hyperkobling"/>
            <w:noProof/>
          </w:rPr>
          <w:t>6-årsbok</w:t>
        </w:r>
        <w:r w:rsidR="00716972">
          <w:rPr>
            <w:noProof/>
            <w:webHidden/>
          </w:rPr>
          <w:tab/>
        </w:r>
        <w:r w:rsidR="00716972">
          <w:rPr>
            <w:noProof/>
            <w:webHidden/>
          </w:rPr>
          <w:fldChar w:fldCharType="begin"/>
        </w:r>
        <w:r w:rsidR="00716972">
          <w:rPr>
            <w:noProof/>
            <w:webHidden/>
          </w:rPr>
          <w:instrText xml:space="preserve"> PAGEREF _Toc34162114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6F930223" w14:textId="6170975E" w:rsidR="00716972" w:rsidRDefault="005C31E0">
      <w:pPr>
        <w:pStyle w:val="INNH3"/>
        <w:rPr>
          <w:rFonts w:asciiTheme="minorHAnsi" w:eastAsiaTheme="minorEastAsia" w:hAnsiTheme="minorHAnsi" w:cstheme="minorBidi"/>
          <w:noProof/>
          <w:sz w:val="22"/>
          <w:szCs w:val="22"/>
        </w:rPr>
      </w:pPr>
      <w:hyperlink w:anchor="_Toc34162115" w:history="1">
        <w:r w:rsidR="00716972" w:rsidRPr="00CA3EAD">
          <w:rPr>
            <w:rStyle w:val="Hyperkobling"/>
            <w:noProof/>
          </w:rPr>
          <w:t>5.1.8</w:t>
        </w:r>
        <w:r w:rsidR="00716972">
          <w:rPr>
            <w:rFonts w:asciiTheme="minorHAnsi" w:eastAsiaTheme="minorEastAsia" w:hAnsiTheme="minorHAnsi" w:cstheme="minorBidi"/>
            <w:noProof/>
            <w:sz w:val="22"/>
            <w:szCs w:val="22"/>
          </w:rPr>
          <w:tab/>
        </w:r>
        <w:r w:rsidR="00716972" w:rsidRPr="00CA3EAD">
          <w:rPr>
            <w:rStyle w:val="Hyperkobling"/>
            <w:noProof/>
          </w:rPr>
          <w:t>Action Tweens</w:t>
        </w:r>
        <w:r w:rsidR="00716972">
          <w:rPr>
            <w:noProof/>
            <w:webHidden/>
          </w:rPr>
          <w:tab/>
        </w:r>
        <w:r w:rsidR="00716972">
          <w:rPr>
            <w:noProof/>
            <w:webHidden/>
          </w:rPr>
          <w:fldChar w:fldCharType="begin"/>
        </w:r>
        <w:r w:rsidR="00716972">
          <w:rPr>
            <w:noProof/>
            <w:webHidden/>
          </w:rPr>
          <w:instrText xml:space="preserve"> PAGEREF _Toc34162115 \h </w:instrText>
        </w:r>
        <w:r w:rsidR="00716972">
          <w:rPr>
            <w:noProof/>
            <w:webHidden/>
          </w:rPr>
        </w:r>
        <w:r w:rsidR="00716972">
          <w:rPr>
            <w:noProof/>
            <w:webHidden/>
          </w:rPr>
          <w:fldChar w:fldCharType="separate"/>
        </w:r>
        <w:r w:rsidR="00716972">
          <w:rPr>
            <w:noProof/>
            <w:webHidden/>
          </w:rPr>
          <w:t>5</w:t>
        </w:r>
        <w:r w:rsidR="00716972">
          <w:rPr>
            <w:noProof/>
            <w:webHidden/>
          </w:rPr>
          <w:fldChar w:fldCharType="end"/>
        </w:r>
      </w:hyperlink>
    </w:p>
    <w:p w14:paraId="75C5E67B" w14:textId="41C3AAA1" w:rsidR="00716972" w:rsidRDefault="005C31E0">
      <w:pPr>
        <w:pStyle w:val="INNH3"/>
        <w:rPr>
          <w:rFonts w:asciiTheme="minorHAnsi" w:eastAsiaTheme="minorEastAsia" w:hAnsiTheme="minorHAnsi" w:cstheme="minorBidi"/>
          <w:noProof/>
          <w:sz w:val="22"/>
          <w:szCs w:val="22"/>
        </w:rPr>
      </w:pPr>
      <w:hyperlink w:anchor="_Toc34162116" w:history="1">
        <w:r w:rsidR="00716972" w:rsidRPr="00CA3EAD">
          <w:rPr>
            <w:rStyle w:val="Hyperkobling"/>
            <w:noProof/>
          </w:rPr>
          <w:t>5.1.9</w:t>
        </w:r>
        <w:r w:rsidR="00716972">
          <w:rPr>
            <w:rFonts w:asciiTheme="minorHAnsi" w:eastAsiaTheme="minorEastAsia" w:hAnsiTheme="minorHAnsi" w:cstheme="minorBidi"/>
            <w:noProof/>
            <w:sz w:val="22"/>
            <w:szCs w:val="22"/>
          </w:rPr>
          <w:tab/>
        </w:r>
        <w:r w:rsidR="00716972" w:rsidRPr="00CA3EAD">
          <w:rPr>
            <w:rStyle w:val="Hyperkobling"/>
            <w:noProof/>
          </w:rPr>
          <w:t>Lys våken</w:t>
        </w:r>
        <w:r w:rsidR="00716972">
          <w:rPr>
            <w:noProof/>
            <w:webHidden/>
          </w:rPr>
          <w:tab/>
        </w:r>
        <w:r w:rsidR="00716972">
          <w:rPr>
            <w:noProof/>
            <w:webHidden/>
          </w:rPr>
          <w:fldChar w:fldCharType="begin"/>
        </w:r>
        <w:r w:rsidR="00716972">
          <w:rPr>
            <w:noProof/>
            <w:webHidden/>
          </w:rPr>
          <w:instrText xml:space="preserve"> PAGEREF _Toc34162116 \h </w:instrText>
        </w:r>
        <w:r w:rsidR="00716972">
          <w:rPr>
            <w:noProof/>
            <w:webHidden/>
          </w:rPr>
        </w:r>
        <w:r w:rsidR="00716972">
          <w:rPr>
            <w:noProof/>
            <w:webHidden/>
          </w:rPr>
          <w:fldChar w:fldCharType="separate"/>
        </w:r>
        <w:r w:rsidR="00716972">
          <w:rPr>
            <w:noProof/>
            <w:webHidden/>
          </w:rPr>
          <w:t>6</w:t>
        </w:r>
        <w:r w:rsidR="00716972">
          <w:rPr>
            <w:noProof/>
            <w:webHidden/>
          </w:rPr>
          <w:fldChar w:fldCharType="end"/>
        </w:r>
      </w:hyperlink>
    </w:p>
    <w:p w14:paraId="442800EF" w14:textId="5FD84A6E" w:rsidR="00716972" w:rsidRDefault="005C31E0">
      <w:pPr>
        <w:pStyle w:val="INNH3"/>
        <w:rPr>
          <w:rFonts w:asciiTheme="minorHAnsi" w:eastAsiaTheme="minorEastAsia" w:hAnsiTheme="minorHAnsi" w:cstheme="minorBidi"/>
          <w:noProof/>
          <w:sz w:val="22"/>
          <w:szCs w:val="22"/>
        </w:rPr>
      </w:pPr>
      <w:hyperlink w:anchor="_Toc34162117" w:history="1">
        <w:r w:rsidR="00716972" w:rsidRPr="00CA3EAD">
          <w:rPr>
            <w:rStyle w:val="Hyperkobling"/>
            <w:noProof/>
          </w:rPr>
          <w:t>5.1.10</w:t>
        </w:r>
        <w:r w:rsidR="00716972">
          <w:rPr>
            <w:rFonts w:asciiTheme="minorHAnsi" w:eastAsiaTheme="minorEastAsia" w:hAnsiTheme="minorHAnsi" w:cstheme="minorBidi"/>
            <w:noProof/>
            <w:sz w:val="22"/>
            <w:szCs w:val="22"/>
          </w:rPr>
          <w:tab/>
        </w:r>
        <w:r w:rsidR="00716972" w:rsidRPr="00CA3EAD">
          <w:rPr>
            <w:rStyle w:val="Hyperkobling"/>
            <w:noProof/>
          </w:rPr>
          <w:t>Konfirmasjonsforberedelse</w:t>
        </w:r>
        <w:r w:rsidR="00716972">
          <w:rPr>
            <w:noProof/>
            <w:webHidden/>
          </w:rPr>
          <w:tab/>
        </w:r>
        <w:r w:rsidR="00716972">
          <w:rPr>
            <w:noProof/>
            <w:webHidden/>
          </w:rPr>
          <w:fldChar w:fldCharType="begin"/>
        </w:r>
        <w:r w:rsidR="00716972">
          <w:rPr>
            <w:noProof/>
            <w:webHidden/>
          </w:rPr>
          <w:instrText xml:space="preserve"> PAGEREF _Toc34162117 \h </w:instrText>
        </w:r>
        <w:r w:rsidR="00716972">
          <w:rPr>
            <w:noProof/>
            <w:webHidden/>
          </w:rPr>
        </w:r>
        <w:r w:rsidR="00716972">
          <w:rPr>
            <w:noProof/>
            <w:webHidden/>
          </w:rPr>
          <w:fldChar w:fldCharType="separate"/>
        </w:r>
        <w:r w:rsidR="00716972">
          <w:rPr>
            <w:noProof/>
            <w:webHidden/>
          </w:rPr>
          <w:t>6</w:t>
        </w:r>
        <w:r w:rsidR="00716972">
          <w:rPr>
            <w:noProof/>
            <w:webHidden/>
          </w:rPr>
          <w:fldChar w:fldCharType="end"/>
        </w:r>
      </w:hyperlink>
    </w:p>
    <w:p w14:paraId="4DB89B3A" w14:textId="7791A65D" w:rsidR="00716972" w:rsidRDefault="005C31E0">
      <w:pPr>
        <w:pStyle w:val="INNH3"/>
        <w:rPr>
          <w:rFonts w:asciiTheme="minorHAnsi" w:eastAsiaTheme="minorEastAsia" w:hAnsiTheme="minorHAnsi" w:cstheme="minorBidi"/>
          <w:noProof/>
          <w:sz w:val="22"/>
          <w:szCs w:val="22"/>
        </w:rPr>
      </w:pPr>
      <w:hyperlink w:anchor="_Toc34162118" w:history="1">
        <w:r w:rsidR="00716972" w:rsidRPr="00CA3EAD">
          <w:rPr>
            <w:rStyle w:val="Hyperkobling"/>
            <w:noProof/>
          </w:rPr>
          <w:t>5.1.11</w:t>
        </w:r>
        <w:r w:rsidR="00716972">
          <w:rPr>
            <w:rFonts w:asciiTheme="minorHAnsi" w:eastAsiaTheme="minorEastAsia" w:hAnsiTheme="minorHAnsi" w:cstheme="minorBidi"/>
            <w:noProof/>
            <w:sz w:val="22"/>
            <w:szCs w:val="22"/>
          </w:rPr>
          <w:tab/>
        </w:r>
        <w:r w:rsidR="00716972" w:rsidRPr="00CA3EAD">
          <w:rPr>
            <w:rStyle w:val="Hyperkobling"/>
            <w:noProof/>
          </w:rPr>
          <w:t>PULS</w:t>
        </w:r>
        <w:r w:rsidR="00716972">
          <w:rPr>
            <w:noProof/>
            <w:webHidden/>
          </w:rPr>
          <w:tab/>
        </w:r>
        <w:r w:rsidR="00716972">
          <w:rPr>
            <w:noProof/>
            <w:webHidden/>
          </w:rPr>
          <w:fldChar w:fldCharType="begin"/>
        </w:r>
        <w:r w:rsidR="00716972">
          <w:rPr>
            <w:noProof/>
            <w:webHidden/>
          </w:rPr>
          <w:instrText xml:space="preserve"> PAGEREF _Toc34162118 \h </w:instrText>
        </w:r>
        <w:r w:rsidR="00716972">
          <w:rPr>
            <w:noProof/>
            <w:webHidden/>
          </w:rPr>
        </w:r>
        <w:r w:rsidR="00716972">
          <w:rPr>
            <w:noProof/>
            <w:webHidden/>
          </w:rPr>
          <w:fldChar w:fldCharType="separate"/>
        </w:r>
        <w:r w:rsidR="00716972">
          <w:rPr>
            <w:noProof/>
            <w:webHidden/>
          </w:rPr>
          <w:t>6</w:t>
        </w:r>
        <w:r w:rsidR="00716972">
          <w:rPr>
            <w:noProof/>
            <w:webHidden/>
          </w:rPr>
          <w:fldChar w:fldCharType="end"/>
        </w:r>
      </w:hyperlink>
    </w:p>
    <w:p w14:paraId="3E27E812" w14:textId="330C0AF0" w:rsidR="00716972" w:rsidRDefault="005C31E0">
      <w:pPr>
        <w:pStyle w:val="INNH3"/>
        <w:rPr>
          <w:rFonts w:asciiTheme="minorHAnsi" w:eastAsiaTheme="minorEastAsia" w:hAnsiTheme="minorHAnsi" w:cstheme="minorBidi"/>
          <w:noProof/>
          <w:sz w:val="22"/>
          <w:szCs w:val="22"/>
        </w:rPr>
      </w:pPr>
      <w:hyperlink w:anchor="_Toc34162119" w:history="1">
        <w:r w:rsidR="00716972" w:rsidRPr="00CA3EAD">
          <w:rPr>
            <w:rStyle w:val="Hyperkobling"/>
            <w:noProof/>
          </w:rPr>
          <w:t>5.1.12</w:t>
        </w:r>
        <w:r w:rsidR="00716972">
          <w:rPr>
            <w:rFonts w:asciiTheme="minorHAnsi" w:eastAsiaTheme="minorEastAsia" w:hAnsiTheme="minorHAnsi" w:cstheme="minorBidi"/>
            <w:noProof/>
            <w:sz w:val="22"/>
            <w:szCs w:val="22"/>
          </w:rPr>
          <w:tab/>
        </w:r>
        <w:r w:rsidR="00716972" w:rsidRPr="00CA3EAD">
          <w:rPr>
            <w:rStyle w:val="Hyperkobling"/>
            <w:noProof/>
          </w:rPr>
          <w:t>Lederkurs for fjorårskonfirmanter</w:t>
        </w:r>
        <w:r w:rsidR="00716972">
          <w:rPr>
            <w:noProof/>
            <w:webHidden/>
          </w:rPr>
          <w:tab/>
        </w:r>
        <w:r w:rsidR="00716972">
          <w:rPr>
            <w:noProof/>
            <w:webHidden/>
          </w:rPr>
          <w:fldChar w:fldCharType="begin"/>
        </w:r>
        <w:r w:rsidR="00716972">
          <w:rPr>
            <w:noProof/>
            <w:webHidden/>
          </w:rPr>
          <w:instrText xml:space="preserve"> PAGEREF _Toc34162119 \h </w:instrText>
        </w:r>
        <w:r w:rsidR="00716972">
          <w:rPr>
            <w:noProof/>
            <w:webHidden/>
          </w:rPr>
        </w:r>
        <w:r w:rsidR="00716972">
          <w:rPr>
            <w:noProof/>
            <w:webHidden/>
          </w:rPr>
          <w:fldChar w:fldCharType="separate"/>
        </w:r>
        <w:r w:rsidR="00716972">
          <w:rPr>
            <w:noProof/>
            <w:webHidden/>
          </w:rPr>
          <w:t>6</w:t>
        </w:r>
        <w:r w:rsidR="00716972">
          <w:rPr>
            <w:noProof/>
            <w:webHidden/>
          </w:rPr>
          <w:fldChar w:fldCharType="end"/>
        </w:r>
      </w:hyperlink>
    </w:p>
    <w:p w14:paraId="1BFED8E0" w14:textId="2874C76A" w:rsidR="00716972" w:rsidRDefault="005C31E0">
      <w:pPr>
        <w:pStyle w:val="INNH3"/>
        <w:rPr>
          <w:rFonts w:asciiTheme="minorHAnsi" w:eastAsiaTheme="minorEastAsia" w:hAnsiTheme="minorHAnsi" w:cstheme="minorBidi"/>
          <w:noProof/>
          <w:sz w:val="22"/>
          <w:szCs w:val="22"/>
        </w:rPr>
      </w:pPr>
      <w:hyperlink w:anchor="_Toc34162120" w:history="1">
        <w:r w:rsidR="00716972" w:rsidRPr="00CA3EAD">
          <w:rPr>
            <w:rStyle w:val="Hyperkobling"/>
            <w:noProof/>
          </w:rPr>
          <w:t>5.1.13</w:t>
        </w:r>
        <w:r w:rsidR="00716972">
          <w:rPr>
            <w:rFonts w:asciiTheme="minorHAnsi" w:eastAsiaTheme="minorEastAsia" w:hAnsiTheme="minorHAnsi" w:cstheme="minorBidi"/>
            <w:noProof/>
            <w:sz w:val="22"/>
            <w:szCs w:val="22"/>
          </w:rPr>
          <w:tab/>
        </w:r>
        <w:r w:rsidR="00716972" w:rsidRPr="00CA3EAD">
          <w:rPr>
            <w:rStyle w:val="Hyperkobling"/>
            <w:noProof/>
          </w:rPr>
          <w:t>Fjorårskonfirmanter</w:t>
        </w:r>
        <w:r w:rsidR="00716972">
          <w:rPr>
            <w:noProof/>
            <w:webHidden/>
          </w:rPr>
          <w:tab/>
        </w:r>
        <w:r w:rsidR="00716972">
          <w:rPr>
            <w:noProof/>
            <w:webHidden/>
          </w:rPr>
          <w:fldChar w:fldCharType="begin"/>
        </w:r>
        <w:r w:rsidR="00716972">
          <w:rPr>
            <w:noProof/>
            <w:webHidden/>
          </w:rPr>
          <w:instrText xml:space="preserve"> PAGEREF _Toc34162120 \h </w:instrText>
        </w:r>
        <w:r w:rsidR="00716972">
          <w:rPr>
            <w:noProof/>
            <w:webHidden/>
          </w:rPr>
        </w:r>
        <w:r w:rsidR="00716972">
          <w:rPr>
            <w:noProof/>
            <w:webHidden/>
          </w:rPr>
          <w:fldChar w:fldCharType="separate"/>
        </w:r>
        <w:r w:rsidR="00716972">
          <w:rPr>
            <w:noProof/>
            <w:webHidden/>
          </w:rPr>
          <w:t>6</w:t>
        </w:r>
        <w:r w:rsidR="00716972">
          <w:rPr>
            <w:noProof/>
            <w:webHidden/>
          </w:rPr>
          <w:fldChar w:fldCharType="end"/>
        </w:r>
      </w:hyperlink>
    </w:p>
    <w:p w14:paraId="1AD2D727" w14:textId="2AFF7F2A" w:rsidR="00716972" w:rsidRDefault="005C31E0">
      <w:pPr>
        <w:pStyle w:val="INNH3"/>
        <w:rPr>
          <w:rFonts w:asciiTheme="minorHAnsi" w:eastAsiaTheme="minorEastAsia" w:hAnsiTheme="minorHAnsi" w:cstheme="minorBidi"/>
          <w:noProof/>
          <w:sz w:val="22"/>
          <w:szCs w:val="22"/>
        </w:rPr>
      </w:pPr>
      <w:hyperlink w:anchor="_Toc34162121" w:history="1">
        <w:r w:rsidR="00716972" w:rsidRPr="00CA3EAD">
          <w:rPr>
            <w:rStyle w:val="Hyperkobling"/>
            <w:noProof/>
          </w:rPr>
          <w:t>5.1.14</w:t>
        </w:r>
        <w:r w:rsidR="00716972">
          <w:rPr>
            <w:rFonts w:asciiTheme="minorHAnsi" w:eastAsiaTheme="minorEastAsia" w:hAnsiTheme="minorHAnsi" w:cstheme="minorBidi"/>
            <w:noProof/>
            <w:sz w:val="22"/>
            <w:szCs w:val="22"/>
          </w:rPr>
          <w:tab/>
        </w:r>
        <w:r w:rsidR="00716972" w:rsidRPr="00CA3EAD">
          <w:rPr>
            <w:rStyle w:val="Hyperkobling"/>
            <w:noProof/>
          </w:rPr>
          <w:t>Julevandring</w:t>
        </w:r>
        <w:r w:rsidR="00716972">
          <w:rPr>
            <w:noProof/>
            <w:webHidden/>
          </w:rPr>
          <w:tab/>
        </w:r>
        <w:r w:rsidR="00716972">
          <w:rPr>
            <w:noProof/>
            <w:webHidden/>
          </w:rPr>
          <w:fldChar w:fldCharType="begin"/>
        </w:r>
        <w:r w:rsidR="00716972">
          <w:rPr>
            <w:noProof/>
            <w:webHidden/>
          </w:rPr>
          <w:instrText xml:space="preserve"> PAGEREF _Toc34162121 \h </w:instrText>
        </w:r>
        <w:r w:rsidR="00716972">
          <w:rPr>
            <w:noProof/>
            <w:webHidden/>
          </w:rPr>
        </w:r>
        <w:r w:rsidR="00716972">
          <w:rPr>
            <w:noProof/>
            <w:webHidden/>
          </w:rPr>
          <w:fldChar w:fldCharType="separate"/>
        </w:r>
        <w:r w:rsidR="00716972">
          <w:rPr>
            <w:noProof/>
            <w:webHidden/>
          </w:rPr>
          <w:t>7</w:t>
        </w:r>
        <w:r w:rsidR="00716972">
          <w:rPr>
            <w:noProof/>
            <w:webHidden/>
          </w:rPr>
          <w:fldChar w:fldCharType="end"/>
        </w:r>
      </w:hyperlink>
    </w:p>
    <w:p w14:paraId="2594BB7A" w14:textId="679F7547" w:rsidR="00716972" w:rsidRDefault="005C31E0">
      <w:pPr>
        <w:pStyle w:val="INNH3"/>
        <w:rPr>
          <w:rFonts w:asciiTheme="minorHAnsi" w:eastAsiaTheme="minorEastAsia" w:hAnsiTheme="minorHAnsi" w:cstheme="minorBidi"/>
          <w:noProof/>
          <w:sz w:val="22"/>
          <w:szCs w:val="22"/>
        </w:rPr>
      </w:pPr>
      <w:hyperlink w:anchor="_Toc34162122" w:history="1">
        <w:r w:rsidR="00716972" w:rsidRPr="00CA3EAD">
          <w:rPr>
            <w:rStyle w:val="Hyperkobling"/>
            <w:noProof/>
          </w:rPr>
          <w:t>5.1.15</w:t>
        </w:r>
        <w:r w:rsidR="00716972">
          <w:rPr>
            <w:rFonts w:asciiTheme="minorHAnsi" w:eastAsiaTheme="minorEastAsia" w:hAnsiTheme="minorHAnsi" w:cstheme="minorBidi"/>
            <w:noProof/>
            <w:sz w:val="22"/>
            <w:szCs w:val="22"/>
          </w:rPr>
          <w:tab/>
        </w:r>
        <w:r w:rsidR="00716972" w:rsidRPr="00CA3EAD">
          <w:rPr>
            <w:rStyle w:val="Hyperkobling"/>
            <w:noProof/>
          </w:rPr>
          <w:t>Skolegudstjenester før jul</w:t>
        </w:r>
        <w:r w:rsidR="00716972">
          <w:rPr>
            <w:noProof/>
            <w:webHidden/>
          </w:rPr>
          <w:tab/>
        </w:r>
        <w:r w:rsidR="00716972">
          <w:rPr>
            <w:noProof/>
            <w:webHidden/>
          </w:rPr>
          <w:fldChar w:fldCharType="begin"/>
        </w:r>
        <w:r w:rsidR="00716972">
          <w:rPr>
            <w:noProof/>
            <w:webHidden/>
          </w:rPr>
          <w:instrText xml:space="preserve"> PAGEREF _Toc34162122 \h </w:instrText>
        </w:r>
        <w:r w:rsidR="00716972">
          <w:rPr>
            <w:noProof/>
            <w:webHidden/>
          </w:rPr>
        </w:r>
        <w:r w:rsidR="00716972">
          <w:rPr>
            <w:noProof/>
            <w:webHidden/>
          </w:rPr>
          <w:fldChar w:fldCharType="separate"/>
        </w:r>
        <w:r w:rsidR="00716972">
          <w:rPr>
            <w:noProof/>
            <w:webHidden/>
          </w:rPr>
          <w:t>7</w:t>
        </w:r>
        <w:r w:rsidR="00716972">
          <w:rPr>
            <w:noProof/>
            <w:webHidden/>
          </w:rPr>
          <w:fldChar w:fldCharType="end"/>
        </w:r>
      </w:hyperlink>
    </w:p>
    <w:p w14:paraId="55E8F5A9" w14:textId="51508D31" w:rsidR="00716972" w:rsidRDefault="005C31E0">
      <w:pPr>
        <w:pStyle w:val="INNH2"/>
        <w:rPr>
          <w:rFonts w:asciiTheme="minorHAnsi" w:eastAsiaTheme="minorEastAsia" w:hAnsiTheme="minorHAnsi" w:cstheme="minorBidi"/>
          <w:b w:val="0"/>
          <w:bCs w:val="0"/>
          <w:szCs w:val="22"/>
        </w:rPr>
      </w:pPr>
      <w:hyperlink w:anchor="_Toc34162123" w:history="1">
        <w:r w:rsidR="00716972" w:rsidRPr="00CA3EAD">
          <w:rPr>
            <w:rStyle w:val="Hyperkobling"/>
          </w:rPr>
          <w:t>5.2</w:t>
        </w:r>
        <w:r w:rsidR="00716972">
          <w:rPr>
            <w:rFonts w:asciiTheme="minorHAnsi" w:eastAsiaTheme="minorEastAsia" w:hAnsiTheme="minorHAnsi" w:cstheme="minorBidi"/>
            <w:b w:val="0"/>
            <w:bCs w:val="0"/>
            <w:szCs w:val="22"/>
          </w:rPr>
          <w:tab/>
        </w:r>
        <w:r w:rsidR="00716972" w:rsidRPr="00CA3EAD">
          <w:rPr>
            <w:rStyle w:val="Hyperkobling"/>
          </w:rPr>
          <w:t>Diakoni</w:t>
        </w:r>
        <w:r w:rsidR="00716972">
          <w:rPr>
            <w:webHidden/>
          </w:rPr>
          <w:tab/>
        </w:r>
        <w:r w:rsidR="00716972">
          <w:rPr>
            <w:webHidden/>
          </w:rPr>
          <w:fldChar w:fldCharType="begin"/>
        </w:r>
        <w:r w:rsidR="00716972">
          <w:rPr>
            <w:webHidden/>
          </w:rPr>
          <w:instrText xml:space="preserve"> PAGEREF _Toc34162123 \h </w:instrText>
        </w:r>
        <w:r w:rsidR="00716972">
          <w:rPr>
            <w:webHidden/>
          </w:rPr>
        </w:r>
        <w:r w:rsidR="00716972">
          <w:rPr>
            <w:webHidden/>
          </w:rPr>
          <w:fldChar w:fldCharType="separate"/>
        </w:r>
        <w:r w:rsidR="00716972">
          <w:rPr>
            <w:webHidden/>
          </w:rPr>
          <w:t>7</w:t>
        </w:r>
        <w:r w:rsidR="00716972">
          <w:rPr>
            <w:webHidden/>
          </w:rPr>
          <w:fldChar w:fldCharType="end"/>
        </w:r>
      </w:hyperlink>
    </w:p>
    <w:p w14:paraId="65253307" w14:textId="7782BFEF" w:rsidR="00716972" w:rsidRDefault="005C31E0">
      <w:pPr>
        <w:pStyle w:val="INNH3"/>
        <w:rPr>
          <w:rFonts w:asciiTheme="minorHAnsi" w:eastAsiaTheme="minorEastAsia" w:hAnsiTheme="minorHAnsi" w:cstheme="minorBidi"/>
          <w:noProof/>
          <w:sz w:val="22"/>
          <w:szCs w:val="22"/>
        </w:rPr>
      </w:pPr>
      <w:hyperlink w:anchor="_Toc34162124" w:history="1">
        <w:r w:rsidR="00716972" w:rsidRPr="00CA3EAD">
          <w:rPr>
            <w:rStyle w:val="Hyperkobling"/>
            <w:noProof/>
          </w:rPr>
          <w:t>5.2.1</w:t>
        </w:r>
        <w:r w:rsidR="00716972">
          <w:rPr>
            <w:rFonts w:asciiTheme="minorHAnsi" w:eastAsiaTheme="minorEastAsia" w:hAnsiTheme="minorHAnsi" w:cstheme="minorBidi"/>
            <w:noProof/>
            <w:sz w:val="22"/>
            <w:szCs w:val="22"/>
          </w:rPr>
          <w:tab/>
        </w:r>
        <w:r w:rsidR="00716972" w:rsidRPr="00CA3EAD">
          <w:rPr>
            <w:rStyle w:val="Hyperkobling"/>
            <w:noProof/>
          </w:rPr>
          <w:t>Kirkeskyss</w:t>
        </w:r>
        <w:r w:rsidR="00716972">
          <w:rPr>
            <w:noProof/>
            <w:webHidden/>
          </w:rPr>
          <w:tab/>
        </w:r>
        <w:r w:rsidR="00716972">
          <w:rPr>
            <w:noProof/>
            <w:webHidden/>
          </w:rPr>
          <w:fldChar w:fldCharType="begin"/>
        </w:r>
        <w:r w:rsidR="00716972">
          <w:rPr>
            <w:noProof/>
            <w:webHidden/>
          </w:rPr>
          <w:instrText xml:space="preserve"> PAGEREF _Toc34162124 \h </w:instrText>
        </w:r>
        <w:r w:rsidR="00716972">
          <w:rPr>
            <w:noProof/>
            <w:webHidden/>
          </w:rPr>
        </w:r>
        <w:r w:rsidR="00716972">
          <w:rPr>
            <w:noProof/>
            <w:webHidden/>
          </w:rPr>
          <w:fldChar w:fldCharType="separate"/>
        </w:r>
        <w:r w:rsidR="00716972">
          <w:rPr>
            <w:noProof/>
            <w:webHidden/>
          </w:rPr>
          <w:t>7</w:t>
        </w:r>
        <w:r w:rsidR="00716972">
          <w:rPr>
            <w:noProof/>
            <w:webHidden/>
          </w:rPr>
          <w:fldChar w:fldCharType="end"/>
        </w:r>
      </w:hyperlink>
    </w:p>
    <w:p w14:paraId="5F237D31" w14:textId="14A3AE86" w:rsidR="00716972" w:rsidRDefault="005C31E0">
      <w:pPr>
        <w:pStyle w:val="INNH3"/>
        <w:rPr>
          <w:rFonts w:asciiTheme="minorHAnsi" w:eastAsiaTheme="minorEastAsia" w:hAnsiTheme="minorHAnsi" w:cstheme="minorBidi"/>
          <w:noProof/>
          <w:sz w:val="22"/>
          <w:szCs w:val="22"/>
        </w:rPr>
      </w:pPr>
      <w:hyperlink w:anchor="_Toc34162125" w:history="1">
        <w:r w:rsidR="00716972" w:rsidRPr="00CA3EAD">
          <w:rPr>
            <w:rStyle w:val="Hyperkobling"/>
            <w:noProof/>
          </w:rPr>
          <w:t>5.2.2</w:t>
        </w:r>
        <w:r w:rsidR="00716972">
          <w:rPr>
            <w:rFonts w:asciiTheme="minorHAnsi" w:eastAsiaTheme="minorEastAsia" w:hAnsiTheme="minorHAnsi" w:cstheme="minorBidi"/>
            <w:noProof/>
            <w:sz w:val="22"/>
            <w:szCs w:val="22"/>
          </w:rPr>
          <w:tab/>
        </w:r>
        <w:r w:rsidR="00716972" w:rsidRPr="00CA3EAD">
          <w:rPr>
            <w:rStyle w:val="Hyperkobling"/>
            <w:noProof/>
          </w:rPr>
          <w:t>Diakonikveld og diakoniens dag</w:t>
        </w:r>
        <w:r w:rsidR="00716972">
          <w:rPr>
            <w:noProof/>
            <w:webHidden/>
          </w:rPr>
          <w:tab/>
        </w:r>
        <w:r w:rsidR="00716972">
          <w:rPr>
            <w:noProof/>
            <w:webHidden/>
          </w:rPr>
          <w:fldChar w:fldCharType="begin"/>
        </w:r>
        <w:r w:rsidR="00716972">
          <w:rPr>
            <w:noProof/>
            <w:webHidden/>
          </w:rPr>
          <w:instrText xml:space="preserve"> PAGEREF _Toc34162125 \h </w:instrText>
        </w:r>
        <w:r w:rsidR="00716972">
          <w:rPr>
            <w:noProof/>
            <w:webHidden/>
          </w:rPr>
        </w:r>
        <w:r w:rsidR="00716972">
          <w:rPr>
            <w:noProof/>
            <w:webHidden/>
          </w:rPr>
          <w:fldChar w:fldCharType="separate"/>
        </w:r>
        <w:r w:rsidR="00716972">
          <w:rPr>
            <w:noProof/>
            <w:webHidden/>
          </w:rPr>
          <w:t>7</w:t>
        </w:r>
        <w:r w:rsidR="00716972">
          <w:rPr>
            <w:noProof/>
            <w:webHidden/>
          </w:rPr>
          <w:fldChar w:fldCharType="end"/>
        </w:r>
      </w:hyperlink>
    </w:p>
    <w:p w14:paraId="6F869EFC" w14:textId="3120DC27" w:rsidR="00716972" w:rsidRDefault="005C31E0">
      <w:pPr>
        <w:pStyle w:val="INNH3"/>
        <w:rPr>
          <w:rFonts w:asciiTheme="minorHAnsi" w:eastAsiaTheme="minorEastAsia" w:hAnsiTheme="minorHAnsi" w:cstheme="minorBidi"/>
          <w:noProof/>
          <w:sz w:val="22"/>
          <w:szCs w:val="22"/>
        </w:rPr>
      </w:pPr>
      <w:hyperlink w:anchor="_Toc34162126" w:history="1">
        <w:r w:rsidR="00716972" w:rsidRPr="00CA3EAD">
          <w:rPr>
            <w:rStyle w:val="Hyperkobling"/>
            <w:noProof/>
          </w:rPr>
          <w:t>5.2.3</w:t>
        </w:r>
        <w:r w:rsidR="00716972">
          <w:rPr>
            <w:rFonts w:asciiTheme="minorHAnsi" w:eastAsiaTheme="minorEastAsia" w:hAnsiTheme="minorHAnsi" w:cstheme="minorBidi"/>
            <w:noProof/>
            <w:sz w:val="22"/>
            <w:szCs w:val="22"/>
          </w:rPr>
          <w:tab/>
        </w:r>
        <w:r w:rsidR="00716972" w:rsidRPr="00CA3EAD">
          <w:rPr>
            <w:rStyle w:val="Hyperkobling"/>
            <w:noProof/>
          </w:rPr>
          <w:t>Sorggruppe</w:t>
        </w:r>
        <w:r w:rsidR="00716972">
          <w:rPr>
            <w:noProof/>
            <w:webHidden/>
          </w:rPr>
          <w:tab/>
        </w:r>
        <w:r w:rsidR="00716972">
          <w:rPr>
            <w:noProof/>
            <w:webHidden/>
          </w:rPr>
          <w:fldChar w:fldCharType="begin"/>
        </w:r>
        <w:r w:rsidR="00716972">
          <w:rPr>
            <w:noProof/>
            <w:webHidden/>
          </w:rPr>
          <w:instrText xml:space="preserve"> PAGEREF _Toc34162126 \h </w:instrText>
        </w:r>
        <w:r w:rsidR="00716972">
          <w:rPr>
            <w:noProof/>
            <w:webHidden/>
          </w:rPr>
        </w:r>
        <w:r w:rsidR="00716972">
          <w:rPr>
            <w:noProof/>
            <w:webHidden/>
          </w:rPr>
          <w:fldChar w:fldCharType="separate"/>
        </w:r>
        <w:r w:rsidR="00716972">
          <w:rPr>
            <w:noProof/>
            <w:webHidden/>
          </w:rPr>
          <w:t>7</w:t>
        </w:r>
        <w:r w:rsidR="00716972">
          <w:rPr>
            <w:noProof/>
            <w:webHidden/>
          </w:rPr>
          <w:fldChar w:fldCharType="end"/>
        </w:r>
      </w:hyperlink>
    </w:p>
    <w:p w14:paraId="1A8E0FC0" w14:textId="3015090E" w:rsidR="00716972" w:rsidRDefault="005C31E0">
      <w:pPr>
        <w:pStyle w:val="INNH3"/>
        <w:rPr>
          <w:rFonts w:asciiTheme="minorHAnsi" w:eastAsiaTheme="minorEastAsia" w:hAnsiTheme="minorHAnsi" w:cstheme="minorBidi"/>
          <w:noProof/>
          <w:sz w:val="22"/>
          <w:szCs w:val="22"/>
        </w:rPr>
      </w:pPr>
      <w:hyperlink w:anchor="_Toc34162127" w:history="1">
        <w:r w:rsidR="00716972" w:rsidRPr="00CA3EAD">
          <w:rPr>
            <w:rStyle w:val="Hyperkobling"/>
            <w:noProof/>
          </w:rPr>
          <w:t>5.2.4</w:t>
        </w:r>
        <w:r w:rsidR="00716972">
          <w:rPr>
            <w:rFonts w:asciiTheme="minorHAnsi" w:eastAsiaTheme="minorEastAsia" w:hAnsiTheme="minorHAnsi" w:cstheme="minorBidi"/>
            <w:noProof/>
            <w:sz w:val="22"/>
            <w:szCs w:val="22"/>
          </w:rPr>
          <w:tab/>
        </w:r>
        <w:r w:rsidR="00716972" w:rsidRPr="00CA3EAD">
          <w:rPr>
            <w:rStyle w:val="Hyperkobling"/>
            <w:noProof/>
          </w:rPr>
          <w:t>Allehelgensarrangementer</w:t>
        </w:r>
        <w:r w:rsidR="00716972">
          <w:rPr>
            <w:noProof/>
            <w:webHidden/>
          </w:rPr>
          <w:tab/>
        </w:r>
        <w:r w:rsidR="00716972">
          <w:rPr>
            <w:noProof/>
            <w:webHidden/>
          </w:rPr>
          <w:fldChar w:fldCharType="begin"/>
        </w:r>
        <w:r w:rsidR="00716972">
          <w:rPr>
            <w:noProof/>
            <w:webHidden/>
          </w:rPr>
          <w:instrText xml:space="preserve"> PAGEREF _Toc34162127 \h </w:instrText>
        </w:r>
        <w:r w:rsidR="00716972">
          <w:rPr>
            <w:noProof/>
            <w:webHidden/>
          </w:rPr>
        </w:r>
        <w:r w:rsidR="00716972">
          <w:rPr>
            <w:noProof/>
            <w:webHidden/>
          </w:rPr>
          <w:fldChar w:fldCharType="separate"/>
        </w:r>
        <w:r w:rsidR="00716972">
          <w:rPr>
            <w:noProof/>
            <w:webHidden/>
          </w:rPr>
          <w:t>7</w:t>
        </w:r>
        <w:r w:rsidR="00716972">
          <w:rPr>
            <w:noProof/>
            <w:webHidden/>
          </w:rPr>
          <w:fldChar w:fldCharType="end"/>
        </w:r>
      </w:hyperlink>
    </w:p>
    <w:p w14:paraId="56FF094C" w14:textId="25DE9A57" w:rsidR="00716972" w:rsidRDefault="005C31E0">
      <w:pPr>
        <w:pStyle w:val="INNH3"/>
        <w:rPr>
          <w:rFonts w:asciiTheme="minorHAnsi" w:eastAsiaTheme="minorEastAsia" w:hAnsiTheme="minorHAnsi" w:cstheme="minorBidi"/>
          <w:noProof/>
          <w:sz w:val="22"/>
          <w:szCs w:val="22"/>
        </w:rPr>
      </w:pPr>
      <w:hyperlink w:anchor="_Toc34162128" w:history="1">
        <w:r w:rsidR="00716972" w:rsidRPr="00CA3EAD">
          <w:rPr>
            <w:rStyle w:val="Hyperkobling"/>
            <w:noProof/>
          </w:rPr>
          <w:t>5.2.5</w:t>
        </w:r>
        <w:r w:rsidR="00716972">
          <w:rPr>
            <w:rFonts w:asciiTheme="minorHAnsi" w:eastAsiaTheme="minorEastAsia" w:hAnsiTheme="minorHAnsi" w:cstheme="minorBidi"/>
            <w:noProof/>
            <w:sz w:val="22"/>
            <w:szCs w:val="22"/>
          </w:rPr>
          <w:tab/>
        </w:r>
        <w:r w:rsidR="00716972" w:rsidRPr="00CA3EAD">
          <w:rPr>
            <w:rStyle w:val="Hyperkobling"/>
            <w:noProof/>
          </w:rPr>
          <w:t>Diakonalt arbeid ved Nesoddtunet</w:t>
        </w:r>
        <w:r w:rsidR="00716972">
          <w:rPr>
            <w:noProof/>
            <w:webHidden/>
          </w:rPr>
          <w:tab/>
        </w:r>
        <w:r w:rsidR="00716972">
          <w:rPr>
            <w:noProof/>
            <w:webHidden/>
          </w:rPr>
          <w:fldChar w:fldCharType="begin"/>
        </w:r>
        <w:r w:rsidR="00716972">
          <w:rPr>
            <w:noProof/>
            <w:webHidden/>
          </w:rPr>
          <w:instrText xml:space="preserve"> PAGEREF _Toc34162128 \h </w:instrText>
        </w:r>
        <w:r w:rsidR="00716972">
          <w:rPr>
            <w:noProof/>
            <w:webHidden/>
          </w:rPr>
        </w:r>
        <w:r w:rsidR="00716972">
          <w:rPr>
            <w:noProof/>
            <w:webHidden/>
          </w:rPr>
          <w:fldChar w:fldCharType="separate"/>
        </w:r>
        <w:r w:rsidR="00716972">
          <w:rPr>
            <w:noProof/>
            <w:webHidden/>
          </w:rPr>
          <w:t>8</w:t>
        </w:r>
        <w:r w:rsidR="00716972">
          <w:rPr>
            <w:noProof/>
            <w:webHidden/>
          </w:rPr>
          <w:fldChar w:fldCharType="end"/>
        </w:r>
      </w:hyperlink>
    </w:p>
    <w:p w14:paraId="11148C91" w14:textId="44544C39" w:rsidR="00716972" w:rsidRDefault="005C31E0">
      <w:pPr>
        <w:pStyle w:val="INNH3"/>
        <w:rPr>
          <w:rFonts w:asciiTheme="minorHAnsi" w:eastAsiaTheme="minorEastAsia" w:hAnsiTheme="minorHAnsi" w:cstheme="minorBidi"/>
          <w:noProof/>
          <w:sz w:val="22"/>
          <w:szCs w:val="22"/>
        </w:rPr>
      </w:pPr>
      <w:hyperlink w:anchor="_Toc34162129" w:history="1">
        <w:r w:rsidR="00716972" w:rsidRPr="00CA3EAD">
          <w:rPr>
            <w:rStyle w:val="Hyperkobling"/>
            <w:noProof/>
          </w:rPr>
          <w:t>5.2.6</w:t>
        </w:r>
        <w:r w:rsidR="00716972">
          <w:rPr>
            <w:rFonts w:asciiTheme="minorHAnsi" w:eastAsiaTheme="minorEastAsia" w:hAnsiTheme="minorHAnsi" w:cstheme="minorBidi"/>
            <w:noProof/>
            <w:sz w:val="22"/>
            <w:szCs w:val="22"/>
          </w:rPr>
          <w:tab/>
        </w:r>
        <w:r w:rsidR="00716972" w:rsidRPr="00CA3EAD">
          <w:rPr>
            <w:rStyle w:val="Hyperkobling"/>
            <w:noProof/>
          </w:rPr>
          <w:t>Kirkevertskap</w:t>
        </w:r>
        <w:r w:rsidR="00716972">
          <w:rPr>
            <w:noProof/>
            <w:webHidden/>
          </w:rPr>
          <w:tab/>
        </w:r>
        <w:r w:rsidR="00716972">
          <w:rPr>
            <w:noProof/>
            <w:webHidden/>
          </w:rPr>
          <w:fldChar w:fldCharType="begin"/>
        </w:r>
        <w:r w:rsidR="00716972">
          <w:rPr>
            <w:noProof/>
            <w:webHidden/>
          </w:rPr>
          <w:instrText xml:space="preserve"> PAGEREF _Toc34162129 \h </w:instrText>
        </w:r>
        <w:r w:rsidR="00716972">
          <w:rPr>
            <w:noProof/>
            <w:webHidden/>
          </w:rPr>
        </w:r>
        <w:r w:rsidR="00716972">
          <w:rPr>
            <w:noProof/>
            <w:webHidden/>
          </w:rPr>
          <w:fldChar w:fldCharType="separate"/>
        </w:r>
        <w:r w:rsidR="00716972">
          <w:rPr>
            <w:noProof/>
            <w:webHidden/>
          </w:rPr>
          <w:t>8</w:t>
        </w:r>
        <w:r w:rsidR="00716972">
          <w:rPr>
            <w:noProof/>
            <w:webHidden/>
          </w:rPr>
          <w:fldChar w:fldCharType="end"/>
        </w:r>
      </w:hyperlink>
    </w:p>
    <w:p w14:paraId="5C6155FD" w14:textId="377D7057" w:rsidR="00716972" w:rsidRDefault="005C31E0">
      <w:pPr>
        <w:pStyle w:val="INNH3"/>
        <w:rPr>
          <w:rFonts w:asciiTheme="minorHAnsi" w:eastAsiaTheme="minorEastAsia" w:hAnsiTheme="minorHAnsi" w:cstheme="minorBidi"/>
          <w:noProof/>
          <w:sz w:val="22"/>
          <w:szCs w:val="22"/>
        </w:rPr>
      </w:pPr>
      <w:hyperlink w:anchor="_Toc34162130" w:history="1">
        <w:r w:rsidR="00716972" w:rsidRPr="00CA3EAD">
          <w:rPr>
            <w:rStyle w:val="Hyperkobling"/>
            <w:noProof/>
          </w:rPr>
          <w:t>5.2.7</w:t>
        </w:r>
        <w:r w:rsidR="00716972">
          <w:rPr>
            <w:rFonts w:asciiTheme="minorHAnsi" w:eastAsiaTheme="minorEastAsia" w:hAnsiTheme="minorHAnsi" w:cstheme="minorBidi"/>
            <w:noProof/>
            <w:sz w:val="22"/>
            <w:szCs w:val="22"/>
          </w:rPr>
          <w:tab/>
        </w:r>
        <w:r w:rsidR="00716972" w:rsidRPr="00CA3EAD">
          <w:rPr>
            <w:rStyle w:val="Hyperkobling"/>
            <w:noProof/>
          </w:rPr>
          <w:t>Kirkekaffe</w:t>
        </w:r>
        <w:r w:rsidR="00716972">
          <w:rPr>
            <w:noProof/>
            <w:webHidden/>
          </w:rPr>
          <w:tab/>
        </w:r>
        <w:r w:rsidR="00716972">
          <w:rPr>
            <w:noProof/>
            <w:webHidden/>
          </w:rPr>
          <w:fldChar w:fldCharType="begin"/>
        </w:r>
        <w:r w:rsidR="00716972">
          <w:rPr>
            <w:noProof/>
            <w:webHidden/>
          </w:rPr>
          <w:instrText xml:space="preserve"> PAGEREF _Toc34162130 \h </w:instrText>
        </w:r>
        <w:r w:rsidR="00716972">
          <w:rPr>
            <w:noProof/>
            <w:webHidden/>
          </w:rPr>
        </w:r>
        <w:r w:rsidR="00716972">
          <w:rPr>
            <w:noProof/>
            <w:webHidden/>
          </w:rPr>
          <w:fldChar w:fldCharType="separate"/>
        </w:r>
        <w:r w:rsidR="00716972">
          <w:rPr>
            <w:noProof/>
            <w:webHidden/>
          </w:rPr>
          <w:t>8</w:t>
        </w:r>
        <w:r w:rsidR="00716972">
          <w:rPr>
            <w:noProof/>
            <w:webHidden/>
          </w:rPr>
          <w:fldChar w:fldCharType="end"/>
        </w:r>
      </w:hyperlink>
    </w:p>
    <w:p w14:paraId="1D2CB769" w14:textId="05EBEA8B" w:rsidR="00716972" w:rsidRDefault="005C31E0">
      <w:pPr>
        <w:pStyle w:val="INNH3"/>
        <w:rPr>
          <w:rFonts w:asciiTheme="minorHAnsi" w:eastAsiaTheme="minorEastAsia" w:hAnsiTheme="minorHAnsi" w:cstheme="minorBidi"/>
          <w:noProof/>
          <w:sz w:val="22"/>
          <w:szCs w:val="22"/>
        </w:rPr>
      </w:pPr>
      <w:hyperlink w:anchor="_Toc34162131" w:history="1">
        <w:r w:rsidR="00716972" w:rsidRPr="00CA3EAD">
          <w:rPr>
            <w:rStyle w:val="Hyperkobling"/>
            <w:noProof/>
          </w:rPr>
          <w:t>5.2.8</w:t>
        </w:r>
        <w:r w:rsidR="00716972">
          <w:rPr>
            <w:rFonts w:asciiTheme="minorHAnsi" w:eastAsiaTheme="minorEastAsia" w:hAnsiTheme="minorHAnsi" w:cstheme="minorBidi"/>
            <w:noProof/>
            <w:sz w:val="22"/>
            <w:szCs w:val="22"/>
          </w:rPr>
          <w:tab/>
        </w:r>
        <w:r w:rsidR="00716972" w:rsidRPr="00CA3EAD">
          <w:rPr>
            <w:rStyle w:val="Hyperkobling"/>
            <w:noProof/>
          </w:rPr>
          <w:t>Frivillighet i menigheten</w:t>
        </w:r>
        <w:r w:rsidR="00716972">
          <w:rPr>
            <w:noProof/>
            <w:webHidden/>
          </w:rPr>
          <w:tab/>
        </w:r>
        <w:r w:rsidR="00716972">
          <w:rPr>
            <w:noProof/>
            <w:webHidden/>
          </w:rPr>
          <w:fldChar w:fldCharType="begin"/>
        </w:r>
        <w:r w:rsidR="00716972">
          <w:rPr>
            <w:noProof/>
            <w:webHidden/>
          </w:rPr>
          <w:instrText xml:space="preserve"> PAGEREF _Toc34162131 \h </w:instrText>
        </w:r>
        <w:r w:rsidR="00716972">
          <w:rPr>
            <w:noProof/>
            <w:webHidden/>
          </w:rPr>
        </w:r>
        <w:r w:rsidR="00716972">
          <w:rPr>
            <w:noProof/>
            <w:webHidden/>
          </w:rPr>
          <w:fldChar w:fldCharType="separate"/>
        </w:r>
        <w:r w:rsidR="00716972">
          <w:rPr>
            <w:noProof/>
            <w:webHidden/>
          </w:rPr>
          <w:t>8</w:t>
        </w:r>
        <w:r w:rsidR="00716972">
          <w:rPr>
            <w:noProof/>
            <w:webHidden/>
          </w:rPr>
          <w:fldChar w:fldCharType="end"/>
        </w:r>
      </w:hyperlink>
    </w:p>
    <w:p w14:paraId="5784EB38" w14:textId="56394038" w:rsidR="00716972" w:rsidRDefault="005C31E0">
      <w:pPr>
        <w:pStyle w:val="INNH2"/>
        <w:rPr>
          <w:rFonts w:asciiTheme="minorHAnsi" w:eastAsiaTheme="minorEastAsia" w:hAnsiTheme="minorHAnsi" w:cstheme="minorBidi"/>
          <w:b w:val="0"/>
          <w:bCs w:val="0"/>
          <w:szCs w:val="22"/>
        </w:rPr>
      </w:pPr>
      <w:hyperlink w:anchor="_Toc34162132" w:history="1">
        <w:r w:rsidR="00716972" w:rsidRPr="00CA3EAD">
          <w:rPr>
            <w:rStyle w:val="Hyperkobling"/>
          </w:rPr>
          <w:t>5.3</w:t>
        </w:r>
        <w:r w:rsidR="00716972">
          <w:rPr>
            <w:rFonts w:asciiTheme="minorHAnsi" w:eastAsiaTheme="minorEastAsia" w:hAnsiTheme="minorHAnsi" w:cstheme="minorBidi"/>
            <w:b w:val="0"/>
            <w:bCs w:val="0"/>
            <w:szCs w:val="22"/>
          </w:rPr>
          <w:tab/>
        </w:r>
        <w:r w:rsidR="00716972" w:rsidRPr="00CA3EAD">
          <w:rPr>
            <w:rStyle w:val="Hyperkobling"/>
          </w:rPr>
          <w:t>Nesodden Kirkeakademi</w:t>
        </w:r>
        <w:r w:rsidR="00716972">
          <w:rPr>
            <w:webHidden/>
          </w:rPr>
          <w:tab/>
        </w:r>
        <w:r w:rsidR="00716972">
          <w:rPr>
            <w:webHidden/>
          </w:rPr>
          <w:fldChar w:fldCharType="begin"/>
        </w:r>
        <w:r w:rsidR="00716972">
          <w:rPr>
            <w:webHidden/>
          </w:rPr>
          <w:instrText xml:space="preserve"> PAGEREF _Toc34162132 \h </w:instrText>
        </w:r>
        <w:r w:rsidR="00716972">
          <w:rPr>
            <w:webHidden/>
          </w:rPr>
        </w:r>
        <w:r w:rsidR="00716972">
          <w:rPr>
            <w:webHidden/>
          </w:rPr>
          <w:fldChar w:fldCharType="separate"/>
        </w:r>
        <w:r w:rsidR="00716972">
          <w:rPr>
            <w:webHidden/>
          </w:rPr>
          <w:t>8</w:t>
        </w:r>
        <w:r w:rsidR="00716972">
          <w:rPr>
            <w:webHidden/>
          </w:rPr>
          <w:fldChar w:fldCharType="end"/>
        </w:r>
      </w:hyperlink>
    </w:p>
    <w:p w14:paraId="2140A667" w14:textId="4F35AE20" w:rsidR="00716972" w:rsidRDefault="005C31E0">
      <w:pPr>
        <w:pStyle w:val="INNH2"/>
        <w:rPr>
          <w:rFonts w:asciiTheme="minorHAnsi" w:eastAsiaTheme="minorEastAsia" w:hAnsiTheme="minorHAnsi" w:cstheme="minorBidi"/>
          <w:b w:val="0"/>
          <w:bCs w:val="0"/>
          <w:szCs w:val="22"/>
        </w:rPr>
      </w:pPr>
      <w:hyperlink w:anchor="_Toc34162133" w:history="1">
        <w:r w:rsidR="00716972" w:rsidRPr="00CA3EAD">
          <w:rPr>
            <w:rStyle w:val="Hyperkobling"/>
          </w:rPr>
          <w:t>5.4</w:t>
        </w:r>
        <w:r w:rsidR="00716972">
          <w:rPr>
            <w:rFonts w:asciiTheme="minorHAnsi" w:eastAsiaTheme="minorEastAsia" w:hAnsiTheme="minorHAnsi" w:cstheme="minorBidi"/>
            <w:b w:val="0"/>
            <w:bCs w:val="0"/>
            <w:szCs w:val="22"/>
          </w:rPr>
          <w:tab/>
        </w:r>
        <w:r w:rsidR="00716972" w:rsidRPr="00CA3EAD">
          <w:rPr>
            <w:rStyle w:val="Hyperkobling"/>
          </w:rPr>
          <w:t>Kultur i Skoklefall kirke</w:t>
        </w:r>
        <w:r w:rsidR="00716972">
          <w:rPr>
            <w:webHidden/>
          </w:rPr>
          <w:tab/>
        </w:r>
        <w:r w:rsidR="00716972">
          <w:rPr>
            <w:webHidden/>
          </w:rPr>
          <w:fldChar w:fldCharType="begin"/>
        </w:r>
        <w:r w:rsidR="00716972">
          <w:rPr>
            <w:webHidden/>
          </w:rPr>
          <w:instrText xml:space="preserve"> PAGEREF _Toc34162133 \h </w:instrText>
        </w:r>
        <w:r w:rsidR="00716972">
          <w:rPr>
            <w:webHidden/>
          </w:rPr>
        </w:r>
        <w:r w:rsidR="00716972">
          <w:rPr>
            <w:webHidden/>
          </w:rPr>
          <w:fldChar w:fldCharType="separate"/>
        </w:r>
        <w:r w:rsidR="00716972">
          <w:rPr>
            <w:webHidden/>
          </w:rPr>
          <w:t>9</w:t>
        </w:r>
        <w:r w:rsidR="00716972">
          <w:rPr>
            <w:webHidden/>
          </w:rPr>
          <w:fldChar w:fldCharType="end"/>
        </w:r>
      </w:hyperlink>
    </w:p>
    <w:p w14:paraId="483C75D7" w14:textId="3630986B" w:rsidR="00716972" w:rsidRDefault="005C31E0">
      <w:pPr>
        <w:pStyle w:val="INNH3"/>
        <w:rPr>
          <w:rFonts w:asciiTheme="minorHAnsi" w:eastAsiaTheme="minorEastAsia" w:hAnsiTheme="minorHAnsi" w:cstheme="minorBidi"/>
          <w:noProof/>
          <w:sz w:val="22"/>
          <w:szCs w:val="22"/>
        </w:rPr>
      </w:pPr>
      <w:hyperlink w:anchor="_Toc34162134" w:history="1">
        <w:r w:rsidR="00716972" w:rsidRPr="00CA3EAD">
          <w:rPr>
            <w:rStyle w:val="Hyperkobling"/>
            <w:noProof/>
          </w:rPr>
          <w:t>5.4.1</w:t>
        </w:r>
        <w:r w:rsidR="00716972">
          <w:rPr>
            <w:rFonts w:asciiTheme="minorHAnsi" w:eastAsiaTheme="minorEastAsia" w:hAnsiTheme="minorHAnsi" w:cstheme="minorBidi"/>
            <w:noProof/>
            <w:sz w:val="22"/>
            <w:szCs w:val="22"/>
          </w:rPr>
          <w:tab/>
        </w:r>
        <w:r w:rsidR="00716972" w:rsidRPr="00CA3EAD">
          <w:rPr>
            <w:rStyle w:val="Hyperkobling"/>
            <w:noProof/>
          </w:rPr>
          <w:t>Vesper</w:t>
        </w:r>
        <w:r w:rsidR="00716972">
          <w:rPr>
            <w:noProof/>
            <w:webHidden/>
          </w:rPr>
          <w:tab/>
        </w:r>
        <w:r w:rsidR="00716972">
          <w:rPr>
            <w:noProof/>
            <w:webHidden/>
          </w:rPr>
          <w:fldChar w:fldCharType="begin"/>
        </w:r>
        <w:r w:rsidR="00716972">
          <w:rPr>
            <w:noProof/>
            <w:webHidden/>
          </w:rPr>
          <w:instrText xml:space="preserve"> PAGEREF _Toc34162134 \h </w:instrText>
        </w:r>
        <w:r w:rsidR="00716972">
          <w:rPr>
            <w:noProof/>
            <w:webHidden/>
          </w:rPr>
        </w:r>
        <w:r w:rsidR="00716972">
          <w:rPr>
            <w:noProof/>
            <w:webHidden/>
          </w:rPr>
          <w:fldChar w:fldCharType="separate"/>
        </w:r>
        <w:r w:rsidR="00716972">
          <w:rPr>
            <w:noProof/>
            <w:webHidden/>
          </w:rPr>
          <w:t>9</w:t>
        </w:r>
        <w:r w:rsidR="00716972">
          <w:rPr>
            <w:noProof/>
            <w:webHidden/>
          </w:rPr>
          <w:fldChar w:fldCharType="end"/>
        </w:r>
      </w:hyperlink>
    </w:p>
    <w:p w14:paraId="52818A54" w14:textId="0FABEB29" w:rsidR="00716972" w:rsidRDefault="005C31E0">
      <w:pPr>
        <w:pStyle w:val="INNH3"/>
        <w:rPr>
          <w:rFonts w:asciiTheme="minorHAnsi" w:eastAsiaTheme="minorEastAsia" w:hAnsiTheme="minorHAnsi" w:cstheme="minorBidi"/>
          <w:noProof/>
          <w:sz w:val="22"/>
          <w:szCs w:val="22"/>
        </w:rPr>
      </w:pPr>
      <w:hyperlink w:anchor="_Toc34162135" w:history="1">
        <w:r w:rsidR="00716972" w:rsidRPr="00CA3EAD">
          <w:rPr>
            <w:rStyle w:val="Hyperkobling"/>
            <w:noProof/>
          </w:rPr>
          <w:t>5.4.2</w:t>
        </w:r>
        <w:r w:rsidR="00716972">
          <w:rPr>
            <w:rFonts w:asciiTheme="minorHAnsi" w:eastAsiaTheme="minorEastAsia" w:hAnsiTheme="minorHAnsi" w:cstheme="minorBidi"/>
            <w:noProof/>
            <w:sz w:val="22"/>
            <w:szCs w:val="22"/>
          </w:rPr>
          <w:tab/>
        </w:r>
        <w:r w:rsidR="00716972" w:rsidRPr="00CA3EAD">
          <w:rPr>
            <w:rStyle w:val="Hyperkobling"/>
            <w:noProof/>
          </w:rPr>
          <w:t>Konserter</w:t>
        </w:r>
        <w:r w:rsidR="00716972">
          <w:rPr>
            <w:noProof/>
            <w:webHidden/>
          </w:rPr>
          <w:tab/>
        </w:r>
        <w:r w:rsidR="00716972">
          <w:rPr>
            <w:noProof/>
            <w:webHidden/>
          </w:rPr>
          <w:fldChar w:fldCharType="begin"/>
        </w:r>
        <w:r w:rsidR="00716972">
          <w:rPr>
            <w:noProof/>
            <w:webHidden/>
          </w:rPr>
          <w:instrText xml:space="preserve"> PAGEREF _Toc34162135 \h </w:instrText>
        </w:r>
        <w:r w:rsidR="00716972">
          <w:rPr>
            <w:noProof/>
            <w:webHidden/>
          </w:rPr>
        </w:r>
        <w:r w:rsidR="00716972">
          <w:rPr>
            <w:noProof/>
            <w:webHidden/>
          </w:rPr>
          <w:fldChar w:fldCharType="separate"/>
        </w:r>
        <w:r w:rsidR="00716972">
          <w:rPr>
            <w:noProof/>
            <w:webHidden/>
          </w:rPr>
          <w:t>9</w:t>
        </w:r>
        <w:r w:rsidR="00716972">
          <w:rPr>
            <w:noProof/>
            <w:webHidden/>
          </w:rPr>
          <w:fldChar w:fldCharType="end"/>
        </w:r>
      </w:hyperlink>
    </w:p>
    <w:p w14:paraId="4EA48E75" w14:textId="4AC92858" w:rsidR="00716972" w:rsidRDefault="005C31E0">
      <w:pPr>
        <w:pStyle w:val="INNH2"/>
        <w:rPr>
          <w:rFonts w:asciiTheme="minorHAnsi" w:eastAsiaTheme="minorEastAsia" w:hAnsiTheme="minorHAnsi" w:cstheme="minorBidi"/>
          <w:b w:val="0"/>
          <w:bCs w:val="0"/>
          <w:szCs w:val="22"/>
        </w:rPr>
      </w:pPr>
      <w:hyperlink w:anchor="_Toc34162136" w:history="1">
        <w:r w:rsidR="00716972" w:rsidRPr="00CA3EAD">
          <w:rPr>
            <w:rStyle w:val="Hyperkobling"/>
          </w:rPr>
          <w:t>5.5</w:t>
        </w:r>
        <w:r w:rsidR="00716972">
          <w:rPr>
            <w:rFonts w:asciiTheme="minorHAnsi" w:eastAsiaTheme="minorEastAsia" w:hAnsiTheme="minorHAnsi" w:cstheme="minorBidi"/>
            <w:b w:val="0"/>
            <w:bCs w:val="0"/>
            <w:szCs w:val="22"/>
          </w:rPr>
          <w:tab/>
        </w:r>
        <w:r w:rsidR="00716972" w:rsidRPr="00CA3EAD">
          <w:rPr>
            <w:rStyle w:val="Hyperkobling"/>
          </w:rPr>
          <w:t>Nesodden gospelkor</w:t>
        </w:r>
        <w:r w:rsidR="00716972">
          <w:rPr>
            <w:webHidden/>
          </w:rPr>
          <w:tab/>
        </w:r>
        <w:r w:rsidR="00716972">
          <w:rPr>
            <w:webHidden/>
          </w:rPr>
          <w:fldChar w:fldCharType="begin"/>
        </w:r>
        <w:r w:rsidR="00716972">
          <w:rPr>
            <w:webHidden/>
          </w:rPr>
          <w:instrText xml:space="preserve"> PAGEREF _Toc34162136 \h </w:instrText>
        </w:r>
        <w:r w:rsidR="00716972">
          <w:rPr>
            <w:webHidden/>
          </w:rPr>
        </w:r>
        <w:r w:rsidR="00716972">
          <w:rPr>
            <w:webHidden/>
          </w:rPr>
          <w:fldChar w:fldCharType="separate"/>
        </w:r>
        <w:r w:rsidR="00716972">
          <w:rPr>
            <w:webHidden/>
          </w:rPr>
          <w:t>9</w:t>
        </w:r>
        <w:r w:rsidR="00716972">
          <w:rPr>
            <w:webHidden/>
          </w:rPr>
          <w:fldChar w:fldCharType="end"/>
        </w:r>
      </w:hyperlink>
    </w:p>
    <w:p w14:paraId="19FA0575" w14:textId="61B1F7EA" w:rsidR="00716972" w:rsidRDefault="005C31E0">
      <w:pPr>
        <w:pStyle w:val="INNH2"/>
        <w:rPr>
          <w:rFonts w:asciiTheme="minorHAnsi" w:eastAsiaTheme="minorEastAsia" w:hAnsiTheme="minorHAnsi" w:cstheme="minorBidi"/>
          <w:b w:val="0"/>
          <w:bCs w:val="0"/>
          <w:szCs w:val="22"/>
        </w:rPr>
      </w:pPr>
      <w:hyperlink w:anchor="_Toc34162137" w:history="1">
        <w:r w:rsidR="00716972" w:rsidRPr="00CA3EAD">
          <w:rPr>
            <w:rStyle w:val="Hyperkobling"/>
          </w:rPr>
          <w:t>5.6</w:t>
        </w:r>
        <w:r w:rsidR="00716972">
          <w:rPr>
            <w:rFonts w:asciiTheme="minorHAnsi" w:eastAsiaTheme="minorEastAsia" w:hAnsiTheme="minorHAnsi" w:cstheme="minorBidi"/>
            <w:b w:val="0"/>
            <w:bCs w:val="0"/>
            <w:szCs w:val="22"/>
          </w:rPr>
          <w:tab/>
        </w:r>
        <w:r w:rsidR="00716972" w:rsidRPr="00CA3EAD">
          <w:rPr>
            <w:rStyle w:val="Hyperkobling"/>
          </w:rPr>
          <w:t>Misjon i menigheten</w:t>
        </w:r>
        <w:r w:rsidR="00716972">
          <w:rPr>
            <w:webHidden/>
          </w:rPr>
          <w:tab/>
        </w:r>
        <w:r w:rsidR="00716972">
          <w:rPr>
            <w:webHidden/>
          </w:rPr>
          <w:fldChar w:fldCharType="begin"/>
        </w:r>
        <w:r w:rsidR="00716972">
          <w:rPr>
            <w:webHidden/>
          </w:rPr>
          <w:instrText xml:space="preserve"> PAGEREF _Toc34162137 \h </w:instrText>
        </w:r>
        <w:r w:rsidR="00716972">
          <w:rPr>
            <w:webHidden/>
          </w:rPr>
        </w:r>
        <w:r w:rsidR="00716972">
          <w:rPr>
            <w:webHidden/>
          </w:rPr>
          <w:fldChar w:fldCharType="separate"/>
        </w:r>
        <w:r w:rsidR="00716972">
          <w:rPr>
            <w:webHidden/>
          </w:rPr>
          <w:t>10</w:t>
        </w:r>
        <w:r w:rsidR="00716972">
          <w:rPr>
            <w:webHidden/>
          </w:rPr>
          <w:fldChar w:fldCharType="end"/>
        </w:r>
      </w:hyperlink>
    </w:p>
    <w:p w14:paraId="27B02303" w14:textId="7D133D36" w:rsidR="00716972" w:rsidRDefault="005C31E0">
      <w:pPr>
        <w:pStyle w:val="INNH3"/>
        <w:rPr>
          <w:rFonts w:asciiTheme="minorHAnsi" w:eastAsiaTheme="minorEastAsia" w:hAnsiTheme="minorHAnsi" w:cstheme="minorBidi"/>
          <w:noProof/>
          <w:sz w:val="22"/>
          <w:szCs w:val="22"/>
        </w:rPr>
      </w:pPr>
      <w:hyperlink w:anchor="_Toc34162138" w:history="1">
        <w:r w:rsidR="00716972" w:rsidRPr="00CA3EAD">
          <w:rPr>
            <w:rStyle w:val="Hyperkobling"/>
            <w:noProof/>
          </w:rPr>
          <w:t>5.6.1</w:t>
        </w:r>
        <w:r w:rsidR="00716972">
          <w:rPr>
            <w:rFonts w:asciiTheme="minorHAnsi" w:eastAsiaTheme="minorEastAsia" w:hAnsiTheme="minorHAnsi" w:cstheme="minorBidi"/>
            <w:noProof/>
            <w:sz w:val="22"/>
            <w:szCs w:val="22"/>
          </w:rPr>
          <w:tab/>
        </w:r>
        <w:r w:rsidR="00716972" w:rsidRPr="00CA3EAD">
          <w:rPr>
            <w:rStyle w:val="Hyperkobling"/>
            <w:noProof/>
          </w:rPr>
          <w:t>MAF – Mission Aviation Fellowship – Skoklefalls misjonsprosjekt</w:t>
        </w:r>
        <w:r w:rsidR="00716972">
          <w:rPr>
            <w:noProof/>
            <w:webHidden/>
          </w:rPr>
          <w:tab/>
        </w:r>
        <w:r w:rsidR="00716972">
          <w:rPr>
            <w:noProof/>
            <w:webHidden/>
          </w:rPr>
          <w:fldChar w:fldCharType="begin"/>
        </w:r>
        <w:r w:rsidR="00716972">
          <w:rPr>
            <w:noProof/>
            <w:webHidden/>
          </w:rPr>
          <w:instrText xml:space="preserve"> PAGEREF _Toc34162138 \h </w:instrText>
        </w:r>
        <w:r w:rsidR="00716972">
          <w:rPr>
            <w:noProof/>
            <w:webHidden/>
          </w:rPr>
        </w:r>
        <w:r w:rsidR="00716972">
          <w:rPr>
            <w:noProof/>
            <w:webHidden/>
          </w:rPr>
          <w:fldChar w:fldCharType="separate"/>
        </w:r>
        <w:r w:rsidR="00716972">
          <w:rPr>
            <w:noProof/>
            <w:webHidden/>
          </w:rPr>
          <w:t>10</w:t>
        </w:r>
        <w:r w:rsidR="00716972">
          <w:rPr>
            <w:noProof/>
            <w:webHidden/>
          </w:rPr>
          <w:fldChar w:fldCharType="end"/>
        </w:r>
      </w:hyperlink>
    </w:p>
    <w:p w14:paraId="2B3BE4D6" w14:textId="7D977324" w:rsidR="00716972" w:rsidRDefault="005C31E0">
      <w:pPr>
        <w:pStyle w:val="INNH2"/>
        <w:rPr>
          <w:rFonts w:asciiTheme="minorHAnsi" w:eastAsiaTheme="minorEastAsia" w:hAnsiTheme="minorHAnsi" w:cstheme="minorBidi"/>
          <w:b w:val="0"/>
          <w:bCs w:val="0"/>
          <w:szCs w:val="22"/>
        </w:rPr>
      </w:pPr>
      <w:hyperlink w:anchor="_Toc34162139" w:history="1">
        <w:r w:rsidR="00716972" w:rsidRPr="00CA3EAD">
          <w:rPr>
            <w:rStyle w:val="Hyperkobling"/>
          </w:rPr>
          <w:t>5.7</w:t>
        </w:r>
        <w:r w:rsidR="00716972">
          <w:rPr>
            <w:rFonts w:asciiTheme="minorHAnsi" w:eastAsiaTheme="minorEastAsia" w:hAnsiTheme="minorHAnsi" w:cstheme="minorBidi"/>
            <w:b w:val="0"/>
            <w:bCs w:val="0"/>
            <w:szCs w:val="22"/>
          </w:rPr>
          <w:tab/>
        </w:r>
        <w:r w:rsidR="00716972" w:rsidRPr="00CA3EAD">
          <w:rPr>
            <w:rStyle w:val="Hyperkobling"/>
          </w:rPr>
          <w:t>Onsdagsbønn</w:t>
        </w:r>
        <w:r w:rsidR="00716972">
          <w:rPr>
            <w:webHidden/>
          </w:rPr>
          <w:tab/>
        </w:r>
        <w:r w:rsidR="00716972">
          <w:rPr>
            <w:webHidden/>
          </w:rPr>
          <w:fldChar w:fldCharType="begin"/>
        </w:r>
        <w:r w:rsidR="00716972">
          <w:rPr>
            <w:webHidden/>
          </w:rPr>
          <w:instrText xml:space="preserve"> PAGEREF _Toc34162139 \h </w:instrText>
        </w:r>
        <w:r w:rsidR="00716972">
          <w:rPr>
            <w:webHidden/>
          </w:rPr>
        </w:r>
        <w:r w:rsidR="00716972">
          <w:rPr>
            <w:webHidden/>
          </w:rPr>
          <w:fldChar w:fldCharType="separate"/>
        </w:r>
        <w:r w:rsidR="00716972">
          <w:rPr>
            <w:webHidden/>
          </w:rPr>
          <w:t>10</w:t>
        </w:r>
        <w:r w:rsidR="00716972">
          <w:rPr>
            <w:webHidden/>
          </w:rPr>
          <w:fldChar w:fldCharType="end"/>
        </w:r>
      </w:hyperlink>
    </w:p>
    <w:p w14:paraId="33C6A8CE" w14:textId="625E5174" w:rsidR="00716972" w:rsidRDefault="005C31E0">
      <w:pPr>
        <w:pStyle w:val="INNH2"/>
        <w:rPr>
          <w:rFonts w:asciiTheme="minorHAnsi" w:eastAsiaTheme="minorEastAsia" w:hAnsiTheme="minorHAnsi" w:cstheme="minorBidi"/>
          <w:b w:val="0"/>
          <w:bCs w:val="0"/>
          <w:szCs w:val="22"/>
        </w:rPr>
      </w:pPr>
      <w:hyperlink w:anchor="_Toc34162140" w:history="1">
        <w:r w:rsidR="00716972" w:rsidRPr="00CA3EAD">
          <w:rPr>
            <w:rStyle w:val="Hyperkobling"/>
          </w:rPr>
          <w:t>5.8</w:t>
        </w:r>
        <w:r w:rsidR="00716972">
          <w:rPr>
            <w:rFonts w:asciiTheme="minorHAnsi" w:eastAsiaTheme="minorEastAsia" w:hAnsiTheme="minorHAnsi" w:cstheme="minorBidi"/>
            <w:b w:val="0"/>
            <w:bCs w:val="0"/>
            <w:szCs w:val="22"/>
          </w:rPr>
          <w:tab/>
        </w:r>
        <w:r w:rsidR="00716972" w:rsidRPr="00CA3EAD">
          <w:rPr>
            <w:rStyle w:val="Hyperkobling"/>
          </w:rPr>
          <w:t>Fellesskap i livsnære grupper</w:t>
        </w:r>
        <w:r w:rsidR="00716972">
          <w:rPr>
            <w:webHidden/>
          </w:rPr>
          <w:tab/>
        </w:r>
        <w:r w:rsidR="00716972">
          <w:rPr>
            <w:webHidden/>
          </w:rPr>
          <w:fldChar w:fldCharType="begin"/>
        </w:r>
        <w:r w:rsidR="00716972">
          <w:rPr>
            <w:webHidden/>
          </w:rPr>
          <w:instrText xml:space="preserve"> PAGEREF _Toc34162140 \h </w:instrText>
        </w:r>
        <w:r w:rsidR="00716972">
          <w:rPr>
            <w:webHidden/>
          </w:rPr>
        </w:r>
        <w:r w:rsidR="00716972">
          <w:rPr>
            <w:webHidden/>
          </w:rPr>
          <w:fldChar w:fldCharType="separate"/>
        </w:r>
        <w:r w:rsidR="00716972">
          <w:rPr>
            <w:webHidden/>
          </w:rPr>
          <w:t>10</w:t>
        </w:r>
        <w:r w:rsidR="00716972">
          <w:rPr>
            <w:webHidden/>
          </w:rPr>
          <w:fldChar w:fldCharType="end"/>
        </w:r>
      </w:hyperlink>
    </w:p>
    <w:p w14:paraId="6746B01D" w14:textId="41BE74D8" w:rsidR="00716972" w:rsidRDefault="005C31E0">
      <w:pPr>
        <w:pStyle w:val="INNH2"/>
        <w:rPr>
          <w:rFonts w:asciiTheme="minorHAnsi" w:eastAsiaTheme="minorEastAsia" w:hAnsiTheme="minorHAnsi" w:cstheme="minorBidi"/>
          <w:b w:val="0"/>
          <w:bCs w:val="0"/>
          <w:szCs w:val="22"/>
        </w:rPr>
      </w:pPr>
      <w:hyperlink w:anchor="_Toc34162141" w:history="1">
        <w:r w:rsidR="00716972" w:rsidRPr="00CA3EAD">
          <w:rPr>
            <w:rStyle w:val="Hyperkobling"/>
          </w:rPr>
          <w:t>5.9</w:t>
        </w:r>
        <w:r w:rsidR="00716972">
          <w:rPr>
            <w:rFonts w:asciiTheme="minorHAnsi" w:eastAsiaTheme="minorEastAsia" w:hAnsiTheme="minorHAnsi" w:cstheme="minorBidi"/>
            <w:b w:val="0"/>
            <w:bCs w:val="0"/>
            <w:szCs w:val="22"/>
          </w:rPr>
          <w:tab/>
        </w:r>
        <w:r w:rsidR="00716972" w:rsidRPr="00CA3EAD">
          <w:rPr>
            <w:rStyle w:val="Hyperkobling"/>
          </w:rPr>
          <w:t>Menighetsweekend</w:t>
        </w:r>
        <w:r w:rsidR="00716972">
          <w:rPr>
            <w:webHidden/>
          </w:rPr>
          <w:tab/>
        </w:r>
        <w:r w:rsidR="00716972">
          <w:rPr>
            <w:webHidden/>
          </w:rPr>
          <w:fldChar w:fldCharType="begin"/>
        </w:r>
        <w:r w:rsidR="00716972">
          <w:rPr>
            <w:webHidden/>
          </w:rPr>
          <w:instrText xml:space="preserve"> PAGEREF _Toc34162141 \h </w:instrText>
        </w:r>
        <w:r w:rsidR="00716972">
          <w:rPr>
            <w:webHidden/>
          </w:rPr>
        </w:r>
        <w:r w:rsidR="00716972">
          <w:rPr>
            <w:webHidden/>
          </w:rPr>
          <w:fldChar w:fldCharType="separate"/>
        </w:r>
        <w:r w:rsidR="00716972">
          <w:rPr>
            <w:webHidden/>
          </w:rPr>
          <w:t>10</w:t>
        </w:r>
        <w:r w:rsidR="00716972">
          <w:rPr>
            <w:webHidden/>
          </w:rPr>
          <w:fldChar w:fldCharType="end"/>
        </w:r>
      </w:hyperlink>
    </w:p>
    <w:p w14:paraId="1DDF3B1A" w14:textId="757F05D4" w:rsidR="00716972" w:rsidRDefault="005C31E0">
      <w:pPr>
        <w:pStyle w:val="INNH2"/>
        <w:rPr>
          <w:rFonts w:asciiTheme="minorHAnsi" w:eastAsiaTheme="minorEastAsia" w:hAnsiTheme="minorHAnsi" w:cstheme="minorBidi"/>
          <w:b w:val="0"/>
          <w:bCs w:val="0"/>
          <w:szCs w:val="22"/>
        </w:rPr>
      </w:pPr>
      <w:hyperlink w:anchor="_Toc34162142" w:history="1">
        <w:r w:rsidR="00716972" w:rsidRPr="00CA3EAD">
          <w:rPr>
            <w:rStyle w:val="Hyperkobling"/>
          </w:rPr>
          <w:t>5.10</w:t>
        </w:r>
        <w:r w:rsidR="00716972">
          <w:rPr>
            <w:rFonts w:asciiTheme="minorHAnsi" w:eastAsiaTheme="minorEastAsia" w:hAnsiTheme="minorHAnsi" w:cstheme="minorBidi"/>
            <w:b w:val="0"/>
            <w:bCs w:val="0"/>
            <w:szCs w:val="22"/>
          </w:rPr>
          <w:tab/>
        </w:r>
        <w:r w:rsidR="00716972" w:rsidRPr="00CA3EAD">
          <w:rPr>
            <w:rStyle w:val="Hyperkobling"/>
          </w:rPr>
          <w:t>Felleskirkelig samarbeid</w:t>
        </w:r>
        <w:r w:rsidR="00716972">
          <w:rPr>
            <w:webHidden/>
          </w:rPr>
          <w:tab/>
        </w:r>
        <w:r w:rsidR="00716972">
          <w:rPr>
            <w:webHidden/>
          </w:rPr>
          <w:fldChar w:fldCharType="begin"/>
        </w:r>
        <w:r w:rsidR="00716972">
          <w:rPr>
            <w:webHidden/>
          </w:rPr>
          <w:instrText xml:space="preserve"> PAGEREF _Toc34162142 \h </w:instrText>
        </w:r>
        <w:r w:rsidR="00716972">
          <w:rPr>
            <w:webHidden/>
          </w:rPr>
        </w:r>
        <w:r w:rsidR="00716972">
          <w:rPr>
            <w:webHidden/>
          </w:rPr>
          <w:fldChar w:fldCharType="separate"/>
        </w:r>
        <w:r w:rsidR="00716972">
          <w:rPr>
            <w:webHidden/>
          </w:rPr>
          <w:t>10</w:t>
        </w:r>
        <w:r w:rsidR="00716972">
          <w:rPr>
            <w:webHidden/>
          </w:rPr>
          <w:fldChar w:fldCharType="end"/>
        </w:r>
      </w:hyperlink>
    </w:p>
    <w:p w14:paraId="17EB23DF" w14:textId="5F1475EB" w:rsidR="00716972" w:rsidRDefault="005C31E0">
      <w:pPr>
        <w:pStyle w:val="INNH2"/>
        <w:rPr>
          <w:rFonts w:asciiTheme="minorHAnsi" w:eastAsiaTheme="minorEastAsia" w:hAnsiTheme="minorHAnsi" w:cstheme="minorBidi"/>
          <w:b w:val="0"/>
          <w:bCs w:val="0"/>
          <w:szCs w:val="22"/>
        </w:rPr>
      </w:pPr>
      <w:hyperlink w:anchor="_Toc34162143" w:history="1">
        <w:r w:rsidR="00716972" w:rsidRPr="00CA3EAD">
          <w:rPr>
            <w:rStyle w:val="Hyperkobling"/>
            <w:rFonts w:eastAsia="Calibri"/>
          </w:rPr>
          <w:t>5.11</w:t>
        </w:r>
        <w:r w:rsidR="00716972">
          <w:rPr>
            <w:rFonts w:asciiTheme="minorHAnsi" w:eastAsiaTheme="minorEastAsia" w:hAnsiTheme="minorHAnsi" w:cstheme="minorBidi"/>
            <w:b w:val="0"/>
            <w:bCs w:val="0"/>
            <w:szCs w:val="22"/>
          </w:rPr>
          <w:tab/>
        </w:r>
        <w:r w:rsidR="00716972" w:rsidRPr="00CA3EAD">
          <w:rPr>
            <w:rStyle w:val="Hyperkobling"/>
            <w:rFonts w:eastAsia="Calibri"/>
          </w:rPr>
          <w:t>MUV – menighetsutvikling i folkekirken</w:t>
        </w:r>
        <w:r w:rsidR="00716972">
          <w:rPr>
            <w:webHidden/>
          </w:rPr>
          <w:tab/>
        </w:r>
        <w:r w:rsidR="00716972">
          <w:rPr>
            <w:webHidden/>
          </w:rPr>
          <w:fldChar w:fldCharType="begin"/>
        </w:r>
        <w:r w:rsidR="00716972">
          <w:rPr>
            <w:webHidden/>
          </w:rPr>
          <w:instrText xml:space="preserve"> PAGEREF _Toc34162143 \h </w:instrText>
        </w:r>
        <w:r w:rsidR="00716972">
          <w:rPr>
            <w:webHidden/>
          </w:rPr>
        </w:r>
        <w:r w:rsidR="00716972">
          <w:rPr>
            <w:webHidden/>
          </w:rPr>
          <w:fldChar w:fldCharType="separate"/>
        </w:r>
        <w:r w:rsidR="00716972">
          <w:rPr>
            <w:webHidden/>
          </w:rPr>
          <w:t>11</w:t>
        </w:r>
        <w:r w:rsidR="00716972">
          <w:rPr>
            <w:webHidden/>
          </w:rPr>
          <w:fldChar w:fldCharType="end"/>
        </w:r>
      </w:hyperlink>
    </w:p>
    <w:p w14:paraId="32CBEA2B" w14:textId="2CBDF98E" w:rsidR="00716972" w:rsidRDefault="005C31E0">
      <w:pPr>
        <w:pStyle w:val="INNH2"/>
        <w:rPr>
          <w:rFonts w:asciiTheme="minorHAnsi" w:eastAsiaTheme="minorEastAsia" w:hAnsiTheme="minorHAnsi" w:cstheme="minorBidi"/>
          <w:b w:val="0"/>
          <w:bCs w:val="0"/>
          <w:szCs w:val="22"/>
        </w:rPr>
      </w:pPr>
      <w:hyperlink w:anchor="_Toc34162144" w:history="1">
        <w:r w:rsidR="00716972" w:rsidRPr="00CA3EAD">
          <w:rPr>
            <w:rStyle w:val="Hyperkobling"/>
            <w:lang w:val="x-none" w:eastAsia="x-none"/>
          </w:rPr>
          <w:t>5.12</w:t>
        </w:r>
        <w:r w:rsidR="00716972">
          <w:rPr>
            <w:rFonts w:asciiTheme="minorHAnsi" w:eastAsiaTheme="minorEastAsia" w:hAnsiTheme="minorHAnsi" w:cstheme="minorBidi"/>
            <w:b w:val="0"/>
            <w:bCs w:val="0"/>
            <w:szCs w:val="22"/>
          </w:rPr>
          <w:tab/>
        </w:r>
        <w:r w:rsidR="00716972" w:rsidRPr="00CA3EAD">
          <w:rPr>
            <w:rStyle w:val="Hyperkobling"/>
            <w:lang w:val="x-none" w:eastAsia="x-none"/>
          </w:rPr>
          <w:t>Informasjonsarbeid</w:t>
        </w:r>
        <w:r w:rsidR="00716972">
          <w:rPr>
            <w:webHidden/>
          </w:rPr>
          <w:tab/>
        </w:r>
        <w:r w:rsidR="00716972">
          <w:rPr>
            <w:webHidden/>
          </w:rPr>
          <w:fldChar w:fldCharType="begin"/>
        </w:r>
        <w:r w:rsidR="00716972">
          <w:rPr>
            <w:webHidden/>
          </w:rPr>
          <w:instrText xml:space="preserve"> PAGEREF _Toc34162144 \h </w:instrText>
        </w:r>
        <w:r w:rsidR="00716972">
          <w:rPr>
            <w:webHidden/>
          </w:rPr>
        </w:r>
        <w:r w:rsidR="00716972">
          <w:rPr>
            <w:webHidden/>
          </w:rPr>
          <w:fldChar w:fldCharType="separate"/>
        </w:r>
        <w:r w:rsidR="00716972">
          <w:rPr>
            <w:webHidden/>
          </w:rPr>
          <w:t>11</w:t>
        </w:r>
        <w:r w:rsidR="00716972">
          <w:rPr>
            <w:webHidden/>
          </w:rPr>
          <w:fldChar w:fldCharType="end"/>
        </w:r>
      </w:hyperlink>
    </w:p>
    <w:p w14:paraId="53E34A63" w14:textId="2E2A9F02" w:rsidR="00716972" w:rsidRDefault="005C31E0">
      <w:pPr>
        <w:pStyle w:val="INNH3"/>
        <w:rPr>
          <w:rFonts w:asciiTheme="minorHAnsi" w:eastAsiaTheme="minorEastAsia" w:hAnsiTheme="minorHAnsi" w:cstheme="minorBidi"/>
          <w:noProof/>
          <w:sz w:val="22"/>
          <w:szCs w:val="22"/>
        </w:rPr>
      </w:pPr>
      <w:hyperlink w:anchor="_Toc34162145" w:history="1">
        <w:r w:rsidR="00716972" w:rsidRPr="00CA3EAD">
          <w:rPr>
            <w:rStyle w:val="Hyperkobling"/>
            <w:noProof/>
          </w:rPr>
          <w:t>5.12.1</w:t>
        </w:r>
        <w:r w:rsidR="00716972">
          <w:rPr>
            <w:rFonts w:asciiTheme="minorHAnsi" w:eastAsiaTheme="minorEastAsia" w:hAnsiTheme="minorHAnsi" w:cstheme="minorBidi"/>
            <w:noProof/>
            <w:sz w:val="22"/>
            <w:szCs w:val="22"/>
          </w:rPr>
          <w:tab/>
        </w:r>
        <w:r w:rsidR="00716972" w:rsidRPr="00CA3EAD">
          <w:rPr>
            <w:rStyle w:val="Hyperkobling"/>
            <w:noProof/>
          </w:rPr>
          <w:t>Kirkespeilet</w:t>
        </w:r>
        <w:r w:rsidR="00716972">
          <w:rPr>
            <w:noProof/>
            <w:webHidden/>
          </w:rPr>
          <w:tab/>
        </w:r>
        <w:r w:rsidR="00716972">
          <w:rPr>
            <w:noProof/>
            <w:webHidden/>
          </w:rPr>
          <w:fldChar w:fldCharType="begin"/>
        </w:r>
        <w:r w:rsidR="00716972">
          <w:rPr>
            <w:noProof/>
            <w:webHidden/>
          </w:rPr>
          <w:instrText xml:space="preserve"> PAGEREF _Toc34162145 \h </w:instrText>
        </w:r>
        <w:r w:rsidR="00716972">
          <w:rPr>
            <w:noProof/>
            <w:webHidden/>
          </w:rPr>
        </w:r>
        <w:r w:rsidR="00716972">
          <w:rPr>
            <w:noProof/>
            <w:webHidden/>
          </w:rPr>
          <w:fldChar w:fldCharType="separate"/>
        </w:r>
        <w:r w:rsidR="00716972">
          <w:rPr>
            <w:noProof/>
            <w:webHidden/>
          </w:rPr>
          <w:t>11</w:t>
        </w:r>
        <w:r w:rsidR="00716972">
          <w:rPr>
            <w:noProof/>
            <w:webHidden/>
          </w:rPr>
          <w:fldChar w:fldCharType="end"/>
        </w:r>
      </w:hyperlink>
    </w:p>
    <w:p w14:paraId="51A99ED7" w14:textId="36C0FB61" w:rsidR="00716972" w:rsidRDefault="005C31E0">
      <w:pPr>
        <w:pStyle w:val="INNH3"/>
        <w:rPr>
          <w:rFonts w:asciiTheme="minorHAnsi" w:eastAsiaTheme="minorEastAsia" w:hAnsiTheme="minorHAnsi" w:cstheme="minorBidi"/>
          <w:noProof/>
          <w:sz w:val="22"/>
          <w:szCs w:val="22"/>
        </w:rPr>
      </w:pPr>
      <w:hyperlink w:anchor="_Toc34162146" w:history="1">
        <w:r w:rsidR="00716972" w:rsidRPr="00CA3EAD">
          <w:rPr>
            <w:rStyle w:val="Hyperkobling"/>
            <w:noProof/>
          </w:rPr>
          <w:t>5.12.2</w:t>
        </w:r>
        <w:r w:rsidR="00716972">
          <w:rPr>
            <w:rFonts w:asciiTheme="minorHAnsi" w:eastAsiaTheme="minorEastAsia" w:hAnsiTheme="minorHAnsi" w:cstheme="minorBidi"/>
            <w:noProof/>
            <w:sz w:val="22"/>
            <w:szCs w:val="22"/>
          </w:rPr>
          <w:tab/>
        </w:r>
        <w:r w:rsidR="00716972" w:rsidRPr="00CA3EAD">
          <w:rPr>
            <w:rStyle w:val="Hyperkobling"/>
            <w:noProof/>
          </w:rPr>
          <w:t>Nettsidene</w:t>
        </w:r>
        <w:r w:rsidR="00716972">
          <w:rPr>
            <w:noProof/>
            <w:webHidden/>
          </w:rPr>
          <w:tab/>
        </w:r>
        <w:r w:rsidR="00716972">
          <w:rPr>
            <w:noProof/>
            <w:webHidden/>
          </w:rPr>
          <w:fldChar w:fldCharType="begin"/>
        </w:r>
        <w:r w:rsidR="00716972">
          <w:rPr>
            <w:noProof/>
            <w:webHidden/>
          </w:rPr>
          <w:instrText xml:space="preserve"> PAGEREF _Toc34162146 \h </w:instrText>
        </w:r>
        <w:r w:rsidR="00716972">
          <w:rPr>
            <w:noProof/>
            <w:webHidden/>
          </w:rPr>
        </w:r>
        <w:r w:rsidR="00716972">
          <w:rPr>
            <w:noProof/>
            <w:webHidden/>
          </w:rPr>
          <w:fldChar w:fldCharType="separate"/>
        </w:r>
        <w:r w:rsidR="00716972">
          <w:rPr>
            <w:noProof/>
            <w:webHidden/>
          </w:rPr>
          <w:t>11</w:t>
        </w:r>
        <w:r w:rsidR="00716972">
          <w:rPr>
            <w:noProof/>
            <w:webHidden/>
          </w:rPr>
          <w:fldChar w:fldCharType="end"/>
        </w:r>
      </w:hyperlink>
    </w:p>
    <w:p w14:paraId="733F8701" w14:textId="3FF64189" w:rsidR="00716972" w:rsidRDefault="005C31E0">
      <w:pPr>
        <w:pStyle w:val="INNH3"/>
        <w:rPr>
          <w:rFonts w:asciiTheme="minorHAnsi" w:eastAsiaTheme="minorEastAsia" w:hAnsiTheme="minorHAnsi" w:cstheme="minorBidi"/>
          <w:noProof/>
          <w:sz w:val="22"/>
          <w:szCs w:val="22"/>
        </w:rPr>
      </w:pPr>
      <w:hyperlink w:anchor="_Toc34162147" w:history="1">
        <w:r w:rsidR="00716972" w:rsidRPr="00CA3EAD">
          <w:rPr>
            <w:rStyle w:val="Hyperkobling"/>
            <w:noProof/>
          </w:rPr>
          <w:t>5.12.3</w:t>
        </w:r>
        <w:r w:rsidR="00716972">
          <w:rPr>
            <w:rFonts w:asciiTheme="minorHAnsi" w:eastAsiaTheme="minorEastAsia" w:hAnsiTheme="minorHAnsi" w:cstheme="minorBidi"/>
            <w:noProof/>
            <w:sz w:val="22"/>
            <w:szCs w:val="22"/>
          </w:rPr>
          <w:tab/>
        </w:r>
        <w:r w:rsidR="00716972" w:rsidRPr="00CA3EAD">
          <w:rPr>
            <w:rStyle w:val="Hyperkobling"/>
            <w:noProof/>
          </w:rPr>
          <w:t>Nyhetsbrevet</w:t>
        </w:r>
        <w:r w:rsidR="00716972">
          <w:rPr>
            <w:noProof/>
            <w:webHidden/>
          </w:rPr>
          <w:tab/>
        </w:r>
        <w:r w:rsidR="00716972">
          <w:rPr>
            <w:noProof/>
            <w:webHidden/>
          </w:rPr>
          <w:fldChar w:fldCharType="begin"/>
        </w:r>
        <w:r w:rsidR="00716972">
          <w:rPr>
            <w:noProof/>
            <w:webHidden/>
          </w:rPr>
          <w:instrText xml:space="preserve"> PAGEREF _Toc34162147 \h </w:instrText>
        </w:r>
        <w:r w:rsidR="00716972">
          <w:rPr>
            <w:noProof/>
            <w:webHidden/>
          </w:rPr>
        </w:r>
        <w:r w:rsidR="00716972">
          <w:rPr>
            <w:noProof/>
            <w:webHidden/>
          </w:rPr>
          <w:fldChar w:fldCharType="separate"/>
        </w:r>
        <w:r w:rsidR="00716972">
          <w:rPr>
            <w:noProof/>
            <w:webHidden/>
          </w:rPr>
          <w:t>11</w:t>
        </w:r>
        <w:r w:rsidR="00716972">
          <w:rPr>
            <w:noProof/>
            <w:webHidden/>
          </w:rPr>
          <w:fldChar w:fldCharType="end"/>
        </w:r>
      </w:hyperlink>
    </w:p>
    <w:p w14:paraId="672B1697" w14:textId="6CEFBBA6" w:rsidR="00716972" w:rsidRDefault="005C31E0">
      <w:pPr>
        <w:pStyle w:val="INNH3"/>
        <w:rPr>
          <w:rFonts w:asciiTheme="minorHAnsi" w:eastAsiaTheme="minorEastAsia" w:hAnsiTheme="minorHAnsi" w:cstheme="minorBidi"/>
          <w:noProof/>
          <w:sz w:val="22"/>
          <w:szCs w:val="22"/>
        </w:rPr>
      </w:pPr>
      <w:hyperlink w:anchor="_Toc34162148" w:history="1">
        <w:r w:rsidR="00716972" w:rsidRPr="00CA3EAD">
          <w:rPr>
            <w:rStyle w:val="Hyperkobling"/>
            <w:noProof/>
          </w:rPr>
          <w:t>5.12.4</w:t>
        </w:r>
        <w:r w:rsidR="00716972">
          <w:rPr>
            <w:rFonts w:asciiTheme="minorHAnsi" w:eastAsiaTheme="minorEastAsia" w:hAnsiTheme="minorHAnsi" w:cstheme="minorBidi"/>
            <w:noProof/>
            <w:sz w:val="22"/>
            <w:szCs w:val="22"/>
          </w:rPr>
          <w:tab/>
        </w:r>
        <w:r w:rsidR="00716972" w:rsidRPr="00CA3EAD">
          <w:rPr>
            <w:rStyle w:val="Hyperkobling"/>
            <w:noProof/>
          </w:rPr>
          <w:t>Facebook</w:t>
        </w:r>
        <w:r w:rsidR="00716972">
          <w:rPr>
            <w:noProof/>
            <w:webHidden/>
          </w:rPr>
          <w:tab/>
        </w:r>
        <w:r w:rsidR="00716972">
          <w:rPr>
            <w:noProof/>
            <w:webHidden/>
          </w:rPr>
          <w:fldChar w:fldCharType="begin"/>
        </w:r>
        <w:r w:rsidR="00716972">
          <w:rPr>
            <w:noProof/>
            <w:webHidden/>
          </w:rPr>
          <w:instrText xml:space="preserve"> PAGEREF _Toc34162148 \h </w:instrText>
        </w:r>
        <w:r w:rsidR="00716972">
          <w:rPr>
            <w:noProof/>
            <w:webHidden/>
          </w:rPr>
        </w:r>
        <w:r w:rsidR="00716972">
          <w:rPr>
            <w:noProof/>
            <w:webHidden/>
          </w:rPr>
          <w:fldChar w:fldCharType="separate"/>
        </w:r>
        <w:r w:rsidR="00716972">
          <w:rPr>
            <w:noProof/>
            <w:webHidden/>
          </w:rPr>
          <w:t>11</w:t>
        </w:r>
        <w:r w:rsidR="00716972">
          <w:rPr>
            <w:noProof/>
            <w:webHidden/>
          </w:rPr>
          <w:fldChar w:fldCharType="end"/>
        </w:r>
      </w:hyperlink>
    </w:p>
    <w:p w14:paraId="7B0E87FA" w14:textId="1D7A8D4B" w:rsidR="00716972" w:rsidRDefault="005C31E0">
      <w:pPr>
        <w:pStyle w:val="INNH3"/>
        <w:rPr>
          <w:rFonts w:asciiTheme="minorHAnsi" w:eastAsiaTheme="minorEastAsia" w:hAnsiTheme="minorHAnsi" w:cstheme="minorBidi"/>
          <w:noProof/>
          <w:sz w:val="22"/>
          <w:szCs w:val="22"/>
        </w:rPr>
      </w:pPr>
      <w:hyperlink w:anchor="_Toc34162149" w:history="1">
        <w:r w:rsidR="00716972" w:rsidRPr="00CA3EAD">
          <w:rPr>
            <w:rStyle w:val="Hyperkobling"/>
            <w:noProof/>
          </w:rPr>
          <w:t>5.12.5</w:t>
        </w:r>
        <w:r w:rsidR="00716972">
          <w:rPr>
            <w:rFonts w:asciiTheme="minorHAnsi" w:eastAsiaTheme="minorEastAsia" w:hAnsiTheme="minorHAnsi" w:cstheme="minorBidi"/>
            <w:noProof/>
            <w:sz w:val="22"/>
            <w:szCs w:val="22"/>
          </w:rPr>
          <w:tab/>
        </w:r>
        <w:r w:rsidR="00716972" w:rsidRPr="00CA3EAD">
          <w:rPr>
            <w:rStyle w:val="Hyperkobling"/>
            <w:noProof/>
          </w:rPr>
          <w:t>Annonsering</w:t>
        </w:r>
        <w:r w:rsidR="00716972">
          <w:rPr>
            <w:noProof/>
            <w:webHidden/>
          </w:rPr>
          <w:tab/>
        </w:r>
        <w:r w:rsidR="00716972">
          <w:rPr>
            <w:noProof/>
            <w:webHidden/>
          </w:rPr>
          <w:fldChar w:fldCharType="begin"/>
        </w:r>
        <w:r w:rsidR="00716972">
          <w:rPr>
            <w:noProof/>
            <w:webHidden/>
          </w:rPr>
          <w:instrText xml:space="preserve"> PAGEREF _Toc34162149 \h </w:instrText>
        </w:r>
        <w:r w:rsidR="00716972">
          <w:rPr>
            <w:noProof/>
            <w:webHidden/>
          </w:rPr>
        </w:r>
        <w:r w:rsidR="00716972">
          <w:rPr>
            <w:noProof/>
            <w:webHidden/>
          </w:rPr>
          <w:fldChar w:fldCharType="separate"/>
        </w:r>
        <w:r w:rsidR="00716972">
          <w:rPr>
            <w:noProof/>
            <w:webHidden/>
          </w:rPr>
          <w:t>11</w:t>
        </w:r>
        <w:r w:rsidR="00716972">
          <w:rPr>
            <w:noProof/>
            <w:webHidden/>
          </w:rPr>
          <w:fldChar w:fldCharType="end"/>
        </w:r>
      </w:hyperlink>
    </w:p>
    <w:p w14:paraId="77837BF3" w14:textId="56C8E1F8" w:rsidR="00716972" w:rsidRDefault="005C31E0">
      <w:pPr>
        <w:pStyle w:val="INNH2"/>
        <w:rPr>
          <w:rFonts w:asciiTheme="minorHAnsi" w:eastAsiaTheme="minorEastAsia" w:hAnsiTheme="minorHAnsi" w:cstheme="minorBidi"/>
          <w:b w:val="0"/>
          <w:bCs w:val="0"/>
          <w:szCs w:val="22"/>
        </w:rPr>
      </w:pPr>
      <w:hyperlink w:anchor="_Toc34162150" w:history="1">
        <w:r w:rsidR="00716972" w:rsidRPr="00CA3EAD">
          <w:rPr>
            <w:rStyle w:val="Hyperkobling"/>
          </w:rPr>
          <w:t>5.13</w:t>
        </w:r>
        <w:r w:rsidR="00716972">
          <w:rPr>
            <w:rFonts w:asciiTheme="minorHAnsi" w:eastAsiaTheme="minorEastAsia" w:hAnsiTheme="minorHAnsi" w:cstheme="minorBidi"/>
            <w:b w:val="0"/>
            <w:bCs w:val="0"/>
            <w:szCs w:val="22"/>
          </w:rPr>
          <w:tab/>
        </w:r>
        <w:r w:rsidR="00716972" w:rsidRPr="00CA3EAD">
          <w:rPr>
            <w:rStyle w:val="Hyperkobling"/>
          </w:rPr>
          <w:t>Grønn menighet</w:t>
        </w:r>
        <w:r w:rsidR="00716972">
          <w:rPr>
            <w:webHidden/>
          </w:rPr>
          <w:tab/>
        </w:r>
        <w:r w:rsidR="00716972">
          <w:rPr>
            <w:webHidden/>
          </w:rPr>
          <w:fldChar w:fldCharType="begin"/>
        </w:r>
        <w:r w:rsidR="00716972">
          <w:rPr>
            <w:webHidden/>
          </w:rPr>
          <w:instrText xml:space="preserve"> PAGEREF _Toc34162150 \h </w:instrText>
        </w:r>
        <w:r w:rsidR="00716972">
          <w:rPr>
            <w:webHidden/>
          </w:rPr>
        </w:r>
        <w:r w:rsidR="00716972">
          <w:rPr>
            <w:webHidden/>
          </w:rPr>
          <w:fldChar w:fldCharType="separate"/>
        </w:r>
        <w:r w:rsidR="00716972">
          <w:rPr>
            <w:webHidden/>
          </w:rPr>
          <w:t>11</w:t>
        </w:r>
        <w:r w:rsidR="00716972">
          <w:rPr>
            <w:webHidden/>
          </w:rPr>
          <w:fldChar w:fldCharType="end"/>
        </w:r>
      </w:hyperlink>
    </w:p>
    <w:p w14:paraId="0A371C7B" w14:textId="38CBD7A9" w:rsidR="00716972" w:rsidRDefault="005C31E0">
      <w:pPr>
        <w:pStyle w:val="INNH3"/>
        <w:rPr>
          <w:rFonts w:asciiTheme="minorHAnsi" w:eastAsiaTheme="minorEastAsia" w:hAnsiTheme="minorHAnsi" w:cstheme="minorBidi"/>
          <w:noProof/>
          <w:sz w:val="22"/>
          <w:szCs w:val="22"/>
        </w:rPr>
      </w:pPr>
      <w:hyperlink w:anchor="_Toc34162151" w:history="1">
        <w:r w:rsidR="00716972" w:rsidRPr="00CA3EAD">
          <w:rPr>
            <w:rStyle w:val="Hyperkobling"/>
            <w:noProof/>
          </w:rPr>
          <w:t>5.13.1</w:t>
        </w:r>
        <w:r w:rsidR="00716972">
          <w:rPr>
            <w:rFonts w:asciiTheme="minorHAnsi" w:eastAsiaTheme="minorEastAsia" w:hAnsiTheme="minorHAnsi" w:cstheme="minorBidi"/>
            <w:noProof/>
            <w:sz w:val="22"/>
            <w:szCs w:val="22"/>
          </w:rPr>
          <w:tab/>
        </w:r>
        <w:r w:rsidR="00716972" w:rsidRPr="00CA3EAD">
          <w:rPr>
            <w:rStyle w:val="Hyperkobling"/>
            <w:noProof/>
          </w:rPr>
          <w:t>Grønne tiltak</w:t>
        </w:r>
        <w:r w:rsidR="00716972">
          <w:rPr>
            <w:noProof/>
            <w:webHidden/>
          </w:rPr>
          <w:tab/>
        </w:r>
        <w:r w:rsidR="00716972">
          <w:rPr>
            <w:noProof/>
            <w:webHidden/>
          </w:rPr>
          <w:fldChar w:fldCharType="begin"/>
        </w:r>
        <w:r w:rsidR="00716972">
          <w:rPr>
            <w:noProof/>
            <w:webHidden/>
          </w:rPr>
          <w:instrText xml:space="preserve"> PAGEREF _Toc34162151 \h </w:instrText>
        </w:r>
        <w:r w:rsidR="00716972">
          <w:rPr>
            <w:noProof/>
            <w:webHidden/>
          </w:rPr>
        </w:r>
        <w:r w:rsidR="00716972">
          <w:rPr>
            <w:noProof/>
            <w:webHidden/>
          </w:rPr>
          <w:fldChar w:fldCharType="separate"/>
        </w:r>
        <w:r w:rsidR="00716972">
          <w:rPr>
            <w:noProof/>
            <w:webHidden/>
          </w:rPr>
          <w:t>11</w:t>
        </w:r>
        <w:r w:rsidR="00716972">
          <w:rPr>
            <w:noProof/>
            <w:webHidden/>
          </w:rPr>
          <w:fldChar w:fldCharType="end"/>
        </w:r>
      </w:hyperlink>
    </w:p>
    <w:p w14:paraId="7F4C5041" w14:textId="20778256" w:rsidR="00716972" w:rsidRDefault="005C31E0">
      <w:pPr>
        <w:pStyle w:val="INNH2"/>
        <w:rPr>
          <w:rFonts w:asciiTheme="minorHAnsi" w:eastAsiaTheme="minorEastAsia" w:hAnsiTheme="minorHAnsi" w:cstheme="minorBidi"/>
          <w:b w:val="0"/>
          <w:bCs w:val="0"/>
          <w:szCs w:val="22"/>
        </w:rPr>
      </w:pPr>
      <w:hyperlink w:anchor="_Toc34162152" w:history="1">
        <w:r w:rsidR="00716972" w:rsidRPr="00CA3EAD">
          <w:rPr>
            <w:rStyle w:val="Hyperkobling"/>
          </w:rPr>
          <w:t>5.14</w:t>
        </w:r>
        <w:r w:rsidR="00716972">
          <w:rPr>
            <w:rFonts w:asciiTheme="minorHAnsi" w:eastAsiaTheme="minorEastAsia" w:hAnsiTheme="minorHAnsi" w:cstheme="minorBidi"/>
            <w:b w:val="0"/>
            <w:bCs w:val="0"/>
            <w:szCs w:val="22"/>
          </w:rPr>
          <w:tab/>
        </w:r>
        <w:r w:rsidR="00716972" w:rsidRPr="00CA3EAD">
          <w:rPr>
            <w:rStyle w:val="Hyperkobling"/>
          </w:rPr>
          <w:t>Ny kirke på nordre Nesodden</w:t>
        </w:r>
        <w:r w:rsidR="00716972">
          <w:rPr>
            <w:webHidden/>
          </w:rPr>
          <w:tab/>
        </w:r>
        <w:r w:rsidR="00716972">
          <w:rPr>
            <w:webHidden/>
          </w:rPr>
          <w:fldChar w:fldCharType="begin"/>
        </w:r>
        <w:r w:rsidR="00716972">
          <w:rPr>
            <w:webHidden/>
          </w:rPr>
          <w:instrText xml:space="preserve"> PAGEREF _Toc34162152 \h </w:instrText>
        </w:r>
        <w:r w:rsidR="00716972">
          <w:rPr>
            <w:webHidden/>
          </w:rPr>
        </w:r>
        <w:r w:rsidR="00716972">
          <w:rPr>
            <w:webHidden/>
          </w:rPr>
          <w:fldChar w:fldCharType="separate"/>
        </w:r>
        <w:r w:rsidR="00716972">
          <w:rPr>
            <w:webHidden/>
          </w:rPr>
          <w:t>12</w:t>
        </w:r>
        <w:r w:rsidR="00716972">
          <w:rPr>
            <w:webHidden/>
          </w:rPr>
          <w:fldChar w:fldCharType="end"/>
        </w:r>
      </w:hyperlink>
    </w:p>
    <w:p w14:paraId="2DAFC8F2" w14:textId="769DF37A" w:rsidR="00716972" w:rsidRDefault="005C31E0">
      <w:pPr>
        <w:pStyle w:val="INNH2"/>
        <w:rPr>
          <w:rFonts w:asciiTheme="minorHAnsi" w:eastAsiaTheme="minorEastAsia" w:hAnsiTheme="minorHAnsi" w:cstheme="minorBidi"/>
          <w:b w:val="0"/>
          <w:bCs w:val="0"/>
          <w:szCs w:val="22"/>
        </w:rPr>
      </w:pPr>
      <w:hyperlink w:anchor="_Toc34162153" w:history="1">
        <w:r w:rsidR="00716972" w:rsidRPr="00CA3EAD">
          <w:rPr>
            <w:rStyle w:val="Hyperkobling"/>
          </w:rPr>
          <w:t>5.15</w:t>
        </w:r>
        <w:r w:rsidR="00716972">
          <w:rPr>
            <w:rFonts w:asciiTheme="minorHAnsi" w:eastAsiaTheme="minorEastAsia" w:hAnsiTheme="minorHAnsi" w:cstheme="minorBidi"/>
            <w:b w:val="0"/>
            <w:bCs w:val="0"/>
            <w:szCs w:val="22"/>
          </w:rPr>
          <w:tab/>
        </w:r>
        <w:r w:rsidR="00716972" w:rsidRPr="00CA3EAD">
          <w:rPr>
            <w:rStyle w:val="Hyperkobling"/>
          </w:rPr>
          <w:t>Skoklefall menighetshus</w:t>
        </w:r>
        <w:r w:rsidR="00716972">
          <w:rPr>
            <w:webHidden/>
          </w:rPr>
          <w:tab/>
        </w:r>
        <w:r w:rsidR="00716972">
          <w:rPr>
            <w:webHidden/>
          </w:rPr>
          <w:fldChar w:fldCharType="begin"/>
        </w:r>
        <w:r w:rsidR="00716972">
          <w:rPr>
            <w:webHidden/>
          </w:rPr>
          <w:instrText xml:space="preserve"> PAGEREF _Toc34162153 \h </w:instrText>
        </w:r>
        <w:r w:rsidR="00716972">
          <w:rPr>
            <w:webHidden/>
          </w:rPr>
        </w:r>
        <w:r w:rsidR="00716972">
          <w:rPr>
            <w:webHidden/>
          </w:rPr>
          <w:fldChar w:fldCharType="separate"/>
        </w:r>
        <w:r w:rsidR="00716972">
          <w:rPr>
            <w:webHidden/>
          </w:rPr>
          <w:t>12</w:t>
        </w:r>
        <w:r w:rsidR="00716972">
          <w:rPr>
            <w:webHidden/>
          </w:rPr>
          <w:fldChar w:fldCharType="end"/>
        </w:r>
      </w:hyperlink>
    </w:p>
    <w:p w14:paraId="4BBCC527" w14:textId="265690E5" w:rsidR="00716972" w:rsidRDefault="005C31E0">
      <w:pPr>
        <w:pStyle w:val="INNH2"/>
        <w:rPr>
          <w:rFonts w:asciiTheme="minorHAnsi" w:eastAsiaTheme="minorEastAsia" w:hAnsiTheme="minorHAnsi" w:cstheme="minorBidi"/>
          <w:b w:val="0"/>
          <w:bCs w:val="0"/>
          <w:szCs w:val="22"/>
        </w:rPr>
      </w:pPr>
      <w:hyperlink w:anchor="_Toc34162154" w:history="1">
        <w:r w:rsidR="00716972" w:rsidRPr="00CA3EAD">
          <w:rPr>
            <w:rStyle w:val="Hyperkobling"/>
          </w:rPr>
          <w:t>5.16</w:t>
        </w:r>
        <w:r w:rsidR="00716972">
          <w:rPr>
            <w:rFonts w:asciiTheme="minorHAnsi" w:eastAsiaTheme="minorEastAsia" w:hAnsiTheme="minorHAnsi" w:cstheme="minorBidi"/>
            <w:b w:val="0"/>
            <w:bCs w:val="0"/>
            <w:szCs w:val="22"/>
          </w:rPr>
          <w:tab/>
        </w:r>
        <w:r w:rsidR="00716972" w:rsidRPr="00CA3EAD">
          <w:rPr>
            <w:rStyle w:val="Hyperkobling"/>
          </w:rPr>
          <w:t>Utlån av dåpskjole</w:t>
        </w:r>
        <w:r w:rsidR="00716972">
          <w:rPr>
            <w:webHidden/>
          </w:rPr>
          <w:tab/>
        </w:r>
        <w:r w:rsidR="00716972">
          <w:rPr>
            <w:webHidden/>
          </w:rPr>
          <w:fldChar w:fldCharType="begin"/>
        </w:r>
        <w:r w:rsidR="00716972">
          <w:rPr>
            <w:webHidden/>
          </w:rPr>
          <w:instrText xml:space="preserve"> PAGEREF _Toc34162154 \h </w:instrText>
        </w:r>
        <w:r w:rsidR="00716972">
          <w:rPr>
            <w:webHidden/>
          </w:rPr>
        </w:r>
        <w:r w:rsidR="00716972">
          <w:rPr>
            <w:webHidden/>
          </w:rPr>
          <w:fldChar w:fldCharType="separate"/>
        </w:r>
        <w:r w:rsidR="00716972">
          <w:rPr>
            <w:webHidden/>
          </w:rPr>
          <w:t>13</w:t>
        </w:r>
        <w:r w:rsidR="00716972">
          <w:rPr>
            <w:webHidden/>
          </w:rPr>
          <w:fldChar w:fldCharType="end"/>
        </w:r>
      </w:hyperlink>
    </w:p>
    <w:p w14:paraId="23E44FD2" w14:textId="688FD07D" w:rsidR="00716972" w:rsidRDefault="005C31E0">
      <w:pPr>
        <w:pStyle w:val="INNH1"/>
        <w:rPr>
          <w:rFonts w:asciiTheme="minorHAnsi" w:eastAsiaTheme="minorEastAsia" w:hAnsiTheme="minorHAnsi" w:cstheme="minorBidi"/>
          <w:b w:val="0"/>
          <w:bCs w:val="0"/>
          <w:caps w:val="0"/>
          <w:noProof/>
          <w:szCs w:val="22"/>
        </w:rPr>
      </w:pPr>
      <w:hyperlink w:anchor="_Toc34162155" w:history="1">
        <w:r w:rsidR="00716972" w:rsidRPr="00CA3EAD">
          <w:rPr>
            <w:rStyle w:val="Hyperkobling"/>
            <w:noProof/>
          </w:rPr>
          <w:t>6</w:t>
        </w:r>
        <w:r w:rsidR="00716972">
          <w:rPr>
            <w:rFonts w:asciiTheme="minorHAnsi" w:eastAsiaTheme="minorEastAsia" w:hAnsiTheme="minorHAnsi" w:cstheme="minorBidi"/>
            <w:b w:val="0"/>
            <w:bCs w:val="0"/>
            <w:caps w:val="0"/>
            <w:noProof/>
            <w:szCs w:val="22"/>
          </w:rPr>
          <w:tab/>
        </w:r>
        <w:r w:rsidR="00716972" w:rsidRPr="00CA3EAD">
          <w:rPr>
            <w:rStyle w:val="Hyperkobling"/>
            <w:noProof/>
          </w:rPr>
          <w:t>Handlingsplan for 2020 for Skoklefall Menighetsråd</w:t>
        </w:r>
        <w:r w:rsidR="00716972">
          <w:rPr>
            <w:noProof/>
            <w:webHidden/>
          </w:rPr>
          <w:tab/>
        </w:r>
        <w:r w:rsidR="00716972">
          <w:rPr>
            <w:noProof/>
            <w:webHidden/>
          </w:rPr>
          <w:fldChar w:fldCharType="begin"/>
        </w:r>
        <w:r w:rsidR="00716972">
          <w:rPr>
            <w:noProof/>
            <w:webHidden/>
          </w:rPr>
          <w:instrText xml:space="preserve"> PAGEREF _Toc34162155 \h </w:instrText>
        </w:r>
        <w:r w:rsidR="00716972">
          <w:rPr>
            <w:noProof/>
            <w:webHidden/>
          </w:rPr>
        </w:r>
        <w:r w:rsidR="00716972">
          <w:rPr>
            <w:noProof/>
            <w:webHidden/>
          </w:rPr>
          <w:fldChar w:fldCharType="separate"/>
        </w:r>
        <w:r w:rsidR="00716972">
          <w:rPr>
            <w:noProof/>
            <w:webHidden/>
          </w:rPr>
          <w:t>13</w:t>
        </w:r>
        <w:r w:rsidR="00716972">
          <w:rPr>
            <w:noProof/>
            <w:webHidden/>
          </w:rPr>
          <w:fldChar w:fldCharType="end"/>
        </w:r>
      </w:hyperlink>
    </w:p>
    <w:p w14:paraId="5666F2D5" w14:textId="08D6FF4A" w:rsidR="00A253B3" w:rsidRPr="00716972" w:rsidRDefault="000C3C98" w:rsidP="007E0E54">
      <w:pPr>
        <w:rPr>
          <w:sz w:val="2"/>
          <w:szCs w:val="2"/>
        </w:rPr>
        <w:sectPr w:rsidR="00A253B3" w:rsidRPr="00716972" w:rsidSect="009E3BC4">
          <w:headerReference w:type="default" r:id="rId9"/>
          <w:footerReference w:type="even" r:id="rId10"/>
          <w:footerReference w:type="default" r:id="rId11"/>
          <w:footerReference w:type="first" r:id="rId12"/>
          <w:type w:val="continuous"/>
          <w:pgSz w:w="11906" w:h="16838" w:code="9"/>
          <w:pgMar w:top="1134" w:right="1247" w:bottom="975" w:left="1247" w:header="568" w:footer="755" w:gutter="0"/>
          <w:pgNumType w:start="1"/>
          <w:cols w:space="708"/>
          <w:noEndnote/>
          <w:titlePg/>
          <w:docGrid w:linePitch="78"/>
        </w:sectPr>
      </w:pPr>
      <w:r w:rsidRPr="00590BFC">
        <w:fldChar w:fldCharType="end"/>
      </w:r>
      <w:r w:rsidR="009548D1">
        <w:t xml:space="preserve"> </w:t>
      </w:r>
    </w:p>
    <w:p w14:paraId="467EC5D9" w14:textId="77777777" w:rsidR="005C3B48" w:rsidRPr="003D39A1" w:rsidRDefault="005C3B48" w:rsidP="00DB6FFC">
      <w:pPr>
        <w:pStyle w:val="Overskrift1"/>
      </w:pPr>
      <w:bookmarkStart w:id="2" w:name="_Ref98488045"/>
      <w:bookmarkStart w:id="3" w:name="_Toc287053500"/>
      <w:bookmarkStart w:id="4" w:name="_Toc350625060"/>
      <w:bookmarkStart w:id="5" w:name="_Toc350625786"/>
      <w:bookmarkStart w:id="6" w:name="_Toc34162098"/>
      <w:r w:rsidRPr="00B566EF">
        <w:lastRenderedPageBreak/>
        <w:t>Oppsummering</w:t>
      </w:r>
      <w:r w:rsidRPr="003D39A1">
        <w:t xml:space="preserve"> av </w:t>
      </w:r>
      <w:r w:rsidR="0067341A">
        <w:t xml:space="preserve">året </w:t>
      </w:r>
      <w:r w:rsidRPr="003D39A1">
        <w:t>20</w:t>
      </w:r>
      <w:bookmarkEnd w:id="2"/>
      <w:r w:rsidRPr="003D39A1">
        <w:t>1</w:t>
      </w:r>
      <w:bookmarkEnd w:id="3"/>
      <w:bookmarkEnd w:id="4"/>
      <w:bookmarkEnd w:id="5"/>
      <w:r w:rsidR="006176F7">
        <w:t>9</w:t>
      </w:r>
      <w:bookmarkEnd w:id="6"/>
      <w:r w:rsidR="00C81065">
        <w:t xml:space="preserve"> </w:t>
      </w:r>
    </w:p>
    <w:p w14:paraId="0878E1F7" w14:textId="77777777" w:rsidR="001F7462" w:rsidRDefault="00CD2FFA" w:rsidP="00CD2FFA">
      <w:r w:rsidRPr="00B07B1C">
        <w:t>Denne årsmeldingen gi</w:t>
      </w:r>
      <w:r>
        <w:t>r</w:t>
      </w:r>
      <w:r w:rsidRPr="00B07B1C">
        <w:t xml:space="preserve"> et innblikk i </w:t>
      </w:r>
      <w:r w:rsidR="009E15FD">
        <w:t>den mangfoldige virksomheten</w:t>
      </w:r>
      <w:r w:rsidRPr="00B07B1C">
        <w:t xml:space="preserve"> i Skoklefall menighet</w:t>
      </w:r>
      <w:r>
        <w:t xml:space="preserve"> i </w:t>
      </w:r>
      <w:r w:rsidR="00563D87">
        <w:t>2</w:t>
      </w:r>
      <w:r>
        <w:t>01</w:t>
      </w:r>
      <w:r w:rsidR="006176F7">
        <w:t>9</w:t>
      </w:r>
      <w:r w:rsidRPr="00B07B1C">
        <w:t xml:space="preserve">. Noen </w:t>
      </w:r>
      <w:r>
        <w:t>aktiviteter</w:t>
      </w:r>
      <w:r w:rsidRPr="00B07B1C">
        <w:t xml:space="preserve"> </w:t>
      </w:r>
      <w:r>
        <w:t xml:space="preserve">inkluderer både </w:t>
      </w:r>
      <w:r w:rsidRPr="00B07B1C">
        <w:t>Skoklefall</w:t>
      </w:r>
      <w:r w:rsidR="009E15FD">
        <w:t>, Nesodden og Gjøfjell. Årsmeldingen viser et</w:t>
      </w:r>
      <w:r>
        <w:t xml:space="preserve"> </w:t>
      </w:r>
      <w:r w:rsidRPr="00B07B1C">
        <w:t>mangfold av aktiviteter som favner alle aldersgrupper</w:t>
      </w:r>
      <w:r w:rsidR="009E15FD">
        <w:t>, og med et lokalt særpreg.</w:t>
      </w:r>
      <w:r w:rsidRPr="00B07B1C">
        <w:t xml:space="preserve"> </w:t>
      </w:r>
    </w:p>
    <w:p w14:paraId="208162D3" w14:textId="77777777" w:rsidR="00693691" w:rsidRPr="008E06DD" w:rsidRDefault="00693691" w:rsidP="00CD2FFA"/>
    <w:p w14:paraId="1EB904EF" w14:textId="77777777" w:rsidR="00CD2FFA" w:rsidRPr="00935E9D" w:rsidRDefault="00CD2FFA" w:rsidP="00CD2FFA">
      <w:r w:rsidRPr="00935E9D">
        <w:t>I 201</w:t>
      </w:r>
      <w:r w:rsidR="006176F7">
        <w:t>9</w:t>
      </w:r>
      <w:r w:rsidRPr="00935E9D">
        <w:t xml:space="preserve"> har Skoklefall menighet</w:t>
      </w:r>
      <w:r w:rsidR="00935E9D" w:rsidRPr="00935E9D">
        <w:t>sråd</w:t>
      </w:r>
      <w:r w:rsidRPr="00935E9D">
        <w:t xml:space="preserve"> jobbet spesielt med disse sakene:</w:t>
      </w:r>
    </w:p>
    <w:p w14:paraId="3AFEF4DB" w14:textId="0E99CF07" w:rsidR="0073030C" w:rsidRDefault="006176F7" w:rsidP="00D1545B">
      <w:pPr>
        <w:numPr>
          <w:ilvl w:val="0"/>
          <w:numId w:val="8"/>
        </w:numPr>
      </w:pPr>
      <w:r>
        <w:t xml:space="preserve">I samarbeid </w:t>
      </w:r>
      <w:r w:rsidR="0073030C">
        <w:t xml:space="preserve">med Fellesrådet </w:t>
      </w:r>
      <w:r>
        <w:t>hatt en arbeidsgrupp</w:t>
      </w:r>
      <w:r w:rsidR="00962A8E">
        <w:t>e</w:t>
      </w:r>
      <w:r>
        <w:t xml:space="preserve"> som har jobbet med planer</w:t>
      </w:r>
      <w:r w:rsidR="0073030C">
        <w:t xml:space="preserve"> for ny kirke på Nordre Nesodden</w:t>
      </w:r>
    </w:p>
    <w:p w14:paraId="62043997" w14:textId="77777777" w:rsidR="00827858" w:rsidRDefault="00827858" w:rsidP="00D1545B">
      <w:pPr>
        <w:numPr>
          <w:ilvl w:val="0"/>
          <w:numId w:val="8"/>
        </w:numPr>
      </w:pPr>
      <w:r>
        <w:t>Spesielt fokus på trosopplæring og trosopplæringsplanen både i menighetsrådet og i MUV</w:t>
      </w:r>
    </w:p>
    <w:p w14:paraId="5AE4D3C7" w14:textId="77777777" w:rsidR="00CD2FFA" w:rsidRDefault="00CD2FFA" w:rsidP="00D1545B">
      <w:pPr>
        <w:numPr>
          <w:ilvl w:val="0"/>
          <w:numId w:val="8"/>
        </w:numPr>
      </w:pPr>
      <w:r w:rsidRPr="00935E9D">
        <w:t xml:space="preserve">Arrangert kveldsmesser </w:t>
      </w:r>
      <w:r w:rsidRPr="0073030C">
        <w:rPr>
          <w:sz w:val="28"/>
        </w:rPr>
        <w:t>(</w:t>
      </w:r>
      <w:r w:rsidRPr="00935E9D">
        <w:t>Vesper) under ledelse av Svein Hunnestad</w:t>
      </w:r>
    </w:p>
    <w:p w14:paraId="56BE50A9" w14:textId="77777777" w:rsidR="00CD2FFA" w:rsidRPr="00935E9D" w:rsidRDefault="00CD2FFA" w:rsidP="00D1545B">
      <w:pPr>
        <w:numPr>
          <w:ilvl w:val="0"/>
          <w:numId w:val="8"/>
        </w:numPr>
      </w:pPr>
      <w:r w:rsidRPr="00935E9D">
        <w:t>MAF (</w:t>
      </w:r>
      <w:proofErr w:type="spellStart"/>
      <w:r w:rsidRPr="00935E9D">
        <w:t>Mission</w:t>
      </w:r>
      <w:proofErr w:type="spellEnd"/>
      <w:r w:rsidRPr="00935E9D">
        <w:t xml:space="preserve"> </w:t>
      </w:r>
      <w:proofErr w:type="spellStart"/>
      <w:r w:rsidRPr="00935E9D">
        <w:t>Aviation</w:t>
      </w:r>
      <w:proofErr w:type="spellEnd"/>
      <w:r w:rsidRPr="00935E9D">
        <w:t xml:space="preserve"> </w:t>
      </w:r>
      <w:proofErr w:type="spellStart"/>
      <w:r w:rsidRPr="00935E9D">
        <w:t>Fellowship</w:t>
      </w:r>
      <w:proofErr w:type="spellEnd"/>
      <w:r w:rsidRPr="00935E9D">
        <w:t xml:space="preserve">) som vårt misjonsprosjekt </w:t>
      </w:r>
    </w:p>
    <w:p w14:paraId="5E293C42" w14:textId="77777777" w:rsidR="006E0BB5" w:rsidRDefault="0073030C" w:rsidP="00D1545B">
      <w:pPr>
        <w:numPr>
          <w:ilvl w:val="0"/>
          <w:numId w:val="8"/>
        </w:numPr>
      </w:pPr>
      <w:r>
        <w:t xml:space="preserve">Revidert listene over frivillige i menigheten </w:t>
      </w:r>
    </w:p>
    <w:p w14:paraId="6EF99A26" w14:textId="77777777" w:rsidR="00CD2FFA" w:rsidRDefault="00CD2FFA" w:rsidP="00D1545B">
      <w:pPr>
        <w:numPr>
          <w:ilvl w:val="0"/>
          <w:numId w:val="8"/>
        </w:numPr>
      </w:pPr>
      <w:r w:rsidRPr="00935E9D">
        <w:t xml:space="preserve">Dugnad utendørs og i menighetshuset </w:t>
      </w:r>
      <w:r w:rsidR="00693691">
        <w:t>vår og høst</w:t>
      </w:r>
    </w:p>
    <w:p w14:paraId="789B8C67" w14:textId="77777777" w:rsidR="0073030C" w:rsidRDefault="0073030C" w:rsidP="0073030C"/>
    <w:p w14:paraId="26F780F6" w14:textId="5C802D5C" w:rsidR="0073030C" w:rsidRDefault="006E0BB5" w:rsidP="0073030C">
      <w:r>
        <w:t xml:space="preserve">I </w:t>
      </w:r>
      <w:r w:rsidR="00CC7532">
        <w:t>september 2019 sluttet Elisabeth Moss-Fongen</w:t>
      </w:r>
      <w:r w:rsidR="0073030C">
        <w:t xml:space="preserve"> som kapellan i Skoklefall.</w:t>
      </w:r>
      <w:r w:rsidR="0058184E">
        <w:t xml:space="preserve"> </w:t>
      </w:r>
      <w:r w:rsidR="00CC7532">
        <w:t xml:space="preserve">Ny prest Eva Kirkemo er ansatt og begynner i januar 2020. </w:t>
      </w:r>
    </w:p>
    <w:p w14:paraId="430B8C4E" w14:textId="77777777" w:rsidR="00CC7532" w:rsidRPr="008E06DD" w:rsidRDefault="00CC7532" w:rsidP="0073030C"/>
    <w:p w14:paraId="001B2FA5" w14:textId="4933D764" w:rsidR="00CD2FFA" w:rsidRPr="008E06DD" w:rsidRDefault="00CD2FFA" w:rsidP="00CD2FFA">
      <w:r w:rsidRPr="008E06DD">
        <w:t xml:space="preserve">Kirken på Nesodden har en felles informasjonstjeneste på e-post. Alle som står på </w:t>
      </w:r>
      <w:r w:rsidR="00693691">
        <w:t>e-post</w:t>
      </w:r>
      <w:r w:rsidRPr="008E06DD">
        <w:t xml:space="preserve">listen får ukentlig informasjon om hva som skjer i menighetene. Ønsker du å bli med på denne ordningen, kan du sende e-post til </w:t>
      </w:r>
      <w:hyperlink r:id="rId13" w:history="1">
        <w:r w:rsidR="00E81CEB" w:rsidRPr="002A7D44">
          <w:rPr>
            <w:rStyle w:val="Hyperkobling"/>
          </w:rPr>
          <w:t>nyhetsbrev@nesodden.kirken.no</w:t>
        </w:r>
      </w:hyperlink>
      <w:r w:rsidR="00E81CEB">
        <w:t>.</w:t>
      </w:r>
      <w:r w:rsidR="00BE61A6">
        <w:t xml:space="preserve"> </w:t>
      </w:r>
      <w:r w:rsidRPr="008E06DD">
        <w:t xml:space="preserve">Det er også mye nyttig informasjon å finne på kirkens hjemmeside </w:t>
      </w:r>
      <w:hyperlink r:id="rId14" w:history="1">
        <w:r w:rsidRPr="008E06DD">
          <w:rPr>
            <w:rStyle w:val="Hyperkobling"/>
          </w:rPr>
          <w:t>www.nesodden.kirken.no</w:t>
        </w:r>
      </w:hyperlink>
      <w:r w:rsidRPr="008E06DD">
        <w:t xml:space="preserve">. </w:t>
      </w:r>
    </w:p>
    <w:p w14:paraId="2DFF81FE" w14:textId="77777777" w:rsidR="00CD2FFA" w:rsidRPr="008E06DD" w:rsidRDefault="00CD2FFA" w:rsidP="00CD2FFA"/>
    <w:p w14:paraId="3E2AB7D4" w14:textId="41652DA2" w:rsidR="00CD2FFA" w:rsidRPr="008E06DD" w:rsidRDefault="00CD2FFA" w:rsidP="00CD2FFA">
      <w:r>
        <w:t xml:space="preserve">Skoklefall menighetsråd takker alle som har bidratt med økonomisk støtte og frivillig arbeid for å bygge Skoklefall menighet, og </w:t>
      </w:r>
      <w:r w:rsidRPr="008E06DD">
        <w:t xml:space="preserve">alle som har bidratt med innspill til </w:t>
      </w:r>
      <w:r>
        <w:t xml:space="preserve">denne </w:t>
      </w:r>
      <w:r w:rsidRPr="008E06DD">
        <w:t>årsmeldingen.</w:t>
      </w:r>
    </w:p>
    <w:p w14:paraId="07DB1DFB" w14:textId="77777777" w:rsidR="00CD2FFA" w:rsidRDefault="00CD2FFA" w:rsidP="00CD2FFA"/>
    <w:p w14:paraId="7C19D11D" w14:textId="77777777" w:rsidR="00CD2FFA" w:rsidRPr="009E15FD" w:rsidRDefault="00CD2FFA" w:rsidP="00CD2FFA">
      <w:r w:rsidRPr="009E15FD">
        <w:t>Velkommen til å lese årsmeldingen for å bli kjent med hva som skjer i din menighet</w:t>
      </w:r>
      <w:r w:rsidR="00693691">
        <w:t>!</w:t>
      </w:r>
    </w:p>
    <w:p w14:paraId="1568409F" w14:textId="7B8BEEB8" w:rsidR="00A25D2E" w:rsidRPr="00A25D2E" w:rsidRDefault="00BE71C7" w:rsidP="00A25D2E">
      <w:pPr>
        <w:pStyle w:val="Overskrift1"/>
      </w:pPr>
      <w:bookmarkStart w:id="7" w:name="_Toc287053501"/>
      <w:bookmarkStart w:id="8" w:name="_Toc350625061"/>
      <w:bookmarkStart w:id="9" w:name="_Toc350625787"/>
      <w:bookmarkStart w:id="10" w:name="_Toc34162099"/>
      <w:r>
        <w:t>M</w:t>
      </w:r>
      <w:r w:rsidR="00CA1666" w:rsidRPr="00247AE0">
        <w:t>enighetsråd,</w:t>
      </w:r>
      <w:r w:rsidR="009D46AE" w:rsidRPr="00247AE0">
        <w:t xml:space="preserve"> </w:t>
      </w:r>
      <w:r w:rsidR="009D46AE" w:rsidRPr="00B566EF">
        <w:t>kirkestab</w:t>
      </w:r>
      <w:bookmarkEnd w:id="7"/>
      <w:r w:rsidR="00F654E1" w:rsidRPr="00247AE0">
        <w:t xml:space="preserve"> og frivillige</w:t>
      </w:r>
      <w:bookmarkEnd w:id="8"/>
      <w:bookmarkEnd w:id="9"/>
      <w:bookmarkEnd w:id="10"/>
      <w:r w:rsidR="00F654E1" w:rsidRPr="00247AE0">
        <w:t xml:space="preserve"> </w:t>
      </w:r>
    </w:p>
    <w:p w14:paraId="4F09CCC9" w14:textId="6583A4BE" w:rsidR="009D46AE" w:rsidRPr="00DB6FFC" w:rsidRDefault="00EE5F4E" w:rsidP="00532721">
      <w:pPr>
        <w:pStyle w:val="Overskrift2"/>
      </w:pPr>
      <w:bookmarkStart w:id="11" w:name="_Toc34162100"/>
      <w:r w:rsidRPr="00DB6FFC">
        <w:t>Kirkevalg 2019 og menighetsrådets sammensetning</w:t>
      </w:r>
      <w:bookmarkEnd w:id="11"/>
    </w:p>
    <w:p w14:paraId="3A358304" w14:textId="3E40ED0E" w:rsidR="00EE5F4E" w:rsidRDefault="00EE5F4E" w:rsidP="00EE5F4E">
      <w:r>
        <w:t>9. september var det valg til menighetsråd og bispedømmeråd. Kirkevalget var lokalisert rett i nærheten av kommunevalget, i vårt distrikt ble det Berger skole, Tangenten og Bjørnemyrhallen. I 4 uker var det også mulig å forhåndsstemme på kirkesenteret. Folk stilte opp som valg</w:t>
      </w:r>
      <w:r w:rsidR="00DB6FFC">
        <w:softHyphen/>
      </w:r>
      <w:r>
        <w:t>medarbeidere, både for å sitte i valglokalene og ved opptelling etterpå. I Skoklefall sokn var det 556 personer som avgav stemmer, en valgdeltakelse på 10</w:t>
      </w:r>
      <w:r w:rsidR="00DB6FFC">
        <w:t xml:space="preserve"> </w:t>
      </w:r>
      <w:r>
        <w:t xml:space="preserve">%. </w:t>
      </w:r>
    </w:p>
    <w:p w14:paraId="2C70347B" w14:textId="2E0A8874" w:rsidR="00EE5F4E" w:rsidRPr="000C6CF7" w:rsidRDefault="00EE5F4E" w:rsidP="000C6CF7">
      <w:pPr>
        <w:pStyle w:val="Overskrift6"/>
        <w:rPr>
          <w:rStyle w:val="Sterk"/>
          <w:b/>
          <w:bCs/>
        </w:rPr>
      </w:pPr>
      <w:r w:rsidRPr="000C6CF7">
        <w:rPr>
          <w:rStyle w:val="Sterk"/>
          <w:b/>
          <w:bCs/>
        </w:rPr>
        <w:t>Nytt menighetsråd</w:t>
      </w:r>
      <w:r w:rsidR="005B257A" w:rsidRPr="000C6CF7">
        <w:rPr>
          <w:rStyle w:val="Sterk"/>
          <w:b/>
          <w:bCs/>
        </w:rPr>
        <w:t xml:space="preserve"> i funksjon fra 1.11.2019</w:t>
      </w:r>
      <w:r w:rsidR="000C6CF7" w:rsidRPr="000C6CF7">
        <w:rPr>
          <w:rStyle w:val="Sterk"/>
          <w:b/>
          <w:bCs/>
        </w:rPr>
        <w:t>:</w:t>
      </w:r>
    </w:p>
    <w:tbl>
      <w:tblPr>
        <w:tblStyle w:val="Tabellrutenett"/>
        <w:tblW w:w="0" w:type="auto"/>
        <w:tblLook w:val="04A0" w:firstRow="1" w:lastRow="0" w:firstColumn="1" w:lastColumn="0" w:noHBand="0" w:noVBand="1"/>
      </w:tblPr>
      <w:tblGrid>
        <w:gridCol w:w="4531"/>
        <w:gridCol w:w="4531"/>
      </w:tblGrid>
      <w:tr w:rsidR="00EE5F4E" w14:paraId="0F03CFCE" w14:textId="77777777" w:rsidTr="005B257A">
        <w:tc>
          <w:tcPr>
            <w:tcW w:w="4531" w:type="dxa"/>
          </w:tcPr>
          <w:p w14:paraId="1C8BF1D1" w14:textId="18517FEF" w:rsidR="00EE5F4E" w:rsidRDefault="00EE5F4E" w:rsidP="005B257A">
            <w:r>
              <w:t>Svein Hunnestad</w:t>
            </w:r>
          </w:p>
        </w:tc>
        <w:tc>
          <w:tcPr>
            <w:tcW w:w="4531" w:type="dxa"/>
          </w:tcPr>
          <w:p w14:paraId="3FC8A236" w14:textId="1FF91EB6" w:rsidR="00EE5F4E" w:rsidRDefault="00917B81" w:rsidP="005B257A">
            <w:r>
              <w:t>S</w:t>
            </w:r>
            <w:r w:rsidR="00EE5F4E">
              <w:t>okneprest</w:t>
            </w:r>
          </w:p>
        </w:tc>
      </w:tr>
      <w:tr w:rsidR="00EE5F4E" w14:paraId="0ADA47C6" w14:textId="77777777" w:rsidTr="005B257A">
        <w:tc>
          <w:tcPr>
            <w:tcW w:w="4531" w:type="dxa"/>
          </w:tcPr>
          <w:p w14:paraId="7E43AA64" w14:textId="09A5A79A" w:rsidR="00EE5F4E" w:rsidRDefault="00EE5F4E" w:rsidP="005B257A">
            <w:r>
              <w:t>Anne Liv Reistad</w:t>
            </w:r>
          </w:p>
        </w:tc>
        <w:tc>
          <w:tcPr>
            <w:tcW w:w="4531" w:type="dxa"/>
          </w:tcPr>
          <w:p w14:paraId="04ECC8A6" w14:textId="77777777" w:rsidR="00EE5F4E" w:rsidRDefault="00EE5F4E" w:rsidP="005B257A">
            <w:r>
              <w:t>Leder</w:t>
            </w:r>
          </w:p>
        </w:tc>
      </w:tr>
      <w:tr w:rsidR="00EE5F4E" w14:paraId="0C160FE4" w14:textId="77777777" w:rsidTr="005B257A">
        <w:tc>
          <w:tcPr>
            <w:tcW w:w="4531" w:type="dxa"/>
          </w:tcPr>
          <w:p w14:paraId="678A5369" w14:textId="331B8621" w:rsidR="00EE5F4E" w:rsidRDefault="00EE5F4E" w:rsidP="005B257A">
            <w:r>
              <w:t>Grethe Øyna Milivojevic</w:t>
            </w:r>
          </w:p>
        </w:tc>
        <w:tc>
          <w:tcPr>
            <w:tcW w:w="4531" w:type="dxa"/>
          </w:tcPr>
          <w:p w14:paraId="40AEC706" w14:textId="7F78128A" w:rsidR="00EE5F4E" w:rsidRDefault="00917B81" w:rsidP="005B257A">
            <w:r>
              <w:t>N</w:t>
            </w:r>
            <w:r w:rsidR="00EE5F4E">
              <w:t>estleder</w:t>
            </w:r>
          </w:p>
        </w:tc>
      </w:tr>
      <w:tr w:rsidR="00EE5F4E" w14:paraId="66B8FFD6" w14:textId="77777777" w:rsidTr="005B257A">
        <w:tc>
          <w:tcPr>
            <w:tcW w:w="4531" w:type="dxa"/>
          </w:tcPr>
          <w:p w14:paraId="6AE1C7B1" w14:textId="41F568E5" w:rsidR="00EE5F4E" w:rsidRDefault="00EE5F4E" w:rsidP="005B257A">
            <w:r>
              <w:t>Rolf Dagfinn Pettersen</w:t>
            </w:r>
          </w:p>
        </w:tc>
        <w:tc>
          <w:tcPr>
            <w:tcW w:w="4531" w:type="dxa"/>
          </w:tcPr>
          <w:p w14:paraId="72B6B7E0" w14:textId="77777777" w:rsidR="00EE5F4E" w:rsidRDefault="00EE5F4E" w:rsidP="005B257A">
            <w:r>
              <w:t>Leder Fellesrådet</w:t>
            </w:r>
          </w:p>
        </w:tc>
      </w:tr>
      <w:tr w:rsidR="00EE5F4E" w14:paraId="4A746B00" w14:textId="77777777" w:rsidTr="005B257A">
        <w:tc>
          <w:tcPr>
            <w:tcW w:w="4531" w:type="dxa"/>
          </w:tcPr>
          <w:p w14:paraId="27153F89" w14:textId="7EC5E8E9" w:rsidR="00EE5F4E" w:rsidRDefault="00EE5F4E" w:rsidP="005B257A">
            <w:r>
              <w:t>Kirsti Langvatn</w:t>
            </w:r>
          </w:p>
        </w:tc>
        <w:tc>
          <w:tcPr>
            <w:tcW w:w="4531" w:type="dxa"/>
          </w:tcPr>
          <w:p w14:paraId="753341E9" w14:textId="4552CEAE" w:rsidR="00EE5F4E" w:rsidRDefault="00917B81" w:rsidP="005B257A">
            <w:r>
              <w:t>S</w:t>
            </w:r>
            <w:r w:rsidR="00EE5F4E">
              <w:t>ekretær</w:t>
            </w:r>
          </w:p>
        </w:tc>
      </w:tr>
      <w:tr w:rsidR="00EE5F4E" w14:paraId="1A7A00F2" w14:textId="77777777" w:rsidTr="005B257A">
        <w:tc>
          <w:tcPr>
            <w:tcW w:w="4531" w:type="dxa"/>
          </w:tcPr>
          <w:p w14:paraId="13A5EB18" w14:textId="09853D0A" w:rsidR="00EE5F4E" w:rsidRDefault="00EE5F4E" w:rsidP="005B257A">
            <w:r>
              <w:t>Svein Are Grønsund</w:t>
            </w:r>
          </w:p>
        </w:tc>
        <w:tc>
          <w:tcPr>
            <w:tcW w:w="4531" w:type="dxa"/>
          </w:tcPr>
          <w:p w14:paraId="5F38A0B4" w14:textId="1EEDBF49" w:rsidR="00EE5F4E" w:rsidRDefault="00917B81" w:rsidP="005B257A">
            <w:r>
              <w:t>K</w:t>
            </w:r>
            <w:r w:rsidR="00EE5F4E">
              <w:t>asserer</w:t>
            </w:r>
          </w:p>
        </w:tc>
      </w:tr>
      <w:tr w:rsidR="00EE5F4E" w14:paraId="189A9365" w14:textId="77777777" w:rsidTr="005B257A">
        <w:tc>
          <w:tcPr>
            <w:tcW w:w="4531" w:type="dxa"/>
          </w:tcPr>
          <w:p w14:paraId="1C81C731" w14:textId="57836EFD" w:rsidR="00EE5F4E" w:rsidRDefault="00EE5F4E" w:rsidP="005B257A">
            <w:r>
              <w:t>Eldrid Forsland</w:t>
            </w:r>
          </w:p>
        </w:tc>
        <w:tc>
          <w:tcPr>
            <w:tcW w:w="4531" w:type="dxa"/>
          </w:tcPr>
          <w:p w14:paraId="39C368DC" w14:textId="77777777" w:rsidR="00EE5F4E" w:rsidRDefault="00EE5F4E" w:rsidP="005B257A">
            <w:r>
              <w:t>Fellesrådet</w:t>
            </w:r>
          </w:p>
        </w:tc>
      </w:tr>
      <w:tr w:rsidR="00EE5F4E" w14:paraId="60B4F32C" w14:textId="77777777" w:rsidTr="005B257A">
        <w:tc>
          <w:tcPr>
            <w:tcW w:w="4531" w:type="dxa"/>
          </w:tcPr>
          <w:p w14:paraId="7D154A80" w14:textId="77777777" w:rsidR="00EE5F4E" w:rsidRDefault="00EE5F4E" w:rsidP="005B257A">
            <w:r>
              <w:t>Karin Margareta Nicklasson</w:t>
            </w:r>
          </w:p>
        </w:tc>
        <w:tc>
          <w:tcPr>
            <w:tcW w:w="4531" w:type="dxa"/>
          </w:tcPr>
          <w:p w14:paraId="34D81546" w14:textId="7DFF030F" w:rsidR="00EE5F4E" w:rsidRPr="004C7153" w:rsidRDefault="00917B81" w:rsidP="00EE5F4E">
            <w:r>
              <w:t>v</w:t>
            </w:r>
            <w:r w:rsidR="00EE5F4E">
              <w:t>ara</w:t>
            </w:r>
          </w:p>
        </w:tc>
      </w:tr>
      <w:tr w:rsidR="00EE5F4E" w14:paraId="445D8CF0" w14:textId="77777777" w:rsidTr="005B257A">
        <w:tc>
          <w:tcPr>
            <w:tcW w:w="4531" w:type="dxa"/>
          </w:tcPr>
          <w:p w14:paraId="28FD4B7C" w14:textId="592CC74E" w:rsidR="00EE5F4E" w:rsidRDefault="00EE5F4E" w:rsidP="005B257A">
            <w:r>
              <w:t>Rune Borknes</w:t>
            </w:r>
          </w:p>
        </w:tc>
        <w:tc>
          <w:tcPr>
            <w:tcW w:w="4531" w:type="dxa"/>
          </w:tcPr>
          <w:p w14:paraId="1845AF2A" w14:textId="77777777" w:rsidR="00EE5F4E" w:rsidRPr="004C7153" w:rsidRDefault="00EE5F4E" w:rsidP="00EE5F4E">
            <w:r>
              <w:t>vara</w:t>
            </w:r>
          </w:p>
        </w:tc>
      </w:tr>
      <w:tr w:rsidR="00EE5F4E" w14:paraId="23A51592" w14:textId="77777777" w:rsidTr="005B257A">
        <w:tc>
          <w:tcPr>
            <w:tcW w:w="4531" w:type="dxa"/>
          </w:tcPr>
          <w:p w14:paraId="6D8D4C7A" w14:textId="25E6DB3F" w:rsidR="00EE5F4E" w:rsidRDefault="00EE5F4E" w:rsidP="005B257A">
            <w:r>
              <w:t>Leif Clifford Marcussen</w:t>
            </w:r>
          </w:p>
        </w:tc>
        <w:tc>
          <w:tcPr>
            <w:tcW w:w="4531" w:type="dxa"/>
          </w:tcPr>
          <w:p w14:paraId="60BBE74B" w14:textId="77777777" w:rsidR="00EE5F4E" w:rsidRDefault="00EE5F4E" w:rsidP="00EE5F4E">
            <w:r>
              <w:t>vara</w:t>
            </w:r>
          </w:p>
        </w:tc>
      </w:tr>
      <w:tr w:rsidR="00EE5F4E" w14:paraId="36FC9899" w14:textId="77777777" w:rsidTr="005B257A">
        <w:tc>
          <w:tcPr>
            <w:tcW w:w="4531" w:type="dxa"/>
          </w:tcPr>
          <w:p w14:paraId="20DAF9B9" w14:textId="2475C68C" w:rsidR="00EE5F4E" w:rsidRDefault="00EE5F4E" w:rsidP="005B257A">
            <w:r>
              <w:t>Anne Helene Haaland</w:t>
            </w:r>
          </w:p>
        </w:tc>
        <w:tc>
          <w:tcPr>
            <w:tcW w:w="4531" w:type="dxa"/>
          </w:tcPr>
          <w:p w14:paraId="0BAAEAC1" w14:textId="77777777" w:rsidR="00EE5F4E" w:rsidRDefault="00EE5F4E" w:rsidP="00EE5F4E">
            <w:r>
              <w:t>vara</w:t>
            </w:r>
          </w:p>
        </w:tc>
      </w:tr>
      <w:tr w:rsidR="00EE5F4E" w14:paraId="349307B2" w14:textId="77777777" w:rsidTr="005B257A">
        <w:tc>
          <w:tcPr>
            <w:tcW w:w="4531" w:type="dxa"/>
          </w:tcPr>
          <w:p w14:paraId="5723448D" w14:textId="554EA759" w:rsidR="00EE5F4E" w:rsidRDefault="00EE5F4E" w:rsidP="005B257A">
            <w:r>
              <w:t>Lars Henning Thedin</w:t>
            </w:r>
          </w:p>
        </w:tc>
        <w:tc>
          <w:tcPr>
            <w:tcW w:w="4531" w:type="dxa"/>
          </w:tcPr>
          <w:p w14:paraId="7F09C337" w14:textId="77777777" w:rsidR="00EE5F4E" w:rsidRDefault="00EE5F4E" w:rsidP="00EE5F4E">
            <w:r>
              <w:t>vara</w:t>
            </w:r>
          </w:p>
        </w:tc>
      </w:tr>
    </w:tbl>
    <w:p w14:paraId="63726892" w14:textId="238B0BF3" w:rsidR="00EE5F4E" w:rsidRDefault="005B257A" w:rsidP="000C6CF7">
      <w:pPr>
        <w:pStyle w:val="Overskrift6"/>
      </w:pPr>
      <w:r>
        <w:lastRenderedPageBreak/>
        <w:t>Gammelt menighetsråd i funksjon til 31</w:t>
      </w:r>
      <w:r w:rsidR="007E7610">
        <w:t>.10.2019</w:t>
      </w:r>
      <w:r w:rsidR="000C6CF7">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36"/>
      </w:tblGrid>
      <w:tr w:rsidR="00EE5F4E" w14:paraId="76137380" w14:textId="77777777" w:rsidTr="00063313">
        <w:tc>
          <w:tcPr>
            <w:tcW w:w="4537" w:type="dxa"/>
          </w:tcPr>
          <w:p w14:paraId="37228653" w14:textId="77777777" w:rsidR="00EE5F4E" w:rsidRDefault="00EE5F4E" w:rsidP="005B257A">
            <w:r w:rsidRPr="00BC56FE">
              <w:t>Svein Hunnestad</w:t>
            </w:r>
          </w:p>
        </w:tc>
        <w:tc>
          <w:tcPr>
            <w:tcW w:w="4536" w:type="dxa"/>
          </w:tcPr>
          <w:p w14:paraId="4287FD76" w14:textId="77777777" w:rsidR="00EE5F4E" w:rsidRDefault="00EE5F4E" w:rsidP="005B257A">
            <w:r w:rsidRPr="00BC56FE">
              <w:t>sokneprest</w:t>
            </w:r>
          </w:p>
        </w:tc>
      </w:tr>
      <w:tr w:rsidR="00EE5F4E" w14:paraId="58C020BE" w14:textId="77777777" w:rsidTr="00063313">
        <w:tc>
          <w:tcPr>
            <w:tcW w:w="4537" w:type="dxa"/>
          </w:tcPr>
          <w:p w14:paraId="6342FB52" w14:textId="77777777" w:rsidR="00EE5F4E" w:rsidRDefault="00EE5F4E" w:rsidP="005B257A">
            <w:r>
              <w:t>Svein O Fredwall</w:t>
            </w:r>
          </w:p>
        </w:tc>
        <w:tc>
          <w:tcPr>
            <w:tcW w:w="4536" w:type="dxa"/>
          </w:tcPr>
          <w:p w14:paraId="1BB06284" w14:textId="30C5B110" w:rsidR="00EE5F4E" w:rsidRDefault="00EE5F4E" w:rsidP="005B257A">
            <w:r>
              <w:t>leder + vara til Fellesrådet</w:t>
            </w:r>
          </w:p>
        </w:tc>
      </w:tr>
      <w:tr w:rsidR="00EE5F4E" w14:paraId="6658E55D" w14:textId="77777777" w:rsidTr="00063313">
        <w:tc>
          <w:tcPr>
            <w:tcW w:w="4537" w:type="dxa"/>
          </w:tcPr>
          <w:p w14:paraId="5DB4FB1A" w14:textId="77777777" w:rsidR="00EE5F4E" w:rsidRDefault="00EE5F4E" w:rsidP="005B257A">
            <w:r w:rsidRPr="00BC56FE">
              <w:t xml:space="preserve">Ingeborg </w:t>
            </w:r>
            <w:r>
              <w:t xml:space="preserve">B </w:t>
            </w:r>
            <w:r w:rsidRPr="00BC56FE">
              <w:t xml:space="preserve">Lidal </w:t>
            </w:r>
          </w:p>
        </w:tc>
        <w:tc>
          <w:tcPr>
            <w:tcW w:w="4536" w:type="dxa"/>
          </w:tcPr>
          <w:p w14:paraId="03120BBC" w14:textId="77777777" w:rsidR="00EE5F4E" w:rsidRDefault="00EE5F4E" w:rsidP="005B257A">
            <w:r>
              <w:t xml:space="preserve">nestleder + medlem Fellesrådet </w:t>
            </w:r>
          </w:p>
        </w:tc>
      </w:tr>
      <w:tr w:rsidR="00EE5F4E" w14:paraId="4ED44F9B" w14:textId="77777777" w:rsidTr="00063313">
        <w:tc>
          <w:tcPr>
            <w:tcW w:w="4537" w:type="dxa"/>
          </w:tcPr>
          <w:p w14:paraId="7B641838" w14:textId="77777777" w:rsidR="00EE5F4E" w:rsidRDefault="00EE5F4E" w:rsidP="005B257A">
            <w:r>
              <w:t>Marit Tobiassen</w:t>
            </w:r>
          </w:p>
        </w:tc>
        <w:tc>
          <w:tcPr>
            <w:tcW w:w="4536" w:type="dxa"/>
          </w:tcPr>
          <w:p w14:paraId="4A0221B7" w14:textId="77777777" w:rsidR="00EE5F4E" w:rsidRDefault="00EE5F4E" w:rsidP="005B257A">
            <w:r>
              <w:t>Kasserer</w:t>
            </w:r>
          </w:p>
        </w:tc>
      </w:tr>
      <w:tr w:rsidR="00EE5F4E" w14:paraId="2663FD75" w14:textId="77777777" w:rsidTr="00063313">
        <w:tc>
          <w:tcPr>
            <w:tcW w:w="4537" w:type="dxa"/>
          </w:tcPr>
          <w:p w14:paraId="41FEDD40" w14:textId="77777777" w:rsidR="00EE5F4E" w:rsidRDefault="00EE5F4E" w:rsidP="005B257A">
            <w:r>
              <w:t>Turid Øyna</w:t>
            </w:r>
          </w:p>
        </w:tc>
        <w:tc>
          <w:tcPr>
            <w:tcW w:w="4536" w:type="dxa"/>
          </w:tcPr>
          <w:p w14:paraId="697AC853" w14:textId="77777777" w:rsidR="00EE5F4E" w:rsidRDefault="00EE5F4E" w:rsidP="005B257A">
            <w:r>
              <w:t>leder Fellesrådet</w:t>
            </w:r>
          </w:p>
        </w:tc>
      </w:tr>
      <w:tr w:rsidR="00EE5F4E" w14:paraId="00255497" w14:textId="77777777" w:rsidTr="00063313">
        <w:tc>
          <w:tcPr>
            <w:tcW w:w="4537" w:type="dxa"/>
          </w:tcPr>
          <w:p w14:paraId="64FF3B28" w14:textId="77777777" w:rsidR="00EE5F4E" w:rsidRDefault="00EE5F4E" w:rsidP="005B257A">
            <w:r>
              <w:t>Kirsti Langvatn</w:t>
            </w:r>
          </w:p>
        </w:tc>
        <w:tc>
          <w:tcPr>
            <w:tcW w:w="4536" w:type="dxa"/>
          </w:tcPr>
          <w:p w14:paraId="2E8D5C94" w14:textId="77777777" w:rsidR="00EE5F4E" w:rsidRDefault="00EE5F4E" w:rsidP="005B257A"/>
        </w:tc>
      </w:tr>
      <w:tr w:rsidR="00EE5F4E" w14:paraId="5090F011" w14:textId="77777777" w:rsidTr="00063313">
        <w:tc>
          <w:tcPr>
            <w:tcW w:w="4537" w:type="dxa"/>
          </w:tcPr>
          <w:p w14:paraId="332AC886" w14:textId="77777777" w:rsidR="00EE5F4E" w:rsidRDefault="00EE5F4E" w:rsidP="005B257A">
            <w:r>
              <w:t>Leif C Marcussen</w:t>
            </w:r>
          </w:p>
        </w:tc>
        <w:tc>
          <w:tcPr>
            <w:tcW w:w="4536" w:type="dxa"/>
          </w:tcPr>
          <w:p w14:paraId="0B5B81D8" w14:textId="77777777" w:rsidR="00EE5F4E" w:rsidRDefault="00EE5F4E" w:rsidP="005B257A"/>
        </w:tc>
      </w:tr>
      <w:tr w:rsidR="00EE5F4E" w14:paraId="1E9DA95F" w14:textId="77777777" w:rsidTr="00063313">
        <w:tc>
          <w:tcPr>
            <w:tcW w:w="4537" w:type="dxa"/>
          </w:tcPr>
          <w:p w14:paraId="6356A9A5" w14:textId="77777777" w:rsidR="00EE5F4E" w:rsidRDefault="00EE5F4E" w:rsidP="005B257A">
            <w:r>
              <w:t>Kai Heggelund</w:t>
            </w:r>
          </w:p>
        </w:tc>
        <w:tc>
          <w:tcPr>
            <w:tcW w:w="4536" w:type="dxa"/>
          </w:tcPr>
          <w:p w14:paraId="0EB7073F" w14:textId="77777777" w:rsidR="00EE5F4E" w:rsidRDefault="00EE5F4E" w:rsidP="005B257A"/>
        </w:tc>
      </w:tr>
      <w:tr w:rsidR="00EE5F4E" w14:paraId="7E104031" w14:textId="77777777" w:rsidTr="00063313">
        <w:tc>
          <w:tcPr>
            <w:tcW w:w="4537" w:type="dxa"/>
          </w:tcPr>
          <w:p w14:paraId="21775ECE" w14:textId="77777777" w:rsidR="00EE5F4E" w:rsidRDefault="00EE5F4E" w:rsidP="005B257A">
            <w:r>
              <w:t>Rune Borknes</w:t>
            </w:r>
          </w:p>
        </w:tc>
        <w:tc>
          <w:tcPr>
            <w:tcW w:w="4536" w:type="dxa"/>
          </w:tcPr>
          <w:p w14:paraId="7B7CCEA3" w14:textId="77777777" w:rsidR="00EE5F4E" w:rsidRDefault="00EE5F4E" w:rsidP="005B257A">
            <w:r>
              <w:t>1. vara</w:t>
            </w:r>
          </w:p>
        </w:tc>
      </w:tr>
      <w:tr w:rsidR="00EE5F4E" w14:paraId="088C8BD8" w14:textId="77777777" w:rsidTr="00063313">
        <w:tc>
          <w:tcPr>
            <w:tcW w:w="4537" w:type="dxa"/>
          </w:tcPr>
          <w:p w14:paraId="507B971A" w14:textId="77777777" w:rsidR="00EE5F4E" w:rsidRDefault="00EE5F4E" w:rsidP="005B257A">
            <w:r>
              <w:t>Rolf D Pettersen</w:t>
            </w:r>
          </w:p>
        </w:tc>
        <w:tc>
          <w:tcPr>
            <w:tcW w:w="4536" w:type="dxa"/>
          </w:tcPr>
          <w:p w14:paraId="3060B1AA" w14:textId="77777777" w:rsidR="00EE5F4E" w:rsidRDefault="00EE5F4E" w:rsidP="005B257A">
            <w:r>
              <w:t>2. vara</w:t>
            </w:r>
          </w:p>
        </w:tc>
      </w:tr>
      <w:tr w:rsidR="00EE5F4E" w14:paraId="56EC1E6C" w14:textId="77777777" w:rsidTr="00063313">
        <w:tc>
          <w:tcPr>
            <w:tcW w:w="4537" w:type="dxa"/>
          </w:tcPr>
          <w:p w14:paraId="12DDA315" w14:textId="77777777" w:rsidR="00EE5F4E" w:rsidRDefault="00EE5F4E" w:rsidP="005B257A">
            <w:r>
              <w:t>Anne-Helene Haaland</w:t>
            </w:r>
          </w:p>
        </w:tc>
        <w:tc>
          <w:tcPr>
            <w:tcW w:w="4536" w:type="dxa"/>
          </w:tcPr>
          <w:p w14:paraId="5BC6064A" w14:textId="77777777" w:rsidR="00EE5F4E" w:rsidRDefault="00EE5F4E" w:rsidP="005B257A">
            <w:r>
              <w:t>3. vara</w:t>
            </w:r>
          </w:p>
        </w:tc>
      </w:tr>
    </w:tbl>
    <w:p w14:paraId="26FCC687" w14:textId="1CFCECBF" w:rsidR="009D46AE" w:rsidRDefault="009D46AE" w:rsidP="00532721">
      <w:pPr>
        <w:pStyle w:val="Overskrift2"/>
      </w:pPr>
      <w:bookmarkStart w:id="12" w:name="_Toc287053503"/>
      <w:bookmarkStart w:id="13" w:name="_Toc350625063"/>
      <w:bookmarkStart w:id="14" w:name="_Toc350625789"/>
      <w:bookmarkStart w:id="15" w:name="_Toc34162101"/>
      <w:r w:rsidRPr="00F757C9">
        <w:t>Møter</w:t>
      </w:r>
      <w:bookmarkEnd w:id="12"/>
      <w:bookmarkEnd w:id="13"/>
      <w:bookmarkEnd w:id="14"/>
      <w:bookmarkEnd w:id="15"/>
      <w:r w:rsidR="000D1E96">
        <w:t xml:space="preserve"> </w:t>
      </w:r>
    </w:p>
    <w:p w14:paraId="35FB0702" w14:textId="77777777" w:rsidR="00F757C9" w:rsidRPr="00F757C9" w:rsidRDefault="00F757C9" w:rsidP="00EA5F66">
      <w:r w:rsidRPr="00F757C9">
        <w:t>Menighetsrådet har hatt 7 møter i 2019 og har hatt 50 saker til behandling. Menighetsrådene på Nesodden har samarbeidet om flere saker, herunder trosopplæringsplanen, kirkemusikalsk plan, andaktene på Nesoddtunet, nyhetsbrevet, Kirkespeilet, kirkevalget og bispevisitas.</w:t>
      </w:r>
    </w:p>
    <w:p w14:paraId="7A489C0F" w14:textId="77777777" w:rsidR="00F757C9" w:rsidRPr="00F757C9" w:rsidRDefault="00F757C9" w:rsidP="00EA5F66">
      <w:r w:rsidRPr="00F757C9">
        <w:t>Menighetens årsmøte ble avholdt 5.mars med 35 personer til stede. Årsmøtet ble etterfulgt av menighetens fest for frivillige medarbeidere i Skoklefall menighetshus.</w:t>
      </w:r>
    </w:p>
    <w:p w14:paraId="53AC248D" w14:textId="7C63B013" w:rsidR="00C669A7" w:rsidRPr="0058184E" w:rsidRDefault="00C669A7" w:rsidP="00532721">
      <w:pPr>
        <w:pStyle w:val="Overskrift2"/>
      </w:pPr>
      <w:bookmarkStart w:id="16" w:name="_Toc34162102"/>
      <w:r w:rsidRPr="0058184E">
        <w:t>Kirkestaben</w:t>
      </w:r>
      <w:bookmarkEnd w:id="16"/>
    </w:p>
    <w:p w14:paraId="261DCDB8" w14:textId="0FDB2D44" w:rsidR="00C669A7" w:rsidRDefault="00C669A7" w:rsidP="00C669A7">
      <w:r w:rsidRPr="002B2C36">
        <w:t>Fellesrådet lønner alle ansatte utenom prestene. Følgende personer har hatt hele eller deler av</w:t>
      </w:r>
      <w:r>
        <w:t xml:space="preserve"> sin stilling knyttet til Skoklefall menighet i 201</w:t>
      </w:r>
      <w:r w:rsidR="002B2C36">
        <w:t>9</w:t>
      </w:r>
      <w:r>
        <w:t>.</w:t>
      </w:r>
    </w:p>
    <w:p w14:paraId="6069D92B" w14:textId="77777777" w:rsidR="009E3BC4" w:rsidRDefault="009E3BC4" w:rsidP="00C669A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933"/>
      </w:tblGrid>
      <w:tr w:rsidR="009E3BC4" w:rsidRPr="009E3BC4" w14:paraId="102E028A" w14:textId="77777777" w:rsidTr="009E3BC4">
        <w:tc>
          <w:tcPr>
            <w:tcW w:w="9039" w:type="dxa"/>
            <w:gridSpan w:val="2"/>
            <w:tcBorders>
              <w:top w:val="single" w:sz="4" w:space="0" w:color="auto"/>
              <w:left w:val="single" w:sz="4" w:space="0" w:color="auto"/>
              <w:bottom w:val="single" w:sz="4" w:space="0" w:color="auto"/>
              <w:right w:val="single" w:sz="4" w:space="0" w:color="auto"/>
            </w:tcBorders>
            <w:hideMark/>
          </w:tcPr>
          <w:p w14:paraId="57BD31D8" w14:textId="2CE83244" w:rsidR="009E3BC4" w:rsidRPr="009E3BC4" w:rsidRDefault="009E3BC4" w:rsidP="009E3BC4">
            <w:pPr>
              <w:rPr>
                <w:b/>
              </w:rPr>
            </w:pPr>
            <w:r w:rsidRPr="009E3BC4">
              <w:rPr>
                <w:b/>
              </w:rPr>
              <w:t>Ansatte i hel stilling med fast arbeidssted kirkesenteret</w:t>
            </w:r>
            <w:r w:rsidR="000C6CF7">
              <w:rPr>
                <w:b/>
              </w:rPr>
              <w:t>:</w:t>
            </w:r>
          </w:p>
        </w:tc>
      </w:tr>
      <w:tr w:rsidR="009E3BC4" w:rsidRPr="009E3BC4" w14:paraId="354E76A4"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50241E28" w14:textId="77777777" w:rsidR="009E3BC4" w:rsidRPr="009E3BC4" w:rsidRDefault="009E3BC4" w:rsidP="009E3BC4">
            <w:r w:rsidRPr="009E3BC4">
              <w:t>Kirkeverge</w:t>
            </w:r>
          </w:p>
        </w:tc>
        <w:tc>
          <w:tcPr>
            <w:tcW w:w="4933" w:type="dxa"/>
            <w:tcBorders>
              <w:top w:val="single" w:sz="4" w:space="0" w:color="auto"/>
              <w:left w:val="single" w:sz="4" w:space="0" w:color="auto"/>
              <w:bottom w:val="single" w:sz="4" w:space="0" w:color="auto"/>
              <w:right w:val="single" w:sz="4" w:space="0" w:color="auto"/>
            </w:tcBorders>
            <w:hideMark/>
          </w:tcPr>
          <w:p w14:paraId="14A5BCF3" w14:textId="63EFBFEA" w:rsidR="009E3BC4" w:rsidRPr="009E3BC4" w:rsidRDefault="009E3BC4" w:rsidP="006E58F7">
            <w:r w:rsidRPr="009E3BC4">
              <w:t xml:space="preserve">Jan Heier </w:t>
            </w:r>
          </w:p>
        </w:tc>
      </w:tr>
      <w:tr w:rsidR="009E3BC4" w:rsidRPr="009E3BC4" w14:paraId="10ACF740"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1E2A4C8B" w14:textId="77777777" w:rsidR="009E3BC4" w:rsidRPr="009E3BC4" w:rsidRDefault="009E3BC4" w:rsidP="009E3BC4">
            <w:r w:rsidRPr="009E3BC4">
              <w:t>Sokneprest alle sokn</w:t>
            </w:r>
          </w:p>
        </w:tc>
        <w:tc>
          <w:tcPr>
            <w:tcW w:w="4933" w:type="dxa"/>
            <w:tcBorders>
              <w:top w:val="single" w:sz="4" w:space="0" w:color="auto"/>
              <w:left w:val="single" w:sz="4" w:space="0" w:color="auto"/>
              <w:bottom w:val="single" w:sz="4" w:space="0" w:color="auto"/>
              <w:right w:val="single" w:sz="4" w:space="0" w:color="auto"/>
            </w:tcBorders>
            <w:hideMark/>
          </w:tcPr>
          <w:p w14:paraId="57C7379A" w14:textId="77777777" w:rsidR="009E3BC4" w:rsidRPr="009E3BC4" w:rsidRDefault="009E3BC4" w:rsidP="009E3BC4">
            <w:r w:rsidRPr="009E3BC4">
              <w:t xml:space="preserve">Svein Hunnestad </w:t>
            </w:r>
          </w:p>
        </w:tc>
      </w:tr>
      <w:tr w:rsidR="009E3BC4" w:rsidRPr="009E3BC4" w14:paraId="059E46AA"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5695FFBB" w14:textId="77777777" w:rsidR="009E3BC4" w:rsidRPr="009E3BC4" w:rsidRDefault="009E3BC4" w:rsidP="009E3BC4">
            <w:r w:rsidRPr="009E3BC4">
              <w:t>Kapellan for Skoklefall</w:t>
            </w:r>
          </w:p>
        </w:tc>
        <w:tc>
          <w:tcPr>
            <w:tcW w:w="4933" w:type="dxa"/>
            <w:tcBorders>
              <w:top w:val="single" w:sz="4" w:space="0" w:color="auto"/>
              <w:left w:val="single" w:sz="4" w:space="0" w:color="auto"/>
              <w:bottom w:val="single" w:sz="4" w:space="0" w:color="auto"/>
              <w:right w:val="single" w:sz="4" w:space="0" w:color="auto"/>
            </w:tcBorders>
            <w:hideMark/>
          </w:tcPr>
          <w:p w14:paraId="53808C96" w14:textId="4110F720" w:rsidR="009E3BC4" w:rsidRPr="009E3BC4" w:rsidRDefault="009E3BC4" w:rsidP="009E3BC4">
            <w:r w:rsidRPr="009E3BC4">
              <w:t xml:space="preserve">Elisabeth Moss-Fongen </w:t>
            </w:r>
            <w:r w:rsidR="002B2C36">
              <w:t>til sept. 2019</w:t>
            </w:r>
            <w:r w:rsidR="0058184E">
              <w:t xml:space="preserve"> </w:t>
            </w:r>
          </w:p>
        </w:tc>
      </w:tr>
      <w:tr w:rsidR="009E3BC4" w:rsidRPr="009E3BC4" w14:paraId="30EAF1B0" w14:textId="77777777" w:rsidTr="009E3BC4">
        <w:tc>
          <w:tcPr>
            <w:tcW w:w="4106" w:type="dxa"/>
            <w:tcBorders>
              <w:top w:val="single" w:sz="4" w:space="0" w:color="auto"/>
              <w:left w:val="single" w:sz="4" w:space="0" w:color="auto"/>
              <w:bottom w:val="single" w:sz="4" w:space="0" w:color="auto"/>
              <w:right w:val="single" w:sz="4" w:space="0" w:color="auto"/>
            </w:tcBorders>
          </w:tcPr>
          <w:p w14:paraId="24099803" w14:textId="77777777" w:rsidR="009E3BC4" w:rsidRPr="009E3BC4" w:rsidRDefault="009E3BC4" w:rsidP="009E3BC4">
            <w:r w:rsidRPr="009E3BC4">
              <w:t>Kapellan for Gjøfjell</w:t>
            </w:r>
          </w:p>
        </w:tc>
        <w:tc>
          <w:tcPr>
            <w:tcW w:w="4933" w:type="dxa"/>
            <w:tcBorders>
              <w:top w:val="single" w:sz="4" w:space="0" w:color="auto"/>
              <w:left w:val="single" w:sz="4" w:space="0" w:color="auto"/>
              <w:bottom w:val="single" w:sz="4" w:space="0" w:color="auto"/>
              <w:right w:val="single" w:sz="4" w:space="0" w:color="auto"/>
            </w:tcBorders>
          </w:tcPr>
          <w:p w14:paraId="1F198408" w14:textId="74ECC494" w:rsidR="009E3BC4" w:rsidRPr="009E3BC4" w:rsidRDefault="009E3BC4" w:rsidP="009E3BC4">
            <w:r w:rsidRPr="009E3BC4">
              <w:t xml:space="preserve">Kristin Bugge Heilo </w:t>
            </w:r>
            <w:r w:rsidR="002B2C36">
              <w:t>(</w:t>
            </w:r>
            <w:proofErr w:type="spellStart"/>
            <w:r w:rsidR="002B2C36">
              <w:t>sv.perm</w:t>
            </w:r>
            <w:proofErr w:type="spellEnd"/>
            <w:r w:rsidR="002B2C36">
              <w:t>) Frøydis Haug</w:t>
            </w:r>
            <w:r w:rsidR="006550BA">
              <w:t xml:space="preserve"> </w:t>
            </w:r>
            <w:r w:rsidR="002B2C36">
              <w:t>(vikar)</w:t>
            </w:r>
          </w:p>
        </w:tc>
      </w:tr>
      <w:tr w:rsidR="009E3BC4" w:rsidRPr="009E3BC4" w14:paraId="4893AA8A"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4046AB0E" w14:textId="77777777" w:rsidR="009E3BC4" w:rsidRPr="009E3BC4" w:rsidRDefault="009E3BC4" w:rsidP="009E3BC4">
            <w:r w:rsidRPr="009E3BC4">
              <w:t xml:space="preserve">Vikarprester </w:t>
            </w:r>
          </w:p>
        </w:tc>
        <w:tc>
          <w:tcPr>
            <w:tcW w:w="4933" w:type="dxa"/>
            <w:tcBorders>
              <w:top w:val="single" w:sz="4" w:space="0" w:color="auto"/>
              <w:left w:val="single" w:sz="4" w:space="0" w:color="auto"/>
              <w:bottom w:val="single" w:sz="4" w:space="0" w:color="auto"/>
              <w:right w:val="single" w:sz="4" w:space="0" w:color="auto"/>
            </w:tcBorders>
          </w:tcPr>
          <w:p w14:paraId="721D01D0" w14:textId="76E5ED8D" w:rsidR="009E3BC4" w:rsidRPr="009E3BC4" w:rsidRDefault="009E3BC4" w:rsidP="009E3BC4">
            <w:r w:rsidRPr="009E3BC4">
              <w:t>Georg B</w:t>
            </w:r>
            <w:r w:rsidR="002B2C36">
              <w:t>ørresen – timebasis</w:t>
            </w:r>
            <w:r w:rsidR="0058184E">
              <w:t xml:space="preserve"> </w:t>
            </w:r>
          </w:p>
          <w:p w14:paraId="5DDB7E93" w14:textId="26B2C016" w:rsidR="009E3BC4" w:rsidRPr="009E3BC4" w:rsidRDefault="009E3BC4" w:rsidP="009E3BC4">
            <w:r w:rsidRPr="009E3BC4">
              <w:t>Anne Mari</w:t>
            </w:r>
            <w:r w:rsidR="002B2C36">
              <w:t xml:space="preserve">t Tronvik – timebasis </w:t>
            </w:r>
          </w:p>
        </w:tc>
      </w:tr>
      <w:tr w:rsidR="009E3BC4" w:rsidRPr="009E3BC4" w14:paraId="6CEFB8BB"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64024181" w14:textId="78A86195" w:rsidR="009E3BC4" w:rsidRPr="009E3BC4" w:rsidRDefault="000C6CF7" w:rsidP="009E3BC4">
            <w:r>
              <w:t>Kateket (t</w:t>
            </w:r>
            <w:r w:rsidR="009E3BC4" w:rsidRPr="009E3BC4">
              <w:t>rosopplæringsleder</w:t>
            </w:r>
            <w:r>
              <w:t>)</w:t>
            </w:r>
          </w:p>
        </w:tc>
        <w:tc>
          <w:tcPr>
            <w:tcW w:w="4933" w:type="dxa"/>
            <w:tcBorders>
              <w:top w:val="single" w:sz="4" w:space="0" w:color="auto"/>
              <w:left w:val="single" w:sz="4" w:space="0" w:color="auto"/>
              <w:bottom w:val="single" w:sz="4" w:space="0" w:color="auto"/>
              <w:right w:val="single" w:sz="4" w:space="0" w:color="auto"/>
            </w:tcBorders>
            <w:hideMark/>
          </w:tcPr>
          <w:p w14:paraId="4597D5BE" w14:textId="77777777" w:rsidR="009E3BC4" w:rsidRPr="009E3BC4" w:rsidRDefault="009E3BC4" w:rsidP="009E3BC4">
            <w:r w:rsidRPr="009E3BC4">
              <w:t xml:space="preserve">Jarl Eidjord </w:t>
            </w:r>
          </w:p>
        </w:tc>
      </w:tr>
      <w:tr w:rsidR="009E3BC4" w:rsidRPr="009E3BC4" w14:paraId="2CEAA3F8" w14:textId="77777777" w:rsidTr="009E3BC4">
        <w:tc>
          <w:tcPr>
            <w:tcW w:w="4106" w:type="dxa"/>
            <w:tcBorders>
              <w:top w:val="single" w:sz="4" w:space="0" w:color="auto"/>
              <w:left w:val="single" w:sz="4" w:space="0" w:color="auto"/>
              <w:bottom w:val="single" w:sz="4" w:space="0" w:color="auto"/>
              <w:right w:val="single" w:sz="4" w:space="0" w:color="auto"/>
            </w:tcBorders>
          </w:tcPr>
          <w:p w14:paraId="438ECE8D" w14:textId="77777777" w:rsidR="009E3BC4" w:rsidRPr="009E3BC4" w:rsidRDefault="009E3BC4" w:rsidP="009E3BC4">
            <w:r w:rsidRPr="009E3BC4">
              <w:t xml:space="preserve">Kantor </w:t>
            </w:r>
          </w:p>
        </w:tc>
        <w:tc>
          <w:tcPr>
            <w:tcW w:w="4933" w:type="dxa"/>
            <w:tcBorders>
              <w:top w:val="single" w:sz="4" w:space="0" w:color="auto"/>
              <w:left w:val="single" w:sz="4" w:space="0" w:color="auto"/>
              <w:bottom w:val="single" w:sz="4" w:space="0" w:color="auto"/>
              <w:right w:val="single" w:sz="4" w:space="0" w:color="auto"/>
            </w:tcBorders>
          </w:tcPr>
          <w:p w14:paraId="5896D15C" w14:textId="77777777" w:rsidR="009E3BC4" w:rsidRPr="009E3BC4" w:rsidRDefault="009E3BC4" w:rsidP="009E3BC4">
            <w:r w:rsidRPr="009E3BC4">
              <w:t>Ingeborg Christophersen</w:t>
            </w:r>
          </w:p>
        </w:tc>
      </w:tr>
      <w:tr w:rsidR="009E3BC4" w:rsidRPr="009E3BC4" w14:paraId="6615CA3C"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40A12A00" w14:textId="77777777" w:rsidR="009E3BC4" w:rsidRPr="009E3BC4" w:rsidRDefault="009E3BC4" w:rsidP="009E3BC4">
            <w:r w:rsidRPr="009E3BC4">
              <w:t xml:space="preserve">Saksbehandler </w:t>
            </w:r>
          </w:p>
        </w:tc>
        <w:tc>
          <w:tcPr>
            <w:tcW w:w="4933" w:type="dxa"/>
            <w:tcBorders>
              <w:top w:val="single" w:sz="4" w:space="0" w:color="auto"/>
              <w:left w:val="single" w:sz="4" w:space="0" w:color="auto"/>
              <w:bottom w:val="single" w:sz="4" w:space="0" w:color="auto"/>
              <w:right w:val="single" w:sz="4" w:space="0" w:color="auto"/>
            </w:tcBorders>
            <w:hideMark/>
          </w:tcPr>
          <w:p w14:paraId="01D511BA" w14:textId="6FF26B5F" w:rsidR="009E3BC4" w:rsidRPr="009E3BC4" w:rsidRDefault="009E3BC4" w:rsidP="009E3BC4">
            <w:r w:rsidRPr="009E3BC4">
              <w:t>Christine Tellefsen</w:t>
            </w:r>
            <w:r w:rsidR="002B2C36">
              <w:t xml:space="preserve"> </w:t>
            </w:r>
          </w:p>
        </w:tc>
      </w:tr>
      <w:tr w:rsidR="009E3BC4" w:rsidRPr="009E3BC4" w14:paraId="70846FB4" w14:textId="77777777" w:rsidTr="009E3BC4">
        <w:tc>
          <w:tcPr>
            <w:tcW w:w="4106" w:type="dxa"/>
            <w:tcBorders>
              <w:top w:val="single" w:sz="4" w:space="0" w:color="auto"/>
              <w:left w:val="single" w:sz="4" w:space="0" w:color="auto"/>
              <w:bottom w:val="single" w:sz="4" w:space="0" w:color="auto"/>
              <w:right w:val="single" w:sz="4" w:space="0" w:color="auto"/>
            </w:tcBorders>
            <w:hideMark/>
          </w:tcPr>
          <w:p w14:paraId="6CFC4C71" w14:textId="2F7136DF" w:rsidR="009E3BC4" w:rsidRPr="009E3BC4" w:rsidRDefault="002B2C36" w:rsidP="009E3BC4">
            <w:r>
              <w:t>Sekretær 60</w:t>
            </w:r>
            <w:r w:rsidR="000C6CF7">
              <w:t xml:space="preserve"> </w:t>
            </w:r>
            <w:r>
              <w:t>%</w:t>
            </w:r>
          </w:p>
        </w:tc>
        <w:tc>
          <w:tcPr>
            <w:tcW w:w="4933" w:type="dxa"/>
            <w:tcBorders>
              <w:top w:val="single" w:sz="4" w:space="0" w:color="auto"/>
              <w:left w:val="single" w:sz="4" w:space="0" w:color="auto"/>
              <w:bottom w:val="single" w:sz="4" w:space="0" w:color="auto"/>
              <w:right w:val="single" w:sz="4" w:space="0" w:color="auto"/>
            </w:tcBorders>
            <w:hideMark/>
          </w:tcPr>
          <w:p w14:paraId="260D8A6E" w14:textId="566EE9E8" w:rsidR="009E3BC4" w:rsidRPr="009E3BC4" w:rsidRDefault="002B2C36" w:rsidP="009E3BC4">
            <w:r>
              <w:t>Elin Dammyr</w:t>
            </w:r>
            <w:r w:rsidR="005E3A2B">
              <w:t xml:space="preserve"> fra 1.6.2019</w:t>
            </w:r>
          </w:p>
        </w:tc>
      </w:tr>
      <w:tr w:rsidR="009E3BC4" w:rsidRPr="009E3BC4" w14:paraId="7C26A471" w14:textId="77777777" w:rsidTr="009E3BC4">
        <w:tc>
          <w:tcPr>
            <w:tcW w:w="4106" w:type="dxa"/>
            <w:tcBorders>
              <w:top w:val="single" w:sz="4" w:space="0" w:color="auto"/>
              <w:left w:val="single" w:sz="4" w:space="0" w:color="auto"/>
              <w:bottom w:val="single" w:sz="4" w:space="0" w:color="auto"/>
              <w:right w:val="single" w:sz="4" w:space="0" w:color="auto"/>
            </w:tcBorders>
          </w:tcPr>
          <w:p w14:paraId="23BE531D" w14:textId="77777777" w:rsidR="009E3BC4" w:rsidRPr="009E3BC4" w:rsidRDefault="009E3BC4" w:rsidP="009E3BC4">
            <w:r w:rsidRPr="009E3BC4">
              <w:t>Kirketjener</w:t>
            </w:r>
          </w:p>
        </w:tc>
        <w:tc>
          <w:tcPr>
            <w:tcW w:w="4933" w:type="dxa"/>
            <w:tcBorders>
              <w:top w:val="single" w:sz="4" w:space="0" w:color="auto"/>
              <w:left w:val="single" w:sz="4" w:space="0" w:color="auto"/>
              <w:bottom w:val="single" w:sz="4" w:space="0" w:color="auto"/>
              <w:right w:val="single" w:sz="4" w:space="0" w:color="auto"/>
            </w:tcBorders>
          </w:tcPr>
          <w:p w14:paraId="578749CA" w14:textId="78788FDA" w:rsidR="009E3BC4" w:rsidRPr="009E3BC4" w:rsidRDefault="009E3BC4" w:rsidP="009E3BC4">
            <w:r w:rsidRPr="009E3BC4">
              <w:t xml:space="preserve">Trond </w:t>
            </w:r>
            <w:r w:rsidR="002B2C36">
              <w:t>Urianstad</w:t>
            </w:r>
          </w:p>
        </w:tc>
      </w:tr>
      <w:tr w:rsidR="009E3BC4" w:rsidRPr="009E3BC4" w14:paraId="041DC945" w14:textId="77777777" w:rsidTr="009E3BC4">
        <w:tc>
          <w:tcPr>
            <w:tcW w:w="4106" w:type="dxa"/>
            <w:tcBorders>
              <w:top w:val="single" w:sz="4" w:space="0" w:color="auto"/>
              <w:left w:val="single" w:sz="4" w:space="0" w:color="auto"/>
              <w:bottom w:val="single" w:sz="4" w:space="0" w:color="auto"/>
              <w:right w:val="single" w:sz="4" w:space="0" w:color="auto"/>
            </w:tcBorders>
          </w:tcPr>
          <w:p w14:paraId="717F8FFD" w14:textId="13C2B39C" w:rsidR="009E3BC4" w:rsidRPr="009E3BC4" w:rsidRDefault="009E3BC4" w:rsidP="009E3BC4">
            <w:r w:rsidRPr="009E3BC4">
              <w:t>Menighetspedagog</w:t>
            </w:r>
            <w:r w:rsidR="000C6CF7">
              <w:t>/</w:t>
            </w:r>
            <w:r w:rsidR="002B2C36">
              <w:t>musiker</w:t>
            </w:r>
            <w:r w:rsidRPr="009E3BC4">
              <w:t xml:space="preserve"> </w:t>
            </w:r>
            <w:r w:rsidR="002B2C36">
              <w:t>80</w:t>
            </w:r>
            <w:r w:rsidR="000C6CF7">
              <w:t xml:space="preserve"> </w:t>
            </w:r>
            <w:r w:rsidR="002B2C36">
              <w:t>%</w:t>
            </w:r>
          </w:p>
        </w:tc>
        <w:tc>
          <w:tcPr>
            <w:tcW w:w="4933" w:type="dxa"/>
            <w:tcBorders>
              <w:top w:val="single" w:sz="4" w:space="0" w:color="auto"/>
              <w:left w:val="single" w:sz="4" w:space="0" w:color="auto"/>
              <w:bottom w:val="single" w:sz="4" w:space="0" w:color="auto"/>
              <w:right w:val="single" w:sz="4" w:space="0" w:color="auto"/>
            </w:tcBorders>
          </w:tcPr>
          <w:p w14:paraId="45C3D060" w14:textId="2118FB57" w:rsidR="009E3BC4" w:rsidRPr="009E3BC4" w:rsidRDefault="002B2C36" w:rsidP="009E3BC4">
            <w:pPr>
              <w:rPr>
                <w:lang w:val="en-US"/>
              </w:rPr>
            </w:pPr>
            <w:r>
              <w:rPr>
                <w:lang w:val="en-US"/>
              </w:rPr>
              <w:t xml:space="preserve">Bjarte </w:t>
            </w:r>
            <w:proofErr w:type="spellStart"/>
            <w:r>
              <w:rPr>
                <w:lang w:val="en-US"/>
              </w:rPr>
              <w:t>Klevberg</w:t>
            </w:r>
            <w:proofErr w:type="spellEnd"/>
            <w:r w:rsidR="005E3A2B">
              <w:rPr>
                <w:lang w:val="en-US"/>
              </w:rPr>
              <w:t xml:space="preserve"> </w:t>
            </w:r>
            <w:proofErr w:type="spellStart"/>
            <w:r w:rsidR="005E3A2B">
              <w:rPr>
                <w:lang w:val="en-US"/>
              </w:rPr>
              <w:t>fra</w:t>
            </w:r>
            <w:proofErr w:type="spellEnd"/>
            <w:r w:rsidR="005E3A2B">
              <w:rPr>
                <w:lang w:val="en-US"/>
              </w:rPr>
              <w:t xml:space="preserve"> 15.8.2019</w:t>
            </w:r>
          </w:p>
        </w:tc>
      </w:tr>
      <w:tr w:rsidR="009E3BC4" w:rsidRPr="009E3BC4" w14:paraId="69CFC9D8" w14:textId="77777777" w:rsidTr="009E3BC4">
        <w:tc>
          <w:tcPr>
            <w:tcW w:w="4106" w:type="dxa"/>
            <w:tcBorders>
              <w:top w:val="single" w:sz="4" w:space="0" w:color="auto"/>
              <w:left w:val="single" w:sz="4" w:space="0" w:color="auto"/>
              <w:bottom w:val="single" w:sz="4" w:space="0" w:color="auto"/>
              <w:right w:val="single" w:sz="4" w:space="0" w:color="auto"/>
            </w:tcBorders>
          </w:tcPr>
          <w:p w14:paraId="05BF201B" w14:textId="77777777" w:rsidR="009E3BC4" w:rsidRPr="009E3BC4" w:rsidRDefault="009E3BC4" w:rsidP="009E3BC4">
            <w:r w:rsidRPr="009E3BC4">
              <w:t>Menighetspedagog 50 %</w:t>
            </w:r>
          </w:p>
        </w:tc>
        <w:tc>
          <w:tcPr>
            <w:tcW w:w="4933" w:type="dxa"/>
            <w:tcBorders>
              <w:top w:val="single" w:sz="4" w:space="0" w:color="auto"/>
              <w:left w:val="single" w:sz="4" w:space="0" w:color="auto"/>
              <w:bottom w:val="single" w:sz="4" w:space="0" w:color="auto"/>
              <w:right w:val="single" w:sz="4" w:space="0" w:color="auto"/>
            </w:tcBorders>
          </w:tcPr>
          <w:p w14:paraId="103F5C97" w14:textId="1CF508A3" w:rsidR="009E3BC4" w:rsidRPr="009E3BC4" w:rsidRDefault="009E3BC4" w:rsidP="009E3BC4">
            <w:pPr>
              <w:rPr>
                <w:lang w:val="en-US"/>
              </w:rPr>
            </w:pPr>
            <w:r w:rsidRPr="009E3BC4">
              <w:rPr>
                <w:lang w:val="en-US"/>
              </w:rPr>
              <w:t>Kristi</w:t>
            </w:r>
            <w:r w:rsidR="002B2C36">
              <w:rPr>
                <w:lang w:val="en-US"/>
              </w:rPr>
              <w:t xml:space="preserve">na E. Bjørnland </w:t>
            </w:r>
          </w:p>
        </w:tc>
      </w:tr>
      <w:tr w:rsidR="009E3BC4" w:rsidRPr="009E3BC4" w14:paraId="5A692F03" w14:textId="77777777" w:rsidTr="009E3BC4">
        <w:tc>
          <w:tcPr>
            <w:tcW w:w="4106" w:type="dxa"/>
            <w:tcBorders>
              <w:top w:val="single" w:sz="4" w:space="0" w:color="auto"/>
              <w:left w:val="single" w:sz="4" w:space="0" w:color="auto"/>
              <w:bottom w:val="single" w:sz="4" w:space="0" w:color="auto"/>
              <w:right w:val="single" w:sz="4" w:space="0" w:color="auto"/>
            </w:tcBorders>
          </w:tcPr>
          <w:p w14:paraId="637F5E20" w14:textId="77777777" w:rsidR="009E3BC4" w:rsidRPr="009E3BC4" w:rsidRDefault="009E3BC4" w:rsidP="009E3BC4">
            <w:r w:rsidRPr="009E3BC4">
              <w:t xml:space="preserve">Økonomimedarbeider </w:t>
            </w:r>
          </w:p>
        </w:tc>
        <w:tc>
          <w:tcPr>
            <w:tcW w:w="4933" w:type="dxa"/>
            <w:tcBorders>
              <w:top w:val="single" w:sz="4" w:space="0" w:color="auto"/>
              <w:left w:val="single" w:sz="4" w:space="0" w:color="auto"/>
              <w:bottom w:val="single" w:sz="4" w:space="0" w:color="auto"/>
              <w:right w:val="single" w:sz="4" w:space="0" w:color="auto"/>
            </w:tcBorders>
          </w:tcPr>
          <w:p w14:paraId="284AD8BA" w14:textId="77777777" w:rsidR="009E3BC4" w:rsidRPr="009E3BC4" w:rsidRDefault="009E3BC4" w:rsidP="009E3BC4">
            <w:pPr>
              <w:rPr>
                <w:lang w:val="en-US"/>
              </w:rPr>
            </w:pPr>
            <w:proofErr w:type="spellStart"/>
            <w:r w:rsidRPr="009E3BC4">
              <w:rPr>
                <w:lang w:val="en-US"/>
              </w:rPr>
              <w:t>Øyvind</w:t>
            </w:r>
            <w:proofErr w:type="spellEnd"/>
            <w:r w:rsidRPr="009E3BC4">
              <w:rPr>
                <w:lang w:val="en-US"/>
              </w:rPr>
              <w:t xml:space="preserve"> </w:t>
            </w:r>
            <w:proofErr w:type="spellStart"/>
            <w:r w:rsidRPr="009E3BC4">
              <w:rPr>
                <w:lang w:val="en-US"/>
              </w:rPr>
              <w:t>Tobiassen</w:t>
            </w:r>
            <w:proofErr w:type="spellEnd"/>
            <w:r w:rsidRPr="009E3BC4">
              <w:rPr>
                <w:lang w:val="en-US"/>
              </w:rPr>
              <w:t xml:space="preserve"> </w:t>
            </w:r>
            <w:r w:rsidR="00827858">
              <w:rPr>
                <w:lang w:val="en-US"/>
              </w:rPr>
              <w:t>–</w:t>
            </w:r>
            <w:r w:rsidRPr="009E3BC4">
              <w:rPr>
                <w:lang w:val="en-US"/>
              </w:rPr>
              <w:t xml:space="preserve"> </w:t>
            </w:r>
            <w:proofErr w:type="spellStart"/>
            <w:r w:rsidRPr="009E3BC4">
              <w:rPr>
                <w:lang w:val="en-US"/>
              </w:rPr>
              <w:t>timebasis</w:t>
            </w:r>
            <w:proofErr w:type="spellEnd"/>
          </w:p>
        </w:tc>
      </w:tr>
      <w:tr w:rsidR="009E3BC4" w:rsidRPr="009E3BC4" w14:paraId="04D6342B" w14:textId="77777777" w:rsidTr="009E3BC4">
        <w:tc>
          <w:tcPr>
            <w:tcW w:w="4106" w:type="dxa"/>
            <w:tcBorders>
              <w:top w:val="single" w:sz="4" w:space="0" w:color="auto"/>
              <w:left w:val="single" w:sz="4" w:space="0" w:color="auto"/>
              <w:bottom w:val="single" w:sz="4" w:space="0" w:color="auto"/>
              <w:right w:val="single" w:sz="4" w:space="0" w:color="auto"/>
            </w:tcBorders>
          </w:tcPr>
          <w:p w14:paraId="103D5EF5" w14:textId="77777777" w:rsidR="009E3BC4" w:rsidRPr="009E3BC4" w:rsidRDefault="009E3BC4" w:rsidP="009E3BC4">
            <w:pPr>
              <w:rPr>
                <w:i/>
              </w:rPr>
            </w:pPr>
            <w:r w:rsidRPr="009E3BC4">
              <w:rPr>
                <w:i/>
              </w:rPr>
              <w:t xml:space="preserve">Menighetsforvalter </w:t>
            </w:r>
          </w:p>
        </w:tc>
        <w:tc>
          <w:tcPr>
            <w:tcW w:w="4933" w:type="dxa"/>
            <w:tcBorders>
              <w:top w:val="single" w:sz="4" w:space="0" w:color="auto"/>
              <w:left w:val="single" w:sz="4" w:space="0" w:color="auto"/>
              <w:bottom w:val="single" w:sz="4" w:space="0" w:color="auto"/>
              <w:right w:val="single" w:sz="4" w:space="0" w:color="auto"/>
            </w:tcBorders>
          </w:tcPr>
          <w:p w14:paraId="1D70A0D1" w14:textId="65A4A819" w:rsidR="009E3BC4" w:rsidRPr="009E3BC4" w:rsidRDefault="009E3BC4" w:rsidP="009E3BC4">
            <w:pPr>
              <w:rPr>
                <w:i/>
              </w:rPr>
            </w:pPr>
            <w:r w:rsidRPr="009E3BC4">
              <w:rPr>
                <w:i/>
              </w:rPr>
              <w:t>ubesatt stilling i 2017-2018</w:t>
            </w:r>
            <w:r w:rsidR="002B2C36">
              <w:rPr>
                <w:i/>
              </w:rPr>
              <w:t>-2019</w:t>
            </w:r>
          </w:p>
        </w:tc>
      </w:tr>
    </w:tbl>
    <w:p w14:paraId="029D7236" w14:textId="77777777" w:rsidR="009E3BC4" w:rsidRDefault="009E3BC4" w:rsidP="00C669A7"/>
    <w:tbl>
      <w:tblPr>
        <w:tblW w:w="90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678"/>
      </w:tblGrid>
      <w:tr w:rsidR="009E3BC4" w14:paraId="5E5B047B" w14:textId="77777777" w:rsidTr="009E3BC4">
        <w:tc>
          <w:tcPr>
            <w:tcW w:w="9039" w:type="dxa"/>
            <w:gridSpan w:val="2"/>
            <w:tcBorders>
              <w:top w:val="single" w:sz="4" w:space="0" w:color="auto"/>
              <w:left w:val="single" w:sz="4" w:space="0" w:color="auto"/>
              <w:bottom w:val="single" w:sz="4" w:space="0" w:color="auto"/>
              <w:right w:val="single" w:sz="4" w:space="0" w:color="auto"/>
            </w:tcBorders>
            <w:hideMark/>
          </w:tcPr>
          <w:p w14:paraId="6D33268E" w14:textId="77777777" w:rsidR="009E3BC4" w:rsidRDefault="009E3BC4" w:rsidP="00D4092E">
            <w:pPr>
              <w:rPr>
                <w:b/>
              </w:rPr>
            </w:pPr>
            <w:r>
              <w:rPr>
                <w:b/>
              </w:rPr>
              <w:t>Ansatte i deltidsstilling med fast arbeidssted kirkene/kirkesenteret</w:t>
            </w:r>
          </w:p>
        </w:tc>
      </w:tr>
      <w:tr w:rsidR="009E3BC4" w14:paraId="39AD647A" w14:textId="77777777" w:rsidTr="009E3BC4">
        <w:tc>
          <w:tcPr>
            <w:tcW w:w="4361" w:type="dxa"/>
            <w:tcBorders>
              <w:top w:val="single" w:sz="4" w:space="0" w:color="auto"/>
              <w:left w:val="single" w:sz="4" w:space="0" w:color="auto"/>
              <w:bottom w:val="single" w:sz="4" w:space="0" w:color="auto"/>
              <w:right w:val="single" w:sz="4" w:space="0" w:color="auto"/>
            </w:tcBorders>
          </w:tcPr>
          <w:p w14:paraId="596386D3" w14:textId="77777777" w:rsidR="009E3BC4" w:rsidRDefault="009E3BC4" w:rsidP="00D4092E">
            <w:r>
              <w:t>Organist i Skoklefall og Nesoddtunet 25 %</w:t>
            </w:r>
          </w:p>
        </w:tc>
        <w:tc>
          <w:tcPr>
            <w:tcW w:w="4678" w:type="dxa"/>
            <w:tcBorders>
              <w:top w:val="single" w:sz="4" w:space="0" w:color="auto"/>
              <w:left w:val="single" w:sz="4" w:space="0" w:color="auto"/>
              <w:bottom w:val="single" w:sz="4" w:space="0" w:color="auto"/>
              <w:right w:val="single" w:sz="4" w:space="0" w:color="auto"/>
            </w:tcBorders>
          </w:tcPr>
          <w:p w14:paraId="5A383746" w14:textId="5E79F464" w:rsidR="009E3BC4" w:rsidRDefault="009E3BC4" w:rsidP="00D4092E">
            <w:r>
              <w:t xml:space="preserve">Torbjørn </w:t>
            </w:r>
            <w:proofErr w:type="spellStart"/>
            <w:r>
              <w:t>Eftestøl</w:t>
            </w:r>
            <w:proofErr w:type="spellEnd"/>
            <w:r>
              <w:t xml:space="preserve"> </w:t>
            </w:r>
          </w:p>
        </w:tc>
      </w:tr>
      <w:tr w:rsidR="009E3BC4" w14:paraId="0B24E039" w14:textId="77777777" w:rsidTr="009E3BC4">
        <w:tc>
          <w:tcPr>
            <w:tcW w:w="4361" w:type="dxa"/>
            <w:tcBorders>
              <w:top w:val="single" w:sz="4" w:space="0" w:color="auto"/>
              <w:left w:val="single" w:sz="4" w:space="0" w:color="auto"/>
              <w:bottom w:val="single" w:sz="4" w:space="0" w:color="auto"/>
              <w:right w:val="single" w:sz="4" w:space="0" w:color="auto"/>
            </w:tcBorders>
          </w:tcPr>
          <w:p w14:paraId="4BF47350" w14:textId="77777777" w:rsidR="009E3BC4" w:rsidRDefault="009E3BC4" w:rsidP="00D4092E">
            <w:r>
              <w:t>Vikarorganist på timebasis</w:t>
            </w:r>
          </w:p>
        </w:tc>
        <w:tc>
          <w:tcPr>
            <w:tcW w:w="4678" w:type="dxa"/>
            <w:tcBorders>
              <w:top w:val="single" w:sz="4" w:space="0" w:color="auto"/>
              <w:left w:val="single" w:sz="4" w:space="0" w:color="auto"/>
              <w:bottom w:val="single" w:sz="4" w:space="0" w:color="auto"/>
              <w:right w:val="single" w:sz="4" w:space="0" w:color="auto"/>
            </w:tcBorders>
          </w:tcPr>
          <w:p w14:paraId="7BF8997A" w14:textId="77777777" w:rsidR="009E3BC4" w:rsidRDefault="009E3BC4" w:rsidP="00D4092E">
            <w:r>
              <w:t>Natasja Rybak</w:t>
            </w:r>
          </w:p>
        </w:tc>
      </w:tr>
      <w:tr w:rsidR="009E3BC4" w14:paraId="2C58D2CD" w14:textId="77777777" w:rsidTr="009E3BC4">
        <w:tc>
          <w:tcPr>
            <w:tcW w:w="4361" w:type="dxa"/>
            <w:tcBorders>
              <w:top w:val="single" w:sz="4" w:space="0" w:color="auto"/>
              <w:left w:val="single" w:sz="4" w:space="0" w:color="auto"/>
              <w:bottom w:val="single" w:sz="4" w:space="0" w:color="auto"/>
              <w:right w:val="single" w:sz="4" w:space="0" w:color="auto"/>
            </w:tcBorders>
          </w:tcPr>
          <w:p w14:paraId="20BAAAC6" w14:textId="77777777" w:rsidR="009E3BC4" w:rsidRDefault="009E3BC4" w:rsidP="00D4092E">
            <w:r>
              <w:t>Kirketjenere på timebasis</w:t>
            </w:r>
          </w:p>
        </w:tc>
        <w:tc>
          <w:tcPr>
            <w:tcW w:w="4678" w:type="dxa"/>
            <w:tcBorders>
              <w:top w:val="single" w:sz="4" w:space="0" w:color="auto"/>
              <w:left w:val="single" w:sz="4" w:space="0" w:color="auto"/>
              <w:bottom w:val="single" w:sz="4" w:space="0" w:color="auto"/>
              <w:right w:val="single" w:sz="4" w:space="0" w:color="auto"/>
            </w:tcBorders>
          </w:tcPr>
          <w:p w14:paraId="34362D05" w14:textId="77777777" w:rsidR="009E3BC4" w:rsidRDefault="009E3BC4" w:rsidP="00D4092E">
            <w:r>
              <w:t xml:space="preserve">Solveig Andresen </w:t>
            </w:r>
            <w:proofErr w:type="spellStart"/>
            <w:r>
              <w:t>Ots</w:t>
            </w:r>
            <w:proofErr w:type="spellEnd"/>
            <w:r>
              <w:t xml:space="preserve"> (Gjøfjell),</w:t>
            </w:r>
          </w:p>
          <w:p w14:paraId="1D69F069" w14:textId="77777777" w:rsidR="009E3BC4" w:rsidRDefault="009E3BC4" w:rsidP="00D4092E">
            <w:r>
              <w:t xml:space="preserve">Margit Lidal, Arne Rasmussen, </w:t>
            </w:r>
          </w:p>
          <w:p w14:paraId="0438AC96" w14:textId="77777777" w:rsidR="009E3BC4" w:rsidRDefault="009E3BC4" w:rsidP="00D4092E">
            <w:r>
              <w:t xml:space="preserve">Halvor Håkanes, Anne Marit Tronvik, </w:t>
            </w:r>
          </w:p>
          <w:p w14:paraId="0D41B210" w14:textId="77777777" w:rsidR="009E3BC4" w:rsidRDefault="009E3BC4" w:rsidP="00D4092E">
            <w:r>
              <w:t xml:space="preserve">Øyvind Tobiassen </w:t>
            </w:r>
          </w:p>
        </w:tc>
      </w:tr>
      <w:tr w:rsidR="009E3BC4" w14:paraId="2BEF3DA6" w14:textId="77777777" w:rsidTr="009E3BC4">
        <w:tc>
          <w:tcPr>
            <w:tcW w:w="4361" w:type="dxa"/>
            <w:tcBorders>
              <w:top w:val="single" w:sz="4" w:space="0" w:color="auto"/>
              <w:left w:val="single" w:sz="4" w:space="0" w:color="auto"/>
              <w:bottom w:val="single" w:sz="4" w:space="0" w:color="auto"/>
              <w:right w:val="single" w:sz="4" w:space="0" w:color="auto"/>
            </w:tcBorders>
            <w:hideMark/>
          </w:tcPr>
          <w:p w14:paraId="669BC4C8" w14:textId="77777777" w:rsidR="009E3BC4" w:rsidRDefault="009E3BC4" w:rsidP="00D4092E">
            <w:r>
              <w:t xml:space="preserve">Klokkere på timebasis </w:t>
            </w:r>
          </w:p>
          <w:p w14:paraId="00D92359" w14:textId="77777777" w:rsidR="009E3BC4" w:rsidRDefault="009E3BC4" w:rsidP="00D4092E">
            <w:pPr>
              <w:rPr>
                <w:i/>
              </w:rPr>
            </w:pPr>
            <w:r>
              <w:rPr>
                <w:i/>
              </w:rPr>
              <w:t>(noen også vikar for kirketjener)</w:t>
            </w:r>
          </w:p>
        </w:tc>
        <w:tc>
          <w:tcPr>
            <w:tcW w:w="4678" w:type="dxa"/>
            <w:tcBorders>
              <w:top w:val="single" w:sz="4" w:space="0" w:color="auto"/>
              <w:left w:val="single" w:sz="4" w:space="0" w:color="auto"/>
              <w:bottom w:val="single" w:sz="4" w:space="0" w:color="auto"/>
              <w:right w:val="single" w:sz="4" w:space="0" w:color="auto"/>
            </w:tcBorders>
            <w:hideMark/>
          </w:tcPr>
          <w:p w14:paraId="252DB605" w14:textId="77777777" w:rsidR="009E3BC4" w:rsidRDefault="009E3BC4" w:rsidP="00D4092E">
            <w:r>
              <w:t xml:space="preserve">Eldrid Lorentzen, Øyvind Tobiassen og </w:t>
            </w:r>
          </w:p>
          <w:p w14:paraId="65ACA97E" w14:textId="77777777" w:rsidR="009E3BC4" w:rsidRDefault="009E3BC4" w:rsidP="00D4092E">
            <w:r>
              <w:t xml:space="preserve">Steinar Glimsdal, Eli Drivdal (Gjøfjell) </w:t>
            </w:r>
          </w:p>
        </w:tc>
      </w:tr>
    </w:tbl>
    <w:p w14:paraId="203508A9" w14:textId="57361C09" w:rsidR="006429F3" w:rsidRDefault="006429F3" w:rsidP="00532721">
      <w:pPr>
        <w:pStyle w:val="Overskrift2"/>
      </w:pPr>
      <w:bookmarkStart w:id="17" w:name="_Toc34162103"/>
      <w:r w:rsidRPr="008E06DD">
        <w:lastRenderedPageBreak/>
        <w:t>Statistikk: gudstjenester, døpte, konfirmerte, ofring</w:t>
      </w:r>
      <w:bookmarkEnd w:id="17"/>
    </w:p>
    <w:p w14:paraId="2D9A0FC4" w14:textId="77777777" w:rsidR="006429F3" w:rsidRPr="000C6CF7" w:rsidRDefault="006429F3" w:rsidP="006429F3">
      <w:pPr>
        <w:rPr>
          <w:sz w:val="12"/>
          <w:szCs w:val="12"/>
        </w:rPr>
      </w:pPr>
    </w:p>
    <w:tbl>
      <w:tblPr>
        <w:tblW w:w="89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134"/>
        <w:gridCol w:w="1134"/>
        <w:gridCol w:w="1134"/>
        <w:gridCol w:w="1134"/>
        <w:gridCol w:w="1134"/>
      </w:tblGrid>
      <w:tr w:rsidR="006429F3" w:rsidRPr="000C6CF7" w14:paraId="683BDA08" w14:textId="77777777" w:rsidTr="000C6CF7">
        <w:tc>
          <w:tcPr>
            <w:tcW w:w="3231" w:type="dxa"/>
            <w:tcBorders>
              <w:top w:val="single" w:sz="4" w:space="0" w:color="auto"/>
              <w:left w:val="single" w:sz="4" w:space="0" w:color="auto"/>
              <w:bottom w:val="single" w:sz="4" w:space="0" w:color="auto"/>
              <w:right w:val="single" w:sz="4" w:space="0" w:color="auto"/>
            </w:tcBorders>
          </w:tcPr>
          <w:p w14:paraId="0A5B99EA" w14:textId="77777777" w:rsidR="006429F3" w:rsidRPr="000C6CF7" w:rsidRDefault="006429F3" w:rsidP="005B257A">
            <w:pPr>
              <w:rPr>
                <w:b/>
                <w:bCs/>
              </w:rPr>
            </w:pPr>
          </w:p>
        </w:tc>
        <w:tc>
          <w:tcPr>
            <w:tcW w:w="1134" w:type="dxa"/>
            <w:tcBorders>
              <w:top w:val="single" w:sz="4" w:space="0" w:color="auto"/>
              <w:left w:val="single" w:sz="4" w:space="0" w:color="auto"/>
              <w:bottom w:val="single" w:sz="4" w:space="0" w:color="auto"/>
              <w:right w:val="single" w:sz="4" w:space="0" w:color="auto"/>
            </w:tcBorders>
          </w:tcPr>
          <w:p w14:paraId="772C52F6" w14:textId="77777777" w:rsidR="006429F3" w:rsidRPr="000C6CF7" w:rsidRDefault="006429F3" w:rsidP="005B257A">
            <w:pPr>
              <w:jc w:val="right"/>
              <w:rPr>
                <w:b/>
                <w:bCs/>
              </w:rPr>
            </w:pPr>
            <w:r w:rsidRPr="000C6CF7">
              <w:rPr>
                <w:b/>
                <w:bCs/>
              </w:rPr>
              <w:t>2019</w:t>
            </w:r>
          </w:p>
        </w:tc>
        <w:tc>
          <w:tcPr>
            <w:tcW w:w="1134" w:type="dxa"/>
            <w:tcBorders>
              <w:top w:val="single" w:sz="4" w:space="0" w:color="auto"/>
              <w:left w:val="single" w:sz="4" w:space="0" w:color="auto"/>
              <w:bottom w:val="single" w:sz="4" w:space="0" w:color="auto"/>
              <w:right w:val="single" w:sz="4" w:space="0" w:color="auto"/>
            </w:tcBorders>
          </w:tcPr>
          <w:p w14:paraId="7A77A6F8" w14:textId="77777777" w:rsidR="006429F3" w:rsidRPr="000C6CF7" w:rsidRDefault="006429F3" w:rsidP="005B257A">
            <w:pPr>
              <w:jc w:val="right"/>
              <w:rPr>
                <w:b/>
                <w:bCs/>
              </w:rPr>
            </w:pPr>
            <w:r w:rsidRPr="000C6CF7">
              <w:rPr>
                <w:b/>
                <w:bCs/>
              </w:rPr>
              <w:t>2018</w:t>
            </w:r>
          </w:p>
        </w:tc>
        <w:tc>
          <w:tcPr>
            <w:tcW w:w="1134" w:type="dxa"/>
            <w:tcBorders>
              <w:top w:val="single" w:sz="4" w:space="0" w:color="auto"/>
              <w:left w:val="single" w:sz="4" w:space="0" w:color="auto"/>
              <w:bottom w:val="single" w:sz="4" w:space="0" w:color="auto"/>
              <w:right w:val="single" w:sz="4" w:space="0" w:color="auto"/>
            </w:tcBorders>
          </w:tcPr>
          <w:p w14:paraId="5B4D5ED2" w14:textId="77777777" w:rsidR="006429F3" w:rsidRPr="000C6CF7" w:rsidRDefault="006429F3" w:rsidP="005B257A">
            <w:pPr>
              <w:jc w:val="right"/>
              <w:rPr>
                <w:b/>
                <w:bCs/>
              </w:rPr>
            </w:pPr>
            <w:r w:rsidRPr="000C6CF7">
              <w:rPr>
                <w:b/>
                <w:bCs/>
              </w:rPr>
              <w:t>2017</w:t>
            </w:r>
          </w:p>
        </w:tc>
        <w:tc>
          <w:tcPr>
            <w:tcW w:w="1134" w:type="dxa"/>
            <w:tcBorders>
              <w:top w:val="single" w:sz="4" w:space="0" w:color="auto"/>
              <w:left w:val="single" w:sz="4" w:space="0" w:color="auto"/>
              <w:bottom w:val="single" w:sz="4" w:space="0" w:color="auto"/>
              <w:right w:val="single" w:sz="4" w:space="0" w:color="auto"/>
            </w:tcBorders>
            <w:hideMark/>
          </w:tcPr>
          <w:p w14:paraId="423B7954" w14:textId="77777777" w:rsidR="006429F3" w:rsidRPr="000C6CF7" w:rsidRDefault="006429F3" w:rsidP="005B257A">
            <w:pPr>
              <w:jc w:val="right"/>
              <w:rPr>
                <w:b/>
                <w:bCs/>
              </w:rPr>
            </w:pPr>
            <w:r w:rsidRPr="000C6CF7">
              <w:rPr>
                <w:b/>
                <w:bCs/>
              </w:rPr>
              <w:t>2016</w:t>
            </w:r>
          </w:p>
        </w:tc>
        <w:tc>
          <w:tcPr>
            <w:tcW w:w="1134" w:type="dxa"/>
            <w:tcBorders>
              <w:top w:val="single" w:sz="4" w:space="0" w:color="auto"/>
              <w:left w:val="single" w:sz="4" w:space="0" w:color="auto"/>
              <w:bottom w:val="single" w:sz="4" w:space="0" w:color="auto"/>
              <w:right w:val="single" w:sz="4" w:space="0" w:color="auto"/>
            </w:tcBorders>
            <w:hideMark/>
          </w:tcPr>
          <w:p w14:paraId="7EAA5996" w14:textId="77777777" w:rsidR="006429F3" w:rsidRPr="000C6CF7" w:rsidRDefault="006429F3" w:rsidP="005B257A">
            <w:pPr>
              <w:jc w:val="right"/>
              <w:rPr>
                <w:b/>
                <w:bCs/>
              </w:rPr>
            </w:pPr>
            <w:r w:rsidRPr="000C6CF7">
              <w:rPr>
                <w:b/>
                <w:bCs/>
              </w:rPr>
              <w:t xml:space="preserve">2015 </w:t>
            </w:r>
          </w:p>
        </w:tc>
      </w:tr>
      <w:tr w:rsidR="006429F3" w14:paraId="0FFE9C26"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5B285F90" w14:textId="1D79AACA" w:rsidR="006429F3" w:rsidRPr="00132FC9" w:rsidRDefault="006429F3" w:rsidP="005B257A">
            <w:r w:rsidRPr="00132FC9">
              <w:t>Antall medlemmer pr 31.12</w:t>
            </w:r>
            <w:r w:rsidR="00F132B9">
              <w:t>.</w:t>
            </w:r>
            <w:r w:rsidRPr="00132FC9">
              <w:t xml:space="preserve"> </w:t>
            </w:r>
          </w:p>
          <w:p w14:paraId="36E6FE6A" w14:textId="03D2D9E3" w:rsidR="006429F3" w:rsidRPr="00132FC9" w:rsidRDefault="006429F3" w:rsidP="005B257A">
            <w:r w:rsidRPr="00132FC9">
              <w:t>inkl. tilhørende</w:t>
            </w:r>
            <w:r w:rsidR="000C6CF7" w:rsidRPr="00132FC9">
              <w:t>*</w:t>
            </w:r>
            <w:r w:rsidRPr="00132FC9">
              <w:t xml:space="preserve"> (eks. </w:t>
            </w:r>
            <w:proofErr w:type="spellStart"/>
            <w:r w:rsidRPr="00132FC9">
              <w:t>tilh</w:t>
            </w:r>
            <w:proofErr w:type="spellEnd"/>
            <w:r w:rsidR="000C6CF7">
              <w:t>.</w:t>
            </w:r>
            <w:r w:rsidRPr="00132FC9">
              <w:t>)</w:t>
            </w:r>
          </w:p>
        </w:tc>
        <w:tc>
          <w:tcPr>
            <w:tcW w:w="1134" w:type="dxa"/>
            <w:tcBorders>
              <w:top w:val="single" w:sz="4" w:space="0" w:color="auto"/>
              <w:left w:val="single" w:sz="4" w:space="0" w:color="auto"/>
              <w:bottom w:val="single" w:sz="4" w:space="0" w:color="auto"/>
              <w:right w:val="single" w:sz="4" w:space="0" w:color="auto"/>
            </w:tcBorders>
          </w:tcPr>
          <w:p w14:paraId="56BAFFF3" w14:textId="77777777" w:rsidR="006429F3" w:rsidRDefault="006429F3" w:rsidP="005B257A">
            <w:pPr>
              <w:jc w:val="right"/>
            </w:pPr>
            <w:r>
              <w:t>7488</w:t>
            </w:r>
          </w:p>
          <w:p w14:paraId="5EF9E624" w14:textId="77777777" w:rsidR="006429F3" w:rsidRDefault="006429F3" w:rsidP="005B257A">
            <w:pPr>
              <w:jc w:val="right"/>
            </w:pPr>
            <w:r>
              <w:t>(6660)</w:t>
            </w:r>
          </w:p>
        </w:tc>
        <w:tc>
          <w:tcPr>
            <w:tcW w:w="1134" w:type="dxa"/>
            <w:tcBorders>
              <w:top w:val="single" w:sz="4" w:space="0" w:color="auto"/>
              <w:left w:val="single" w:sz="4" w:space="0" w:color="auto"/>
              <w:bottom w:val="single" w:sz="4" w:space="0" w:color="auto"/>
              <w:right w:val="single" w:sz="4" w:space="0" w:color="auto"/>
            </w:tcBorders>
          </w:tcPr>
          <w:p w14:paraId="33FEDD41" w14:textId="77777777" w:rsidR="006429F3" w:rsidRDefault="006429F3" w:rsidP="005B257A">
            <w:pPr>
              <w:jc w:val="right"/>
            </w:pPr>
            <w:r>
              <w:t>7611</w:t>
            </w:r>
          </w:p>
          <w:p w14:paraId="537AC8D9" w14:textId="77777777" w:rsidR="006429F3" w:rsidRPr="00132FC9" w:rsidRDefault="006429F3" w:rsidP="005B257A">
            <w:pPr>
              <w:jc w:val="right"/>
            </w:pPr>
            <w:r>
              <w:t>(6732)</w:t>
            </w:r>
          </w:p>
        </w:tc>
        <w:tc>
          <w:tcPr>
            <w:tcW w:w="1134" w:type="dxa"/>
            <w:tcBorders>
              <w:top w:val="single" w:sz="4" w:space="0" w:color="auto"/>
              <w:left w:val="single" w:sz="4" w:space="0" w:color="auto"/>
              <w:bottom w:val="single" w:sz="4" w:space="0" w:color="auto"/>
              <w:right w:val="single" w:sz="4" w:space="0" w:color="auto"/>
            </w:tcBorders>
          </w:tcPr>
          <w:p w14:paraId="28781C8D" w14:textId="77777777" w:rsidR="006429F3" w:rsidRPr="00132FC9" w:rsidRDefault="006429F3" w:rsidP="005B257A">
            <w:pPr>
              <w:jc w:val="right"/>
            </w:pPr>
            <w:r w:rsidRPr="00132FC9">
              <w:t>7653</w:t>
            </w:r>
          </w:p>
          <w:p w14:paraId="22EC2065" w14:textId="77777777" w:rsidR="006429F3" w:rsidRPr="00132FC9" w:rsidRDefault="006429F3" w:rsidP="005B257A">
            <w:pPr>
              <w:jc w:val="right"/>
            </w:pPr>
            <w:r w:rsidRPr="00132FC9">
              <w:t>(6807)</w:t>
            </w:r>
          </w:p>
        </w:tc>
        <w:tc>
          <w:tcPr>
            <w:tcW w:w="1134" w:type="dxa"/>
            <w:tcBorders>
              <w:top w:val="single" w:sz="4" w:space="0" w:color="auto"/>
              <w:left w:val="single" w:sz="4" w:space="0" w:color="auto"/>
              <w:bottom w:val="single" w:sz="4" w:space="0" w:color="auto"/>
              <w:right w:val="single" w:sz="4" w:space="0" w:color="auto"/>
            </w:tcBorders>
            <w:hideMark/>
          </w:tcPr>
          <w:p w14:paraId="57A38DFE" w14:textId="5A39C68F" w:rsidR="006429F3" w:rsidRDefault="0058184E" w:rsidP="005B257A">
            <w:pPr>
              <w:jc w:val="right"/>
            </w:pPr>
            <w:r>
              <w:t xml:space="preserve">   </w:t>
            </w:r>
            <w:r w:rsidR="006429F3">
              <w:t xml:space="preserve"> 7626</w:t>
            </w:r>
          </w:p>
          <w:p w14:paraId="388B382B" w14:textId="4FA89E7B" w:rsidR="006429F3" w:rsidRDefault="0058184E" w:rsidP="005B257A">
            <w:pPr>
              <w:jc w:val="right"/>
              <w:rPr>
                <w:highlight w:val="yellow"/>
              </w:rPr>
            </w:pPr>
            <w:r>
              <w:t xml:space="preserve">  </w:t>
            </w:r>
            <w:r w:rsidR="006429F3">
              <w:t>(6792)</w:t>
            </w:r>
          </w:p>
        </w:tc>
        <w:tc>
          <w:tcPr>
            <w:tcW w:w="1134" w:type="dxa"/>
            <w:tcBorders>
              <w:top w:val="single" w:sz="4" w:space="0" w:color="auto"/>
              <w:left w:val="single" w:sz="4" w:space="0" w:color="auto"/>
              <w:bottom w:val="single" w:sz="4" w:space="0" w:color="auto"/>
              <w:right w:val="single" w:sz="4" w:space="0" w:color="auto"/>
            </w:tcBorders>
            <w:hideMark/>
          </w:tcPr>
          <w:p w14:paraId="4FF69CDE" w14:textId="77777777" w:rsidR="006429F3" w:rsidRDefault="006429F3" w:rsidP="005B257A">
            <w:pPr>
              <w:jc w:val="right"/>
            </w:pPr>
            <w:r>
              <w:t>7681</w:t>
            </w:r>
          </w:p>
          <w:p w14:paraId="42ECC2EB" w14:textId="77777777" w:rsidR="006429F3" w:rsidRDefault="006429F3" w:rsidP="005B257A">
            <w:pPr>
              <w:jc w:val="right"/>
            </w:pPr>
            <w:r>
              <w:t>(6811)</w:t>
            </w:r>
          </w:p>
        </w:tc>
      </w:tr>
      <w:tr w:rsidR="006429F3" w14:paraId="3B9DEB75"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35B90B10" w14:textId="77777777" w:rsidR="006429F3" w:rsidRPr="00132FC9" w:rsidRDefault="006429F3" w:rsidP="005B257A">
            <w:r w:rsidRPr="00132FC9">
              <w:t>Innmeldte</w:t>
            </w:r>
          </w:p>
        </w:tc>
        <w:tc>
          <w:tcPr>
            <w:tcW w:w="1134" w:type="dxa"/>
            <w:tcBorders>
              <w:top w:val="single" w:sz="4" w:space="0" w:color="auto"/>
              <w:left w:val="single" w:sz="4" w:space="0" w:color="auto"/>
              <w:bottom w:val="single" w:sz="4" w:space="0" w:color="auto"/>
              <w:right w:val="single" w:sz="4" w:space="0" w:color="auto"/>
            </w:tcBorders>
          </w:tcPr>
          <w:p w14:paraId="16EA3391" w14:textId="77777777" w:rsidR="006429F3" w:rsidRDefault="006429F3" w:rsidP="005B257A">
            <w:pPr>
              <w:jc w:val="right"/>
            </w:pPr>
            <w:r>
              <w:t>18</w:t>
            </w:r>
          </w:p>
        </w:tc>
        <w:tc>
          <w:tcPr>
            <w:tcW w:w="1134" w:type="dxa"/>
            <w:tcBorders>
              <w:top w:val="single" w:sz="4" w:space="0" w:color="auto"/>
              <w:left w:val="single" w:sz="4" w:space="0" w:color="auto"/>
              <w:bottom w:val="single" w:sz="4" w:space="0" w:color="auto"/>
              <w:right w:val="single" w:sz="4" w:space="0" w:color="auto"/>
            </w:tcBorders>
          </w:tcPr>
          <w:p w14:paraId="31C8F17B" w14:textId="77777777" w:rsidR="006429F3" w:rsidRPr="00132FC9" w:rsidRDefault="006429F3" w:rsidP="005B257A">
            <w:pPr>
              <w:jc w:val="right"/>
            </w:pPr>
            <w:r>
              <w:t>4</w:t>
            </w:r>
          </w:p>
        </w:tc>
        <w:tc>
          <w:tcPr>
            <w:tcW w:w="1134" w:type="dxa"/>
            <w:tcBorders>
              <w:top w:val="single" w:sz="4" w:space="0" w:color="auto"/>
              <w:left w:val="single" w:sz="4" w:space="0" w:color="auto"/>
              <w:bottom w:val="single" w:sz="4" w:space="0" w:color="auto"/>
              <w:right w:val="single" w:sz="4" w:space="0" w:color="auto"/>
            </w:tcBorders>
          </w:tcPr>
          <w:p w14:paraId="04E4D12E" w14:textId="77777777" w:rsidR="006429F3" w:rsidRPr="00132FC9" w:rsidRDefault="006429F3" w:rsidP="005B257A">
            <w:pPr>
              <w:jc w:val="right"/>
            </w:pPr>
            <w:r w:rsidRPr="00132FC9">
              <w:t>10</w:t>
            </w:r>
          </w:p>
        </w:tc>
        <w:tc>
          <w:tcPr>
            <w:tcW w:w="1134" w:type="dxa"/>
            <w:tcBorders>
              <w:top w:val="single" w:sz="4" w:space="0" w:color="auto"/>
              <w:left w:val="single" w:sz="4" w:space="0" w:color="auto"/>
              <w:bottom w:val="single" w:sz="4" w:space="0" w:color="auto"/>
              <w:right w:val="single" w:sz="4" w:space="0" w:color="auto"/>
            </w:tcBorders>
            <w:hideMark/>
          </w:tcPr>
          <w:p w14:paraId="59398EDA" w14:textId="77777777" w:rsidR="006429F3" w:rsidRDefault="006429F3" w:rsidP="005B257A">
            <w:pPr>
              <w:jc w:val="right"/>
            </w:pPr>
            <w:r>
              <w:t>13</w:t>
            </w:r>
          </w:p>
        </w:tc>
        <w:tc>
          <w:tcPr>
            <w:tcW w:w="1134" w:type="dxa"/>
            <w:tcBorders>
              <w:top w:val="single" w:sz="4" w:space="0" w:color="auto"/>
              <w:left w:val="single" w:sz="4" w:space="0" w:color="auto"/>
              <w:bottom w:val="single" w:sz="4" w:space="0" w:color="auto"/>
              <w:right w:val="single" w:sz="4" w:space="0" w:color="auto"/>
            </w:tcBorders>
            <w:hideMark/>
          </w:tcPr>
          <w:p w14:paraId="102A236E" w14:textId="77777777" w:rsidR="006429F3" w:rsidRDefault="006429F3" w:rsidP="005B257A">
            <w:pPr>
              <w:jc w:val="right"/>
            </w:pPr>
            <w:r>
              <w:t>14</w:t>
            </w:r>
          </w:p>
        </w:tc>
      </w:tr>
      <w:tr w:rsidR="006429F3" w14:paraId="451AE671"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345EBFB2" w14:textId="77777777" w:rsidR="006429F3" w:rsidRPr="00132FC9" w:rsidRDefault="006429F3" w:rsidP="005B257A">
            <w:r w:rsidRPr="00132FC9">
              <w:t>Utmeldte</w:t>
            </w:r>
          </w:p>
        </w:tc>
        <w:tc>
          <w:tcPr>
            <w:tcW w:w="1134" w:type="dxa"/>
            <w:tcBorders>
              <w:top w:val="single" w:sz="4" w:space="0" w:color="auto"/>
              <w:left w:val="single" w:sz="4" w:space="0" w:color="auto"/>
              <w:bottom w:val="single" w:sz="4" w:space="0" w:color="auto"/>
              <w:right w:val="single" w:sz="4" w:space="0" w:color="auto"/>
            </w:tcBorders>
          </w:tcPr>
          <w:p w14:paraId="31ECE17D" w14:textId="77777777" w:rsidR="006429F3" w:rsidRDefault="006429F3" w:rsidP="005B257A">
            <w:pPr>
              <w:jc w:val="right"/>
            </w:pPr>
            <w:r>
              <w:t>50</w:t>
            </w:r>
          </w:p>
        </w:tc>
        <w:tc>
          <w:tcPr>
            <w:tcW w:w="1134" w:type="dxa"/>
            <w:tcBorders>
              <w:top w:val="single" w:sz="4" w:space="0" w:color="auto"/>
              <w:left w:val="single" w:sz="4" w:space="0" w:color="auto"/>
              <w:bottom w:val="single" w:sz="4" w:space="0" w:color="auto"/>
              <w:right w:val="single" w:sz="4" w:space="0" w:color="auto"/>
            </w:tcBorders>
          </w:tcPr>
          <w:p w14:paraId="6793395F" w14:textId="77777777" w:rsidR="006429F3" w:rsidRPr="00132FC9" w:rsidRDefault="006429F3" w:rsidP="005B257A">
            <w:pPr>
              <w:jc w:val="right"/>
            </w:pPr>
            <w:r>
              <w:t>41</w:t>
            </w:r>
          </w:p>
        </w:tc>
        <w:tc>
          <w:tcPr>
            <w:tcW w:w="1134" w:type="dxa"/>
            <w:tcBorders>
              <w:top w:val="single" w:sz="4" w:space="0" w:color="auto"/>
              <w:left w:val="single" w:sz="4" w:space="0" w:color="auto"/>
              <w:bottom w:val="single" w:sz="4" w:space="0" w:color="auto"/>
              <w:right w:val="single" w:sz="4" w:space="0" w:color="auto"/>
            </w:tcBorders>
          </w:tcPr>
          <w:p w14:paraId="160CDDDC" w14:textId="77777777" w:rsidR="006429F3" w:rsidRPr="00132FC9" w:rsidRDefault="006429F3" w:rsidP="005B257A">
            <w:pPr>
              <w:jc w:val="right"/>
            </w:pPr>
            <w:r w:rsidRPr="00132FC9">
              <w:t>23</w:t>
            </w:r>
          </w:p>
        </w:tc>
        <w:tc>
          <w:tcPr>
            <w:tcW w:w="1134" w:type="dxa"/>
            <w:tcBorders>
              <w:top w:val="single" w:sz="4" w:space="0" w:color="auto"/>
              <w:left w:val="single" w:sz="4" w:space="0" w:color="auto"/>
              <w:bottom w:val="single" w:sz="4" w:space="0" w:color="auto"/>
              <w:right w:val="single" w:sz="4" w:space="0" w:color="auto"/>
            </w:tcBorders>
            <w:hideMark/>
          </w:tcPr>
          <w:p w14:paraId="06A80D6D" w14:textId="77777777" w:rsidR="006429F3" w:rsidRDefault="006429F3" w:rsidP="005B257A">
            <w:pPr>
              <w:jc w:val="right"/>
            </w:pPr>
            <w:r>
              <w:t>113</w:t>
            </w:r>
          </w:p>
        </w:tc>
        <w:tc>
          <w:tcPr>
            <w:tcW w:w="1134" w:type="dxa"/>
            <w:tcBorders>
              <w:top w:val="single" w:sz="4" w:space="0" w:color="auto"/>
              <w:left w:val="single" w:sz="4" w:space="0" w:color="auto"/>
              <w:bottom w:val="single" w:sz="4" w:space="0" w:color="auto"/>
              <w:right w:val="single" w:sz="4" w:space="0" w:color="auto"/>
            </w:tcBorders>
            <w:hideMark/>
          </w:tcPr>
          <w:p w14:paraId="7817D387" w14:textId="77777777" w:rsidR="006429F3" w:rsidRDefault="006429F3" w:rsidP="005B257A">
            <w:pPr>
              <w:jc w:val="right"/>
            </w:pPr>
            <w:r>
              <w:t>64</w:t>
            </w:r>
          </w:p>
        </w:tc>
      </w:tr>
      <w:tr w:rsidR="006429F3" w14:paraId="6DF8C16B"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34075564" w14:textId="77777777" w:rsidR="006429F3" w:rsidRPr="00132FC9" w:rsidRDefault="006429F3" w:rsidP="005B257A">
            <w:pPr>
              <w:rPr>
                <w:b/>
              </w:rPr>
            </w:pPr>
            <w:r w:rsidRPr="00132FC9">
              <w:rPr>
                <w:b/>
              </w:rPr>
              <w:t>Ordinære gudstjenester</w:t>
            </w:r>
          </w:p>
        </w:tc>
        <w:tc>
          <w:tcPr>
            <w:tcW w:w="1134" w:type="dxa"/>
            <w:tcBorders>
              <w:top w:val="single" w:sz="4" w:space="0" w:color="auto"/>
              <w:left w:val="single" w:sz="4" w:space="0" w:color="auto"/>
              <w:bottom w:val="single" w:sz="4" w:space="0" w:color="auto"/>
              <w:right w:val="single" w:sz="4" w:space="0" w:color="auto"/>
            </w:tcBorders>
          </w:tcPr>
          <w:p w14:paraId="1863BD17" w14:textId="77777777" w:rsidR="006429F3" w:rsidRPr="00132FC9"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4559D414" w14:textId="77777777" w:rsidR="006429F3" w:rsidRPr="00132FC9"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2229CA00" w14:textId="77777777" w:rsidR="006429F3" w:rsidRPr="00132FC9"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38372776" w14:textId="77777777" w:rsidR="006429F3"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36F19BF4" w14:textId="77777777" w:rsidR="006429F3" w:rsidRDefault="006429F3" w:rsidP="005B257A">
            <w:pPr>
              <w:jc w:val="right"/>
            </w:pPr>
          </w:p>
        </w:tc>
      </w:tr>
      <w:tr w:rsidR="006429F3" w14:paraId="2C32CAB7"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7B2127A5" w14:textId="679A5B26" w:rsidR="006429F3" w:rsidRPr="00132FC9" w:rsidRDefault="006429F3" w:rsidP="005B257A">
            <w:r w:rsidRPr="00132FC9">
              <w:t xml:space="preserve"> - antall</w:t>
            </w:r>
            <w:r>
              <w:t xml:space="preserve"> (uten </w:t>
            </w:r>
            <w:r w:rsidR="000C6CF7">
              <w:t>Nesoddt</w:t>
            </w:r>
            <w:r>
              <w:t>unet)</w:t>
            </w:r>
          </w:p>
        </w:tc>
        <w:tc>
          <w:tcPr>
            <w:tcW w:w="1134" w:type="dxa"/>
            <w:tcBorders>
              <w:top w:val="single" w:sz="4" w:space="0" w:color="auto"/>
              <w:left w:val="single" w:sz="4" w:space="0" w:color="auto"/>
              <w:bottom w:val="single" w:sz="4" w:space="0" w:color="auto"/>
              <w:right w:val="single" w:sz="4" w:space="0" w:color="auto"/>
            </w:tcBorders>
          </w:tcPr>
          <w:p w14:paraId="41FAD5DC" w14:textId="77777777" w:rsidR="006429F3" w:rsidRDefault="006429F3" w:rsidP="005B257A">
            <w:pPr>
              <w:jc w:val="right"/>
            </w:pPr>
            <w:r>
              <w:t>52</w:t>
            </w:r>
          </w:p>
        </w:tc>
        <w:tc>
          <w:tcPr>
            <w:tcW w:w="1134" w:type="dxa"/>
            <w:tcBorders>
              <w:top w:val="single" w:sz="4" w:space="0" w:color="auto"/>
              <w:left w:val="single" w:sz="4" w:space="0" w:color="auto"/>
              <w:bottom w:val="single" w:sz="4" w:space="0" w:color="auto"/>
              <w:right w:val="single" w:sz="4" w:space="0" w:color="auto"/>
            </w:tcBorders>
          </w:tcPr>
          <w:p w14:paraId="4EEB2892" w14:textId="77777777" w:rsidR="006429F3" w:rsidRPr="00132FC9" w:rsidRDefault="006429F3" w:rsidP="005B257A">
            <w:pPr>
              <w:jc w:val="right"/>
            </w:pPr>
            <w:r>
              <w:t>55</w:t>
            </w:r>
          </w:p>
        </w:tc>
        <w:tc>
          <w:tcPr>
            <w:tcW w:w="1134" w:type="dxa"/>
            <w:tcBorders>
              <w:top w:val="single" w:sz="4" w:space="0" w:color="auto"/>
              <w:left w:val="single" w:sz="4" w:space="0" w:color="auto"/>
              <w:bottom w:val="single" w:sz="4" w:space="0" w:color="auto"/>
              <w:right w:val="single" w:sz="4" w:space="0" w:color="auto"/>
            </w:tcBorders>
          </w:tcPr>
          <w:p w14:paraId="2E80461A" w14:textId="77777777" w:rsidR="006429F3" w:rsidRPr="00132FC9" w:rsidRDefault="006429F3" w:rsidP="005B257A">
            <w:pPr>
              <w:jc w:val="right"/>
            </w:pPr>
            <w:r w:rsidRPr="00132FC9">
              <w:t>56</w:t>
            </w:r>
          </w:p>
        </w:tc>
        <w:tc>
          <w:tcPr>
            <w:tcW w:w="1134" w:type="dxa"/>
            <w:tcBorders>
              <w:top w:val="single" w:sz="4" w:space="0" w:color="auto"/>
              <w:left w:val="single" w:sz="4" w:space="0" w:color="auto"/>
              <w:bottom w:val="single" w:sz="4" w:space="0" w:color="auto"/>
              <w:right w:val="single" w:sz="4" w:space="0" w:color="auto"/>
            </w:tcBorders>
            <w:hideMark/>
          </w:tcPr>
          <w:p w14:paraId="0A0E1DDA" w14:textId="77777777" w:rsidR="006429F3" w:rsidRDefault="006429F3" w:rsidP="005B257A">
            <w:pPr>
              <w:jc w:val="right"/>
            </w:pPr>
            <w:r>
              <w:t>55</w:t>
            </w:r>
          </w:p>
        </w:tc>
        <w:tc>
          <w:tcPr>
            <w:tcW w:w="1134" w:type="dxa"/>
            <w:tcBorders>
              <w:top w:val="single" w:sz="4" w:space="0" w:color="auto"/>
              <w:left w:val="single" w:sz="4" w:space="0" w:color="auto"/>
              <w:bottom w:val="single" w:sz="4" w:space="0" w:color="auto"/>
              <w:right w:val="single" w:sz="4" w:space="0" w:color="auto"/>
            </w:tcBorders>
            <w:hideMark/>
          </w:tcPr>
          <w:p w14:paraId="5A9BF5D5" w14:textId="77777777" w:rsidR="006429F3" w:rsidRDefault="006429F3" w:rsidP="005B257A">
            <w:pPr>
              <w:jc w:val="right"/>
            </w:pPr>
            <w:r>
              <w:t>48</w:t>
            </w:r>
          </w:p>
        </w:tc>
      </w:tr>
      <w:tr w:rsidR="006429F3" w14:paraId="50F23F76"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33979C42" w14:textId="77777777" w:rsidR="006429F3" w:rsidRPr="00132FC9" w:rsidRDefault="006429F3" w:rsidP="005B257A">
            <w:r w:rsidRPr="00132FC9">
              <w:t xml:space="preserve"> - antall deltakere</w:t>
            </w:r>
          </w:p>
        </w:tc>
        <w:tc>
          <w:tcPr>
            <w:tcW w:w="1134" w:type="dxa"/>
            <w:tcBorders>
              <w:top w:val="single" w:sz="4" w:space="0" w:color="auto"/>
              <w:left w:val="single" w:sz="4" w:space="0" w:color="auto"/>
              <w:bottom w:val="single" w:sz="4" w:space="0" w:color="auto"/>
              <w:right w:val="single" w:sz="4" w:space="0" w:color="auto"/>
            </w:tcBorders>
          </w:tcPr>
          <w:p w14:paraId="5A525848" w14:textId="77777777" w:rsidR="006429F3" w:rsidRDefault="006429F3" w:rsidP="005B257A">
            <w:pPr>
              <w:jc w:val="right"/>
            </w:pPr>
            <w:r>
              <w:t>4062</w:t>
            </w:r>
          </w:p>
        </w:tc>
        <w:tc>
          <w:tcPr>
            <w:tcW w:w="1134" w:type="dxa"/>
            <w:tcBorders>
              <w:top w:val="single" w:sz="4" w:space="0" w:color="auto"/>
              <w:left w:val="single" w:sz="4" w:space="0" w:color="auto"/>
              <w:bottom w:val="single" w:sz="4" w:space="0" w:color="auto"/>
              <w:right w:val="single" w:sz="4" w:space="0" w:color="auto"/>
            </w:tcBorders>
          </w:tcPr>
          <w:p w14:paraId="2411A6DD" w14:textId="77777777" w:rsidR="006429F3" w:rsidRPr="00132FC9" w:rsidRDefault="006429F3" w:rsidP="005B257A">
            <w:pPr>
              <w:jc w:val="right"/>
            </w:pPr>
            <w:r>
              <w:t>3858</w:t>
            </w:r>
          </w:p>
        </w:tc>
        <w:tc>
          <w:tcPr>
            <w:tcW w:w="1134" w:type="dxa"/>
            <w:tcBorders>
              <w:top w:val="single" w:sz="4" w:space="0" w:color="auto"/>
              <w:left w:val="single" w:sz="4" w:space="0" w:color="auto"/>
              <w:bottom w:val="single" w:sz="4" w:space="0" w:color="auto"/>
              <w:right w:val="single" w:sz="4" w:space="0" w:color="auto"/>
            </w:tcBorders>
          </w:tcPr>
          <w:p w14:paraId="543B248E" w14:textId="77777777" w:rsidR="006429F3" w:rsidRPr="00132FC9" w:rsidRDefault="006429F3" w:rsidP="005B257A">
            <w:pPr>
              <w:jc w:val="right"/>
            </w:pPr>
            <w:r w:rsidRPr="00132FC9">
              <w:t>3582</w:t>
            </w:r>
          </w:p>
        </w:tc>
        <w:tc>
          <w:tcPr>
            <w:tcW w:w="1134" w:type="dxa"/>
            <w:tcBorders>
              <w:top w:val="single" w:sz="4" w:space="0" w:color="auto"/>
              <w:left w:val="single" w:sz="4" w:space="0" w:color="auto"/>
              <w:bottom w:val="single" w:sz="4" w:space="0" w:color="auto"/>
              <w:right w:val="single" w:sz="4" w:space="0" w:color="auto"/>
            </w:tcBorders>
            <w:hideMark/>
          </w:tcPr>
          <w:p w14:paraId="7BF6453B" w14:textId="77777777" w:rsidR="006429F3" w:rsidRDefault="006429F3" w:rsidP="005B257A">
            <w:pPr>
              <w:jc w:val="right"/>
            </w:pPr>
            <w:r>
              <w:t>3655</w:t>
            </w:r>
          </w:p>
        </w:tc>
        <w:tc>
          <w:tcPr>
            <w:tcW w:w="1134" w:type="dxa"/>
            <w:tcBorders>
              <w:top w:val="single" w:sz="4" w:space="0" w:color="auto"/>
              <w:left w:val="single" w:sz="4" w:space="0" w:color="auto"/>
              <w:bottom w:val="single" w:sz="4" w:space="0" w:color="auto"/>
              <w:right w:val="single" w:sz="4" w:space="0" w:color="auto"/>
            </w:tcBorders>
            <w:hideMark/>
          </w:tcPr>
          <w:p w14:paraId="31CAECFC" w14:textId="77777777" w:rsidR="006429F3" w:rsidRDefault="006429F3" w:rsidP="005B257A">
            <w:pPr>
              <w:jc w:val="right"/>
            </w:pPr>
            <w:r>
              <w:t>3467</w:t>
            </w:r>
          </w:p>
        </w:tc>
      </w:tr>
      <w:tr w:rsidR="006429F3" w14:paraId="67582F80"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78796961" w14:textId="77777777" w:rsidR="006429F3" w:rsidRPr="00132FC9" w:rsidRDefault="006429F3" w:rsidP="005B257A">
            <w:r w:rsidRPr="00132FC9">
              <w:t xml:space="preserve"> - antall fremmøtte i snitt</w:t>
            </w:r>
          </w:p>
        </w:tc>
        <w:tc>
          <w:tcPr>
            <w:tcW w:w="1134" w:type="dxa"/>
            <w:tcBorders>
              <w:top w:val="single" w:sz="4" w:space="0" w:color="auto"/>
              <w:left w:val="single" w:sz="4" w:space="0" w:color="auto"/>
              <w:bottom w:val="single" w:sz="4" w:space="0" w:color="auto"/>
              <w:right w:val="single" w:sz="4" w:space="0" w:color="auto"/>
            </w:tcBorders>
          </w:tcPr>
          <w:p w14:paraId="64CCB46F" w14:textId="77777777" w:rsidR="006429F3" w:rsidRDefault="006429F3" w:rsidP="005B257A">
            <w:pPr>
              <w:jc w:val="right"/>
            </w:pPr>
            <w:r>
              <w:t>78</w:t>
            </w:r>
          </w:p>
        </w:tc>
        <w:tc>
          <w:tcPr>
            <w:tcW w:w="1134" w:type="dxa"/>
            <w:tcBorders>
              <w:top w:val="single" w:sz="4" w:space="0" w:color="auto"/>
              <w:left w:val="single" w:sz="4" w:space="0" w:color="auto"/>
              <w:bottom w:val="single" w:sz="4" w:space="0" w:color="auto"/>
              <w:right w:val="single" w:sz="4" w:space="0" w:color="auto"/>
            </w:tcBorders>
          </w:tcPr>
          <w:p w14:paraId="1C32EC74" w14:textId="77777777" w:rsidR="006429F3" w:rsidRPr="00132FC9" w:rsidRDefault="006429F3" w:rsidP="005B257A">
            <w:pPr>
              <w:jc w:val="right"/>
            </w:pPr>
            <w:r>
              <w:t>70</w:t>
            </w:r>
          </w:p>
        </w:tc>
        <w:tc>
          <w:tcPr>
            <w:tcW w:w="1134" w:type="dxa"/>
            <w:tcBorders>
              <w:top w:val="single" w:sz="4" w:space="0" w:color="auto"/>
              <w:left w:val="single" w:sz="4" w:space="0" w:color="auto"/>
              <w:bottom w:val="single" w:sz="4" w:space="0" w:color="auto"/>
              <w:right w:val="single" w:sz="4" w:space="0" w:color="auto"/>
            </w:tcBorders>
          </w:tcPr>
          <w:p w14:paraId="68A5E7B8" w14:textId="77777777" w:rsidR="006429F3" w:rsidRPr="00132FC9" w:rsidRDefault="006429F3" w:rsidP="005B257A">
            <w:pPr>
              <w:jc w:val="right"/>
            </w:pPr>
            <w:r w:rsidRPr="00132FC9">
              <w:t>64</w:t>
            </w:r>
          </w:p>
        </w:tc>
        <w:tc>
          <w:tcPr>
            <w:tcW w:w="1134" w:type="dxa"/>
            <w:tcBorders>
              <w:top w:val="single" w:sz="4" w:space="0" w:color="auto"/>
              <w:left w:val="single" w:sz="4" w:space="0" w:color="auto"/>
              <w:bottom w:val="single" w:sz="4" w:space="0" w:color="auto"/>
              <w:right w:val="single" w:sz="4" w:space="0" w:color="auto"/>
            </w:tcBorders>
            <w:hideMark/>
          </w:tcPr>
          <w:p w14:paraId="3FB765EB" w14:textId="77777777" w:rsidR="006429F3" w:rsidRDefault="006429F3" w:rsidP="005B257A">
            <w:pPr>
              <w:jc w:val="right"/>
            </w:pPr>
            <w:r>
              <w:t>66</w:t>
            </w:r>
          </w:p>
        </w:tc>
        <w:tc>
          <w:tcPr>
            <w:tcW w:w="1134" w:type="dxa"/>
            <w:tcBorders>
              <w:top w:val="single" w:sz="4" w:space="0" w:color="auto"/>
              <w:left w:val="single" w:sz="4" w:space="0" w:color="auto"/>
              <w:bottom w:val="single" w:sz="4" w:space="0" w:color="auto"/>
              <w:right w:val="single" w:sz="4" w:space="0" w:color="auto"/>
            </w:tcBorders>
            <w:hideMark/>
          </w:tcPr>
          <w:p w14:paraId="79CDCDAC" w14:textId="77777777" w:rsidR="006429F3" w:rsidRDefault="006429F3" w:rsidP="005B257A">
            <w:pPr>
              <w:jc w:val="right"/>
            </w:pPr>
            <w:r>
              <w:t>72</w:t>
            </w:r>
          </w:p>
        </w:tc>
      </w:tr>
      <w:tr w:rsidR="006429F3" w14:paraId="3DAF8F9C"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3D23309F" w14:textId="77777777" w:rsidR="006429F3" w:rsidRPr="00132FC9" w:rsidRDefault="006429F3" w:rsidP="005B257A">
            <w:proofErr w:type="spellStart"/>
            <w:r w:rsidRPr="00132FC9">
              <w:t>Gudstj</w:t>
            </w:r>
            <w:proofErr w:type="spellEnd"/>
            <w:r w:rsidRPr="00132FC9">
              <w:t xml:space="preserve">. utenom </w:t>
            </w:r>
            <w:proofErr w:type="spellStart"/>
            <w:r w:rsidRPr="00132FC9">
              <w:t>søn</w:t>
            </w:r>
            <w:proofErr w:type="spellEnd"/>
            <w:r w:rsidRPr="00132FC9">
              <w:t>- og helligdager</w:t>
            </w:r>
            <w:r>
              <w:t xml:space="preserve"> </w:t>
            </w:r>
          </w:p>
        </w:tc>
        <w:tc>
          <w:tcPr>
            <w:tcW w:w="1134" w:type="dxa"/>
            <w:tcBorders>
              <w:top w:val="single" w:sz="4" w:space="0" w:color="auto"/>
              <w:left w:val="single" w:sz="4" w:space="0" w:color="auto"/>
              <w:bottom w:val="single" w:sz="4" w:space="0" w:color="auto"/>
              <w:right w:val="single" w:sz="4" w:space="0" w:color="auto"/>
            </w:tcBorders>
          </w:tcPr>
          <w:p w14:paraId="0A0D058D" w14:textId="77777777" w:rsidR="006429F3" w:rsidRDefault="006429F3" w:rsidP="005B257A">
            <w:pPr>
              <w:jc w:val="right"/>
            </w:pPr>
            <w:r>
              <w:t>23</w:t>
            </w:r>
          </w:p>
        </w:tc>
        <w:tc>
          <w:tcPr>
            <w:tcW w:w="1134" w:type="dxa"/>
            <w:tcBorders>
              <w:top w:val="single" w:sz="4" w:space="0" w:color="auto"/>
              <w:left w:val="single" w:sz="4" w:space="0" w:color="auto"/>
              <w:bottom w:val="single" w:sz="4" w:space="0" w:color="auto"/>
              <w:right w:val="single" w:sz="4" w:space="0" w:color="auto"/>
            </w:tcBorders>
          </w:tcPr>
          <w:p w14:paraId="309AB822" w14:textId="77777777" w:rsidR="006429F3" w:rsidRPr="00132FC9" w:rsidRDefault="006429F3" w:rsidP="005B257A">
            <w:pPr>
              <w:jc w:val="right"/>
            </w:pPr>
            <w:r>
              <w:t>19</w:t>
            </w:r>
          </w:p>
        </w:tc>
        <w:tc>
          <w:tcPr>
            <w:tcW w:w="1134" w:type="dxa"/>
            <w:tcBorders>
              <w:top w:val="single" w:sz="4" w:space="0" w:color="auto"/>
              <w:left w:val="single" w:sz="4" w:space="0" w:color="auto"/>
              <w:bottom w:val="single" w:sz="4" w:space="0" w:color="auto"/>
              <w:right w:val="single" w:sz="4" w:space="0" w:color="auto"/>
            </w:tcBorders>
          </w:tcPr>
          <w:p w14:paraId="3A96B5E3" w14:textId="77777777" w:rsidR="006429F3" w:rsidRPr="00132FC9" w:rsidRDefault="006429F3" w:rsidP="005B257A">
            <w:pPr>
              <w:jc w:val="right"/>
            </w:pPr>
            <w:r w:rsidRPr="00132FC9">
              <w:t>26</w:t>
            </w:r>
          </w:p>
        </w:tc>
        <w:tc>
          <w:tcPr>
            <w:tcW w:w="1134" w:type="dxa"/>
            <w:tcBorders>
              <w:top w:val="single" w:sz="4" w:space="0" w:color="auto"/>
              <w:left w:val="single" w:sz="4" w:space="0" w:color="auto"/>
              <w:bottom w:val="single" w:sz="4" w:space="0" w:color="auto"/>
              <w:right w:val="single" w:sz="4" w:space="0" w:color="auto"/>
            </w:tcBorders>
            <w:hideMark/>
          </w:tcPr>
          <w:p w14:paraId="42CC8E85" w14:textId="77777777" w:rsidR="006429F3" w:rsidRDefault="006429F3" w:rsidP="005B257A">
            <w:pPr>
              <w:jc w:val="right"/>
            </w:pPr>
            <w:r>
              <w:t>32</w:t>
            </w:r>
          </w:p>
        </w:tc>
        <w:tc>
          <w:tcPr>
            <w:tcW w:w="1134" w:type="dxa"/>
            <w:tcBorders>
              <w:top w:val="single" w:sz="4" w:space="0" w:color="auto"/>
              <w:left w:val="single" w:sz="4" w:space="0" w:color="auto"/>
              <w:bottom w:val="single" w:sz="4" w:space="0" w:color="auto"/>
              <w:right w:val="single" w:sz="4" w:space="0" w:color="auto"/>
            </w:tcBorders>
            <w:hideMark/>
          </w:tcPr>
          <w:p w14:paraId="3C8461FA" w14:textId="77777777" w:rsidR="006429F3" w:rsidRDefault="006429F3" w:rsidP="005B257A">
            <w:pPr>
              <w:jc w:val="right"/>
            </w:pPr>
            <w:r>
              <w:t>25</w:t>
            </w:r>
          </w:p>
        </w:tc>
      </w:tr>
      <w:tr w:rsidR="006429F3" w14:paraId="1B258359"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13251AB5" w14:textId="77777777" w:rsidR="006429F3" w:rsidRPr="00132FC9" w:rsidRDefault="006429F3" w:rsidP="005B257A">
            <w:r w:rsidRPr="00132FC9">
              <w:t>- antall deltakere</w:t>
            </w:r>
          </w:p>
        </w:tc>
        <w:tc>
          <w:tcPr>
            <w:tcW w:w="1134" w:type="dxa"/>
            <w:tcBorders>
              <w:top w:val="single" w:sz="4" w:space="0" w:color="auto"/>
              <w:left w:val="single" w:sz="4" w:space="0" w:color="auto"/>
              <w:bottom w:val="single" w:sz="4" w:space="0" w:color="auto"/>
              <w:right w:val="single" w:sz="4" w:space="0" w:color="auto"/>
            </w:tcBorders>
          </w:tcPr>
          <w:p w14:paraId="117E4CBA" w14:textId="77777777" w:rsidR="006429F3" w:rsidRDefault="006429F3" w:rsidP="005B257A">
            <w:pPr>
              <w:jc w:val="right"/>
            </w:pPr>
            <w:r>
              <w:t>1794</w:t>
            </w:r>
          </w:p>
        </w:tc>
        <w:tc>
          <w:tcPr>
            <w:tcW w:w="1134" w:type="dxa"/>
            <w:tcBorders>
              <w:top w:val="single" w:sz="4" w:space="0" w:color="auto"/>
              <w:left w:val="single" w:sz="4" w:space="0" w:color="auto"/>
              <w:bottom w:val="single" w:sz="4" w:space="0" w:color="auto"/>
              <w:right w:val="single" w:sz="4" w:space="0" w:color="auto"/>
            </w:tcBorders>
          </w:tcPr>
          <w:p w14:paraId="35522D2C" w14:textId="77777777" w:rsidR="006429F3" w:rsidRPr="00132FC9" w:rsidRDefault="006429F3" w:rsidP="005B257A">
            <w:pPr>
              <w:jc w:val="right"/>
            </w:pPr>
            <w:r>
              <w:t>2317</w:t>
            </w:r>
          </w:p>
        </w:tc>
        <w:tc>
          <w:tcPr>
            <w:tcW w:w="1134" w:type="dxa"/>
            <w:tcBorders>
              <w:top w:val="single" w:sz="4" w:space="0" w:color="auto"/>
              <w:left w:val="single" w:sz="4" w:space="0" w:color="auto"/>
              <w:bottom w:val="single" w:sz="4" w:space="0" w:color="auto"/>
              <w:right w:val="single" w:sz="4" w:space="0" w:color="auto"/>
            </w:tcBorders>
          </w:tcPr>
          <w:p w14:paraId="2C9BD444" w14:textId="77777777" w:rsidR="006429F3" w:rsidRPr="00132FC9" w:rsidRDefault="006429F3" w:rsidP="005B257A">
            <w:pPr>
              <w:jc w:val="right"/>
            </w:pPr>
            <w:r w:rsidRPr="00132FC9">
              <w:t>1798</w:t>
            </w:r>
          </w:p>
        </w:tc>
        <w:tc>
          <w:tcPr>
            <w:tcW w:w="1134" w:type="dxa"/>
            <w:tcBorders>
              <w:top w:val="single" w:sz="4" w:space="0" w:color="auto"/>
              <w:left w:val="single" w:sz="4" w:space="0" w:color="auto"/>
              <w:bottom w:val="single" w:sz="4" w:space="0" w:color="auto"/>
              <w:right w:val="single" w:sz="4" w:space="0" w:color="auto"/>
            </w:tcBorders>
            <w:hideMark/>
          </w:tcPr>
          <w:p w14:paraId="712B0207" w14:textId="77777777" w:rsidR="006429F3" w:rsidRDefault="006429F3" w:rsidP="005B257A">
            <w:pPr>
              <w:jc w:val="right"/>
            </w:pPr>
            <w:r>
              <w:t>2233</w:t>
            </w:r>
          </w:p>
        </w:tc>
        <w:tc>
          <w:tcPr>
            <w:tcW w:w="1134" w:type="dxa"/>
            <w:tcBorders>
              <w:top w:val="single" w:sz="4" w:space="0" w:color="auto"/>
              <w:left w:val="single" w:sz="4" w:space="0" w:color="auto"/>
              <w:bottom w:val="single" w:sz="4" w:space="0" w:color="auto"/>
              <w:right w:val="single" w:sz="4" w:space="0" w:color="auto"/>
            </w:tcBorders>
            <w:hideMark/>
          </w:tcPr>
          <w:p w14:paraId="19F9B1C5" w14:textId="77777777" w:rsidR="006429F3" w:rsidRDefault="006429F3" w:rsidP="005B257A">
            <w:pPr>
              <w:jc w:val="right"/>
            </w:pPr>
            <w:r>
              <w:t>1207</w:t>
            </w:r>
          </w:p>
        </w:tc>
      </w:tr>
      <w:tr w:rsidR="006429F3" w14:paraId="62AD4013"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092CAA54" w14:textId="77777777" w:rsidR="006429F3" w:rsidRPr="00132FC9" w:rsidRDefault="006429F3" w:rsidP="005B257A">
            <w:pPr>
              <w:rPr>
                <w:b/>
              </w:rPr>
            </w:pPr>
            <w:r w:rsidRPr="00132FC9">
              <w:rPr>
                <w:b/>
              </w:rPr>
              <w:t>Skolegudstjenester</w:t>
            </w:r>
          </w:p>
        </w:tc>
        <w:tc>
          <w:tcPr>
            <w:tcW w:w="1134" w:type="dxa"/>
            <w:tcBorders>
              <w:top w:val="single" w:sz="4" w:space="0" w:color="auto"/>
              <w:left w:val="single" w:sz="4" w:space="0" w:color="auto"/>
              <w:bottom w:val="single" w:sz="4" w:space="0" w:color="auto"/>
              <w:right w:val="single" w:sz="4" w:space="0" w:color="auto"/>
            </w:tcBorders>
          </w:tcPr>
          <w:p w14:paraId="118F0673" w14:textId="77777777" w:rsidR="006429F3" w:rsidRPr="00132FC9"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36F72A84" w14:textId="77777777" w:rsidR="006429F3" w:rsidRPr="00132FC9"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4326E165" w14:textId="77777777" w:rsidR="006429F3" w:rsidRPr="00132FC9"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45A1B88E" w14:textId="77777777" w:rsidR="006429F3" w:rsidRDefault="006429F3" w:rsidP="005B257A">
            <w:pPr>
              <w:jc w:val="right"/>
            </w:pPr>
          </w:p>
        </w:tc>
        <w:tc>
          <w:tcPr>
            <w:tcW w:w="1134" w:type="dxa"/>
            <w:tcBorders>
              <w:top w:val="single" w:sz="4" w:space="0" w:color="auto"/>
              <w:left w:val="single" w:sz="4" w:space="0" w:color="auto"/>
              <w:bottom w:val="single" w:sz="4" w:space="0" w:color="auto"/>
              <w:right w:val="single" w:sz="4" w:space="0" w:color="auto"/>
            </w:tcBorders>
          </w:tcPr>
          <w:p w14:paraId="683209C2" w14:textId="77777777" w:rsidR="006429F3" w:rsidRDefault="006429F3" w:rsidP="005B257A">
            <w:pPr>
              <w:jc w:val="right"/>
            </w:pPr>
          </w:p>
        </w:tc>
      </w:tr>
      <w:tr w:rsidR="006429F3" w14:paraId="48ED49E7"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2B80089F" w14:textId="77777777" w:rsidR="006429F3" w:rsidRPr="00132FC9" w:rsidRDefault="006429F3" w:rsidP="005B257A">
            <w:r w:rsidRPr="00132FC9">
              <w:t xml:space="preserve"> - antall</w:t>
            </w:r>
          </w:p>
        </w:tc>
        <w:tc>
          <w:tcPr>
            <w:tcW w:w="1134" w:type="dxa"/>
            <w:tcBorders>
              <w:top w:val="single" w:sz="4" w:space="0" w:color="auto"/>
              <w:left w:val="single" w:sz="4" w:space="0" w:color="auto"/>
              <w:bottom w:val="single" w:sz="4" w:space="0" w:color="auto"/>
              <w:right w:val="single" w:sz="4" w:space="0" w:color="auto"/>
            </w:tcBorders>
          </w:tcPr>
          <w:p w14:paraId="69D78EEE" w14:textId="77777777" w:rsidR="006429F3" w:rsidRDefault="006429F3" w:rsidP="005B257A">
            <w:pPr>
              <w:jc w:val="right"/>
            </w:pPr>
            <w:r>
              <w:t>9</w:t>
            </w:r>
          </w:p>
        </w:tc>
        <w:tc>
          <w:tcPr>
            <w:tcW w:w="1134" w:type="dxa"/>
            <w:tcBorders>
              <w:top w:val="single" w:sz="4" w:space="0" w:color="auto"/>
              <w:left w:val="single" w:sz="4" w:space="0" w:color="auto"/>
              <w:bottom w:val="single" w:sz="4" w:space="0" w:color="auto"/>
              <w:right w:val="single" w:sz="4" w:space="0" w:color="auto"/>
            </w:tcBorders>
          </w:tcPr>
          <w:p w14:paraId="0D933221" w14:textId="77777777" w:rsidR="006429F3" w:rsidRPr="00132FC9" w:rsidRDefault="006429F3" w:rsidP="005B257A">
            <w:pPr>
              <w:jc w:val="right"/>
            </w:pPr>
            <w:r>
              <w:t>7</w:t>
            </w:r>
          </w:p>
        </w:tc>
        <w:tc>
          <w:tcPr>
            <w:tcW w:w="1134" w:type="dxa"/>
            <w:tcBorders>
              <w:top w:val="single" w:sz="4" w:space="0" w:color="auto"/>
              <w:left w:val="single" w:sz="4" w:space="0" w:color="auto"/>
              <w:bottom w:val="single" w:sz="4" w:space="0" w:color="auto"/>
              <w:right w:val="single" w:sz="4" w:space="0" w:color="auto"/>
            </w:tcBorders>
          </w:tcPr>
          <w:p w14:paraId="62F6E484" w14:textId="77777777" w:rsidR="006429F3" w:rsidRPr="00132FC9" w:rsidRDefault="006429F3" w:rsidP="005B257A">
            <w:pPr>
              <w:jc w:val="right"/>
            </w:pPr>
            <w:r w:rsidRPr="00132FC9">
              <w:t>7</w:t>
            </w:r>
          </w:p>
        </w:tc>
        <w:tc>
          <w:tcPr>
            <w:tcW w:w="1134" w:type="dxa"/>
            <w:tcBorders>
              <w:top w:val="single" w:sz="4" w:space="0" w:color="auto"/>
              <w:left w:val="single" w:sz="4" w:space="0" w:color="auto"/>
              <w:bottom w:val="single" w:sz="4" w:space="0" w:color="auto"/>
              <w:right w:val="single" w:sz="4" w:space="0" w:color="auto"/>
            </w:tcBorders>
            <w:hideMark/>
          </w:tcPr>
          <w:p w14:paraId="34A99590" w14:textId="77777777" w:rsidR="006429F3" w:rsidRDefault="006429F3" w:rsidP="005B257A">
            <w:pPr>
              <w:jc w:val="right"/>
            </w:pPr>
            <w:r>
              <w:t>7</w:t>
            </w:r>
          </w:p>
        </w:tc>
        <w:tc>
          <w:tcPr>
            <w:tcW w:w="1134" w:type="dxa"/>
            <w:tcBorders>
              <w:top w:val="single" w:sz="4" w:space="0" w:color="auto"/>
              <w:left w:val="single" w:sz="4" w:space="0" w:color="auto"/>
              <w:bottom w:val="single" w:sz="4" w:space="0" w:color="auto"/>
              <w:right w:val="single" w:sz="4" w:space="0" w:color="auto"/>
            </w:tcBorders>
            <w:hideMark/>
          </w:tcPr>
          <w:p w14:paraId="68DB8795" w14:textId="77777777" w:rsidR="006429F3" w:rsidRDefault="006429F3" w:rsidP="005B257A">
            <w:pPr>
              <w:jc w:val="right"/>
            </w:pPr>
            <w:r>
              <w:t>7</w:t>
            </w:r>
          </w:p>
        </w:tc>
      </w:tr>
      <w:tr w:rsidR="006429F3" w14:paraId="0869AAC8"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5238F68A" w14:textId="77777777" w:rsidR="006429F3" w:rsidRPr="00132FC9" w:rsidRDefault="006429F3" w:rsidP="005B257A">
            <w:r w:rsidRPr="00132FC9">
              <w:t xml:space="preserve"> - antall deltakere</w:t>
            </w:r>
          </w:p>
        </w:tc>
        <w:tc>
          <w:tcPr>
            <w:tcW w:w="1134" w:type="dxa"/>
            <w:tcBorders>
              <w:top w:val="single" w:sz="4" w:space="0" w:color="auto"/>
              <w:left w:val="single" w:sz="4" w:space="0" w:color="auto"/>
              <w:bottom w:val="single" w:sz="4" w:space="0" w:color="auto"/>
              <w:right w:val="single" w:sz="4" w:space="0" w:color="auto"/>
            </w:tcBorders>
          </w:tcPr>
          <w:p w14:paraId="6E56DAE1" w14:textId="77777777" w:rsidR="006429F3" w:rsidRDefault="006429F3" w:rsidP="005B257A">
            <w:pPr>
              <w:jc w:val="right"/>
            </w:pPr>
            <w:r>
              <w:t>1107</w:t>
            </w:r>
          </w:p>
        </w:tc>
        <w:tc>
          <w:tcPr>
            <w:tcW w:w="1134" w:type="dxa"/>
            <w:tcBorders>
              <w:top w:val="single" w:sz="4" w:space="0" w:color="auto"/>
              <w:left w:val="single" w:sz="4" w:space="0" w:color="auto"/>
              <w:bottom w:val="single" w:sz="4" w:space="0" w:color="auto"/>
              <w:right w:val="single" w:sz="4" w:space="0" w:color="auto"/>
            </w:tcBorders>
          </w:tcPr>
          <w:p w14:paraId="1517E646" w14:textId="77777777" w:rsidR="006429F3" w:rsidRPr="00132FC9" w:rsidRDefault="006429F3" w:rsidP="005B257A">
            <w:pPr>
              <w:jc w:val="right"/>
            </w:pPr>
            <w:r>
              <w:t>992</w:t>
            </w:r>
          </w:p>
        </w:tc>
        <w:tc>
          <w:tcPr>
            <w:tcW w:w="1134" w:type="dxa"/>
            <w:tcBorders>
              <w:top w:val="single" w:sz="4" w:space="0" w:color="auto"/>
              <w:left w:val="single" w:sz="4" w:space="0" w:color="auto"/>
              <w:bottom w:val="single" w:sz="4" w:space="0" w:color="auto"/>
              <w:right w:val="single" w:sz="4" w:space="0" w:color="auto"/>
            </w:tcBorders>
          </w:tcPr>
          <w:p w14:paraId="50E9BAB5" w14:textId="77777777" w:rsidR="006429F3" w:rsidRPr="00132FC9" w:rsidRDefault="006429F3" w:rsidP="005B257A">
            <w:pPr>
              <w:jc w:val="right"/>
            </w:pPr>
            <w:r w:rsidRPr="00132FC9">
              <w:t>927</w:t>
            </w:r>
          </w:p>
        </w:tc>
        <w:tc>
          <w:tcPr>
            <w:tcW w:w="1134" w:type="dxa"/>
            <w:tcBorders>
              <w:top w:val="single" w:sz="4" w:space="0" w:color="auto"/>
              <w:left w:val="single" w:sz="4" w:space="0" w:color="auto"/>
              <w:bottom w:val="single" w:sz="4" w:space="0" w:color="auto"/>
              <w:right w:val="single" w:sz="4" w:space="0" w:color="auto"/>
            </w:tcBorders>
            <w:hideMark/>
          </w:tcPr>
          <w:p w14:paraId="31ACA332" w14:textId="77777777" w:rsidR="006429F3" w:rsidRDefault="006429F3" w:rsidP="005B257A">
            <w:pPr>
              <w:jc w:val="right"/>
            </w:pPr>
            <w:r>
              <w:t>925</w:t>
            </w:r>
          </w:p>
        </w:tc>
        <w:tc>
          <w:tcPr>
            <w:tcW w:w="1134" w:type="dxa"/>
            <w:tcBorders>
              <w:top w:val="single" w:sz="4" w:space="0" w:color="auto"/>
              <w:left w:val="single" w:sz="4" w:space="0" w:color="auto"/>
              <w:bottom w:val="single" w:sz="4" w:space="0" w:color="auto"/>
              <w:right w:val="single" w:sz="4" w:space="0" w:color="auto"/>
            </w:tcBorders>
            <w:hideMark/>
          </w:tcPr>
          <w:p w14:paraId="46FD8F27" w14:textId="77777777" w:rsidR="006429F3" w:rsidRDefault="006429F3" w:rsidP="005B257A">
            <w:pPr>
              <w:jc w:val="right"/>
            </w:pPr>
            <w:r>
              <w:t>960</w:t>
            </w:r>
          </w:p>
        </w:tc>
      </w:tr>
      <w:tr w:rsidR="006429F3" w14:paraId="0B3D57A7"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58C96570" w14:textId="5E4BA888" w:rsidR="006429F3" w:rsidRPr="00132FC9" w:rsidRDefault="006429F3" w:rsidP="005B257A">
            <w:r w:rsidRPr="00132FC9">
              <w:t>Andakter/gudstj</w:t>
            </w:r>
            <w:r w:rsidR="00F132B9">
              <w:t>enester</w:t>
            </w:r>
            <w:r w:rsidRPr="00132FC9">
              <w:t xml:space="preserve"> ved Nesoddtunet</w:t>
            </w:r>
          </w:p>
        </w:tc>
        <w:tc>
          <w:tcPr>
            <w:tcW w:w="1134" w:type="dxa"/>
            <w:tcBorders>
              <w:top w:val="single" w:sz="4" w:space="0" w:color="auto"/>
              <w:left w:val="single" w:sz="4" w:space="0" w:color="auto"/>
              <w:bottom w:val="single" w:sz="4" w:space="0" w:color="auto"/>
              <w:right w:val="single" w:sz="4" w:space="0" w:color="auto"/>
            </w:tcBorders>
          </w:tcPr>
          <w:p w14:paraId="41456F07" w14:textId="77777777" w:rsidR="006429F3" w:rsidRDefault="006429F3" w:rsidP="005B257A">
            <w:pPr>
              <w:jc w:val="right"/>
            </w:pPr>
            <w:r>
              <w:t>46</w:t>
            </w:r>
          </w:p>
        </w:tc>
        <w:tc>
          <w:tcPr>
            <w:tcW w:w="1134" w:type="dxa"/>
            <w:tcBorders>
              <w:top w:val="single" w:sz="4" w:space="0" w:color="auto"/>
              <w:left w:val="single" w:sz="4" w:space="0" w:color="auto"/>
              <w:bottom w:val="single" w:sz="4" w:space="0" w:color="auto"/>
              <w:right w:val="single" w:sz="4" w:space="0" w:color="auto"/>
            </w:tcBorders>
          </w:tcPr>
          <w:p w14:paraId="1FC12441" w14:textId="77777777" w:rsidR="006429F3" w:rsidRPr="00132FC9" w:rsidRDefault="006429F3" w:rsidP="005B257A">
            <w:pPr>
              <w:jc w:val="right"/>
            </w:pPr>
            <w:r>
              <w:t>48</w:t>
            </w:r>
          </w:p>
        </w:tc>
        <w:tc>
          <w:tcPr>
            <w:tcW w:w="1134" w:type="dxa"/>
            <w:tcBorders>
              <w:top w:val="single" w:sz="4" w:space="0" w:color="auto"/>
              <w:left w:val="single" w:sz="4" w:space="0" w:color="auto"/>
              <w:bottom w:val="single" w:sz="4" w:space="0" w:color="auto"/>
              <w:right w:val="single" w:sz="4" w:space="0" w:color="auto"/>
            </w:tcBorders>
          </w:tcPr>
          <w:p w14:paraId="4F989ABE" w14:textId="77777777" w:rsidR="006429F3" w:rsidRPr="00132FC9" w:rsidRDefault="006429F3" w:rsidP="005B257A">
            <w:pPr>
              <w:jc w:val="right"/>
            </w:pPr>
            <w:r w:rsidRPr="00132FC9">
              <w:t>46</w:t>
            </w:r>
          </w:p>
        </w:tc>
        <w:tc>
          <w:tcPr>
            <w:tcW w:w="1134" w:type="dxa"/>
            <w:tcBorders>
              <w:top w:val="single" w:sz="4" w:space="0" w:color="auto"/>
              <w:left w:val="single" w:sz="4" w:space="0" w:color="auto"/>
              <w:bottom w:val="single" w:sz="4" w:space="0" w:color="auto"/>
              <w:right w:val="single" w:sz="4" w:space="0" w:color="auto"/>
            </w:tcBorders>
            <w:hideMark/>
          </w:tcPr>
          <w:p w14:paraId="2C754FA7" w14:textId="77777777" w:rsidR="006429F3" w:rsidRDefault="006429F3" w:rsidP="005B257A">
            <w:pPr>
              <w:jc w:val="right"/>
            </w:pPr>
            <w:r>
              <w:t>48</w:t>
            </w:r>
          </w:p>
        </w:tc>
        <w:tc>
          <w:tcPr>
            <w:tcW w:w="1134" w:type="dxa"/>
            <w:tcBorders>
              <w:top w:val="single" w:sz="4" w:space="0" w:color="auto"/>
              <w:left w:val="single" w:sz="4" w:space="0" w:color="auto"/>
              <w:bottom w:val="single" w:sz="4" w:space="0" w:color="auto"/>
              <w:right w:val="single" w:sz="4" w:space="0" w:color="auto"/>
            </w:tcBorders>
            <w:hideMark/>
          </w:tcPr>
          <w:p w14:paraId="2B7D9156" w14:textId="77777777" w:rsidR="006429F3" w:rsidRDefault="006429F3" w:rsidP="005B257A">
            <w:pPr>
              <w:jc w:val="right"/>
            </w:pPr>
            <w:r>
              <w:t xml:space="preserve">48 </w:t>
            </w:r>
          </w:p>
        </w:tc>
      </w:tr>
      <w:tr w:rsidR="006429F3" w14:paraId="0026310D"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4B58591D" w14:textId="77777777" w:rsidR="006429F3" w:rsidRPr="00132FC9" w:rsidRDefault="006429F3" w:rsidP="005B257A">
            <w:r w:rsidRPr="00132FC9">
              <w:t>Vigsler</w:t>
            </w:r>
            <w:r>
              <w:t xml:space="preserve"> i soknet </w:t>
            </w:r>
          </w:p>
        </w:tc>
        <w:tc>
          <w:tcPr>
            <w:tcW w:w="1134" w:type="dxa"/>
            <w:tcBorders>
              <w:top w:val="single" w:sz="4" w:space="0" w:color="auto"/>
              <w:left w:val="single" w:sz="4" w:space="0" w:color="auto"/>
              <w:bottom w:val="single" w:sz="4" w:space="0" w:color="auto"/>
              <w:right w:val="single" w:sz="4" w:space="0" w:color="auto"/>
            </w:tcBorders>
          </w:tcPr>
          <w:p w14:paraId="175F9743" w14:textId="77777777" w:rsidR="006429F3" w:rsidRDefault="006429F3" w:rsidP="005B257A">
            <w:pPr>
              <w:jc w:val="right"/>
            </w:pPr>
            <w:r>
              <w:t>13</w:t>
            </w:r>
          </w:p>
        </w:tc>
        <w:tc>
          <w:tcPr>
            <w:tcW w:w="1134" w:type="dxa"/>
            <w:tcBorders>
              <w:top w:val="single" w:sz="4" w:space="0" w:color="auto"/>
              <w:left w:val="single" w:sz="4" w:space="0" w:color="auto"/>
              <w:bottom w:val="single" w:sz="4" w:space="0" w:color="auto"/>
              <w:right w:val="single" w:sz="4" w:space="0" w:color="auto"/>
            </w:tcBorders>
          </w:tcPr>
          <w:p w14:paraId="493AA421" w14:textId="77777777" w:rsidR="006429F3" w:rsidRPr="00132FC9" w:rsidRDefault="006429F3" w:rsidP="005B257A">
            <w:pPr>
              <w:jc w:val="right"/>
            </w:pPr>
            <w:r>
              <w:t>4</w:t>
            </w:r>
          </w:p>
        </w:tc>
        <w:tc>
          <w:tcPr>
            <w:tcW w:w="1134" w:type="dxa"/>
            <w:tcBorders>
              <w:top w:val="single" w:sz="4" w:space="0" w:color="auto"/>
              <w:left w:val="single" w:sz="4" w:space="0" w:color="auto"/>
              <w:bottom w:val="single" w:sz="4" w:space="0" w:color="auto"/>
              <w:right w:val="single" w:sz="4" w:space="0" w:color="auto"/>
            </w:tcBorders>
          </w:tcPr>
          <w:p w14:paraId="69B76811" w14:textId="77777777" w:rsidR="006429F3" w:rsidRPr="00132FC9" w:rsidRDefault="006429F3" w:rsidP="005B257A">
            <w:pPr>
              <w:jc w:val="right"/>
            </w:pPr>
            <w:r w:rsidRPr="00132FC9">
              <w:t>11</w:t>
            </w:r>
          </w:p>
        </w:tc>
        <w:tc>
          <w:tcPr>
            <w:tcW w:w="1134" w:type="dxa"/>
            <w:tcBorders>
              <w:top w:val="single" w:sz="4" w:space="0" w:color="auto"/>
              <w:left w:val="single" w:sz="4" w:space="0" w:color="auto"/>
              <w:bottom w:val="single" w:sz="4" w:space="0" w:color="auto"/>
              <w:right w:val="single" w:sz="4" w:space="0" w:color="auto"/>
            </w:tcBorders>
            <w:hideMark/>
          </w:tcPr>
          <w:p w14:paraId="3C204B76" w14:textId="77777777" w:rsidR="006429F3" w:rsidRDefault="006429F3" w:rsidP="005B257A">
            <w:pPr>
              <w:jc w:val="right"/>
            </w:pPr>
            <w:r>
              <w:t>7</w:t>
            </w:r>
          </w:p>
        </w:tc>
        <w:tc>
          <w:tcPr>
            <w:tcW w:w="1134" w:type="dxa"/>
            <w:tcBorders>
              <w:top w:val="single" w:sz="4" w:space="0" w:color="auto"/>
              <w:left w:val="single" w:sz="4" w:space="0" w:color="auto"/>
              <w:bottom w:val="single" w:sz="4" w:space="0" w:color="auto"/>
              <w:right w:val="single" w:sz="4" w:space="0" w:color="auto"/>
            </w:tcBorders>
            <w:hideMark/>
          </w:tcPr>
          <w:p w14:paraId="3DFBCE4D" w14:textId="77777777" w:rsidR="006429F3" w:rsidRDefault="006429F3" w:rsidP="005B257A">
            <w:pPr>
              <w:jc w:val="right"/>
            </w:pPr>
            <w:r>
              <w:t>4</w:t>
            </w:r>
          </w:p>
        </w:tc>
      </w:tr>
      <w:tr w:rsidR="006429F3" w14:paraId="0EADEA85"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5434615D" w14:textId="77777777" w:rsidR="006429F3" w:rsidRPr="00132FC9" w:rsidRDefault="006429F3" w:rsidP="005B257A">
            <w:r w:rsidRPr="00132FC9">
              <w:t xml:space="preserve">Døpte </w:t>
            </w:r>
          </w:p>
        </w:tc>
        <w:tc>
          <w:tcPr>
            <w:tcW w:w="1134" w:type="dxa"/>
            <w:tcBorders>
              <w:top w:val="single" w:sz="4" w:space="0" w:color="auto"/>
              <w:left w:val="single" w:sz="4" w:space="0" w:color="auto"/>
              <w:bottom w:val="single" w:sz="4" w:space="0" w:color="auto"/>
              <w:right w:val="single" w:sz="4" w:space="0" w:color="auto"/>
            </w:tcBorders>
          </w:tcPr>
          <w:p w14:paraId="78881BFA" w14:textId="77777777" w:rsidR="006429F3" w:rsidRDefault="006429F3" w:rsidP="005B257A">
            <w:pPr>
              <w:jc w:val="right"/>
            </w:pPr>
            <w:r>
              <w:t>25</w:t>
            </w:r>
          </w:p>
        </w:tc>
        <w:tc>
          <w:tcPr>
            <w:tcW w:w="1134" w:type="dxa"/>
            <w:tcBorders>
              <w:top w:val="single" w:sz="4" w:space="0" w:color="auto"/>
              <w:left w:val="single" w:sz="4" w:space="0" w:color="auto"/>
              <w:bottom w:val="single" w:sz="4" w:space="0" w:color="auto"/>
              <w:right w:val="single" w:sz="4" w:space="0" w:color="auto"/>
            </w:tcBorders>
          </w:tcPr>
          <w:p w14:paraId="18A64354" w14:textId="77777777" w:rsidR="006429F3" w:rsidRPr="00132FC9" w:rsidRDefault="006429F3" w:rsidP="005B257A">
            <w:pPr>
              <w:jc w:val="right"/>
            </w:pPr>
            <w:r>
              <w:t>24</w:t>
            </w:r>
          </w:p>
        </w:tc>
        <w:tc>
          <w:tcPr>
            <w:tcW w:w="1134" w:type="dxa"/>
            <w:tcBorders>
              <w:top w:val="single" w:sz="4" w:space="0" w:color="auto"/>
              <w:left w:val="single" w:sz="4" w:space="0" w:color="auto"/>
              <w:bottom w:val="single" w:sz="4" w:space="0" w:color="auto"/>
              <w:right w:val="single" w:sz="4" w:space="0" w:color="auto"/>
            </w:tcBorders>
          </w:tcPr>
          <w:p w14:paraId="3D71AA95" w14:textId="77777777" w:rsidR="006429F3" w:rsidRPr="00132FC9" w:rsidRDefault="006429F3" w:rsidP="005B257A">
            <w:pPr>
              <w:jc w:val="right"/>
            </w:pPr>
            <w:r w:rsidRPr="00132FC9">
              <w:t>27</w:t>
            </w:r>
          </w:p>
        </w:tc>
        <w:tc>
          <w:tcPr>
            <w:tcW w:w="1134" w:type="dxa"/>
            <w:tcBorders>
              <w:top w:val="single" w:sz="4" w:space="0" w:color="auto"/>
              <w:left w:val="single" w:sz="4" w:space="0" w:color="auto"/>
              <w:bottom w:val="single" w:sz="4" w:space="0" w:color="auto"/>
              <w:right w:val="single" w:sz="4" w:space="0" w:color="auto"/>
            </w:tcBorders>
            <w:hideMark/>
          </w:tcPr>
          <w:p w14:paraId="4CA9F164" w14:textId="77777777" w:rsidR="006429F3" w:rsidRDefault="006429F3" w:rsidP="005B257A">
            <w:pPr>
              <w:jc w:val="right"/>
            </w:pPr>
            <w:r>
              <w:t>42</w:t>
            </w:r>
          </w:p>
        </w:tc>
        <w:tc>
          <w:tcPr>
            <w:tcW w:w="1134" w:type="dxa"/>
            <w:tcBorders>
              <w:top w:val="single" w:sz="4" w:space="0" w:color="auto"/>
              <w:left w:val="single" w:sz="4" w:space="0" w:color="auto"/>
              <w:bottom w:val="single" w:sz="4" w:space="0" w:color="auto"/>
              <w:right w:val="single" w:sz="4" w:space="0" w:color="auto"/>
            </w:tcBorders>
            <w:hideMark/>
          </w:tcPr>
          <w:p w14:paraId="2E9E6C4F" w14:textId="77777777" w:rsidR="006429F3" w:rsidRDefault="006429F3" w:rsidP="005B257A">
            <w:pPr>
              <w:jc w:val="right"/>
            </w:pPr>
            <w:r>
              <w:t>35</w:t>
            </w:r>
          </w:p>
        </w:tc>
      </w:tr>
      <w:tr w:rsidR="006429F3" w14:paraId="2E8BEDCE"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410A9F4C" w14:textId="77777777" w:rsidR="006429F3" w:rsidRPr="00132FC9" w:rsidRDefault="006429F3" w:rsidP="005B257A">
            <w:r w:rsidRPr="00132FC9">
              <w:t>Konfirmerte i Skoklefall</w:t>
            </w:r>
          </w:p>
        </w:tc>
        <w:tc>
          <w:tcPr>
            <w:tcW w:w="1134" w:type="dxa"/>
            <w:tcBorders>
              <w:top w:val="single" w:sz="4" w:space="0" w:color="auto"/>
              <w:left w:val="single" w:sz="4" w:space="0" w:color="auto"/>
              <w:bottom w:val="single" w:sz="4" w:space="0" w:color="auto"/>
              <w:right w:val="single" w:sz="4" w:space="0" w:color="auto"/>
            </w:tcBorders>
          </w:tcPr>
          <w:p w14:paraId="4F8DFC2D" w14:textId="77777777" w:rsidR="006429F3" w:rsidRDefault="006429F3" w:rsidP="005B257A">
            <w:pPr>
              <w:jc w:val="right"/>
            </w:pPr>
            <w:r>
              <w:t>37</w:t>
            </w:r>
          </w:p>
        </w:tc>
        <w:tc>
          <w:tcPr>
            <w:tcW w:w="1134" w:type="dxa"/>
            <w:tcBorders>
              <w:top w:val="single" w:sz="4" w:space="0" w:color="auto"/>
              <w:left w:val="single" w:sz="4" w:space="0" w:color="auto"/>
              <w:bottom w:val="single" w:sz="4" w:space="0" w:color="auto"/>
              <w:right w:val="single" w:sz="4" w:space="0" w:color="auto"/>
            </w:tcBorders>
          </w:tcPr>
          <w:p w14:paraId="151034D3" w14:textId="77777777" w:rsidR="006429F3" w:rsidRPr="00132FC9" w:rsidRDefault="006429F3" w:rsidP="005B257A">
            <w:pPr>
              <w:jc w:val="right"/>
            </w:pPr>
            <w:r>
              <w:t>29</w:t>
            </w:r>
          </w:p>
        </w:tc>
        <w:tc>
          <w:tcPr>
            <w:tcW w:w="1134" w:type="dxa"/>
            <w:tcBorders>
              <w:top w:val="single" w:sz="4" w:space="0" w:color="auto"/>
              <w:left w:val="single" w:sz="4" w:space="0" w:color="auto"/>
              <w:bottom w:val="single" w:sz="4" w:space="0" w:color="auto"/>
              <w:right w:val="single" w:sz="4" w:space="0" w:color="auto"/>
            </w:tcBorders>
          </w:tcPr>
          <w:p w14:paraId="29C73A67" w14:textId="77777777" w:rsidR="006429F3" w:rsidRPr="00132FC9" w:rsidRDefault="006429F3" w:rsidP="005B257A">
            <w:pPr>
              <w:jc w:val="right"/>
            </w:pPr>
            <w:r w:rsidRPr="00132FC9">
              <w:t>42</w:t>
            </w:r>
          </w:p>
        </w:tc>
        <w:tc>
          <w:tcPr>
            <w:tcW w:w="1134" w:type="dxa"/>
            <w:tcBorders>
              <w:top w:val="single" w:sz="4" w:space="0" w:color="auto"/>
              <w:left w:val="single" w:sz="4" w:space="0" w:color="auto"/>
              <w:bottom w:val="single" w:sz="4" w:space="0" w:color="auto"/>
              <w:right w:val="single" w:sz="4" w:space="0" w:color="auto"/>
            </w:tcBorders>
            <w:hideMark/>
          </w:tcPr>
          <w:p w14:paraId="5B183A4A" w14:textId="77777777" w:rsidR="006429F3" w:rsidRDefault="006429F3" w:rsidP="005B257A">
            <w:pPr>
              <w:jc w:val="right"/>
            </w:pPr>
            <w:r>
              <w:t>43</w:t>
            </w:r>
          </w:p>
        </w:tc>
        <w:tc>
          <w:tcPr>
            <w:tcW w:w="1134" w:type="dxa"/>
            <w:tcBorders>
              <w:top w:val="single" w:sz="4" w:space="0" w:color="auto"/>
              <w:left w:val="single" w:sz="4" w:space="0" w:color="auto"/>
              <w:bottom w:val="single" w:sz="4" w:space="0" w:color="auto"/>
              <w:right w:val="single" w:sz="4" w:space="0" w:color="auto"/>
            </w:tcBorders>
            <w:hideMark/>
          </w:tcPr>
          <w:p w14:paraId="4B80FD8D" w14:textId="77777777" w:rsidR="006429F3" w:rsidRDefault="006429F3" w:rsidP="005B257A">
            <w:pPr>
              <w:jc w:val="right"/>
            </w:pPr>
            <w:r>
              <w:t>33</w:t>
            </w:r>
          </w:p>
        </w:tc>
      </w:tr>
      <w:tr w:rsidR="006429F3" w14:paraId="7B070C9C"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492EBAAC" w14:textId="77777777" w:rsidR="006429F3" w:rsidRPr="00132FC9" w:rsidRDefault="006429F3" w:rsidP="005B257A">
            <w:proofErr w:type="spellStart"/>
            <w:r w:rsidRPr="00132FC9">
              <w:t>Konf</w:t>
            </w:r>
            <w:proofErr w:type="spellEnd"/>
            <w:r w:rsidRPr="00132FC9">
              <w:t>. totalt på Nesodden</w:t>
            </w:r>
          </w:p>
        </w:tc>
        <w:tc>
          <w:tcPr>
            <w:tcW w:w="1134" w:type="dxa"/>
            <w:tcBorders>
              <w:top w:val="single" w:sz="4" w:space="0" w:color="auto"/>
              <w:left w:val="single" w:sz="4" w:space="0" w:color="auto"/>
              <w:bottom w:val="single" w:sz="4" w:space="0" w:color="auto"/>
              <w:right w:val="single" w:sz="4" w:space="0" w:color="auto"/>
            </w:tcBorders>
          </w:tcPr>
          <w:p w14:paraId="20BC333A" w14:textId="77777777" w:rsidR="006429F3" w:rsidRDefault="006429F3" w:rsidP="005B257A">
            <w:pPr>
              <w:jc w:val="right"/>
            </w:pPr>
            <w:r>
              <w:t>88</w:t>
            </w:r>
          </w:p>
        </w:tc>
        <w:tc>
          <w:tcPr>
            <w:tcW w:w="1134" w:type="dxa"/>
            <w:tcBorders>
              <w:top w:val="single" w:sz="4" w:space="0" w:color="auto"/>
              <w:left w:val="single" w:sz="4" w:space="0" w:color="auto"/>
              <w:bottom w:val="single" w:sz="4" w:space="0" w:color="auto"/>
              <w:right w:val="single" w:sz="4" w:space="0" w:color="auto"/>
            </w:tcBorders>
          </w:tcPr>
          <w:p w14:paraId="6F05EA45" w14:textId="77777777" w:rsidR="006429F3" w:rsidRPr="00132FC9" w:rsidRDefault="006429F3" w:rsidP="005B257A">
            <w:pPr>
              <w:jc w:val="right"/>
            </w:pPr>
            <w:r>
              <w:t>86</w:t>
            </w:r>
          </w:p>
        </w:tc>
        <w:tc>
          <w:tcPr>
            <w:tcW w:w="1134" w:type="dxa"/>
            <w:tcBorders>
              <w:top w:val="single" w:sz="4" w:space="0" w:color="auto"/>
              <w:left w:val="single" w:sz="4" w:space="0" w:color="auto"/>
              <w:bottom w:val="single" w:sz="4" w:space="0" w:color="auto"/>
              <w:right w:val="single" w:sz="4" w:space="0" w:color="auto"/>
            </w:tcBorders>
          </w:tcPr>
          <w:p w14:paraId="50F94DBB" w14:textId="77777777" w:rsidR="006429F3" w:rsidRPr="00132FC9" w:rsidRDefault="006429F3" w:rsidP="005B257A">
            <w:pPr>
              <w:jc w:val="right"/>
            </w:pPr>
            <w:r w:rsidRPr="00132FC9">
              <w:t>107</w:t>
            </w:r>
          </w:p>
        </w:tc>
        <w:tc>
          <w:tcPr>
            <w:tcW w:w="1134" w:type="dxa"/>
            <w:tcBorders>
              <w:top w:val="single" w:sz="4" w:space="0" w:color="auto"/>
              <w:left w:val="single" w:sz="4" w:space="0" w:color="auto"/>
              <w:bottom w:val="single" w:sz="4" w:space="0" w:color="auto"/>
              <w:right w:val="single" w:sz="4" w:space="0" w:color="auto"/>
            </w:tcBorders>
            <w:hideMark/>
          </w:tcPr>
          <w:p w14:paraId="0727D1BC" w14:textId="77777777" w:rsidR="006429F3" w:rsidRDefault="006429F3" w:rsidP="005B257A">
            <w:pPr>
              <w:jc w:val="right"/>
            </w:pPr>
            <w:r>
              <w:t>97</w:t>
            </w:r>
          </w:p>
        </w:tc>
        <w:tc>
          <w:tcPr>
            <w:tcW w:w="1134" w:type="dxa"/>
            <w:tcBorders>
              <w:top w:val="single" w:sz="4" w:space="0" w:color="auto"/>
              <w:left w:val="single" w:sz="4" w:space="0" w:color="auto"/>
              <w:bottom w:val="single" w:sz="4" w:space="0" w:color="auto"/>
              <w:right w:val="single" w:sz="4" w:space="0" w:color="auto"/>
            </w:tcBorders>
            <w:hideMark/>
          </w:tcPr>
          <w:p w14:paraId="1DA5C1C3" w14:textId="77777777" w:rsidR="006429F3" w:rsidRDefault="006429F3" w:rsidP="005B257A">
            <w:pPr>
              <w:jc w:val="right"/>
            </w:pPr>
            <w:r>
              <w:t>115</w:t>
            </w:r>
          </w:p>
        </w:tc>
      </w:tr>
      <w:tr w:rsidR="006429F3" w14:paraId="36622E7B" w14:textId="77777777" w:rsidTr="000C6CF7">
        <w:tc>
          <w:tcPr>
            <w:tcW w:w="3231" w:type="dxa"/>
            <w:tcBorders>
              <w:top w:val="single" w:sz="4" w:space="0" w:color="auto"/>
              <w:left w:val="single" w:sz="4" w:space="0" w:color="auto"/>
              <w:bottom w:val="single" w:sz="4" w:space="0" w:color="auto"/>
              <w:right w:val="single" w:sz="4" w:space="0" w:color="auto"/>
            </w:tcBorders>
            <w:hideMark/>
          </w:tcPr>
          <w:p w14:paraId="587BB468" w14:textId="77777777" w:rsidR="006429F3" w:rsidRPr="00132FC9" w:rsidRDefault="006429F3" w:rsidP="005B257A">
            <w:r w:rsidRPr="00132FC9">
              <w:t>Ofring</w:t>
            </w:r>
          </w:p>
        </w:tc>
        <w:tc>
          <w:tcPr>
            <w:tcW w:w="1134" w:type="dxa"/>
            <w:tcBorders>
              <w:top w:val="single" w:sz="4" w:space="0" w:color="auto"/>
              <w:left w:val="single" w:sz="4" w:space="0" w:color="auto"/>
              <w:bottom w:val="single" w:sz="4" w:space="0" w:color="auto"/>
              <w:right w:val="single" w:sz="4" w:space="0" w:color="auto"/>
            </w:tcBorders>
          </w:tcPr>
          <w:p w14:paraId="1CC4DDD0" w14:textId="77777777" w:rsidR="006429F3" w:rsidRDefault="006429F3" w:rsidP="000C6CF7">
            <w:pPr>
              <w:jc w:val="right"/>
            </w:pPr>
            <w:r>
              <w:t>94.655</w:t>
            </w:r>
          </w:p>
        </w:tc>
        <w:tc>
          <w:tcPr>
            <w:tcW w:w="1134" w:type="dxa"/>
            <w:tcBorders>
              <w:top w:val="single" w:sz="4" w:space="0" w:color="auto"/>
              <w:left w:val="single" w:sz="4" w:space="0" w:color="auto"/>
              <w:bottom w:val="single" w:sz="4" w:space="0" w:color="auto"/>
              <w:right w:val="single" w:sz="4" w:space="0" w:color="auto"/>
            </w:tcBorders>
          </w:tcPr>
          <w:p w14:paraId="477E3AD8" w14:textId="77777777" w:rsidR="006429F3" w:rsidRPr="00132FC9" w:rsidRDefault="006429F3" w:rsidP="000C6CF7">
            <w:pPr>
              <w:jc w:val="right"/>
            </w:pPr>
            <w:r>
              <w:t xml:space="preserve"> 83.695</w:t>
            </w:r>
          </w:p>
        </w:tc>
        <w:tc>
          <w:tcPr>
            <w:tcW w:w="1134" w:type="dxa"/>
            <w:tcBorders>
              <w:top w:val="single" w:sz="4" w:space="0" w:color="auto"/>
              <w:left w:val="single" w:sz="4" w:space="0" w:color="auto"/>
              <w:bottom w:val="single" w:sz="4" w:space="0" w:color="auto"/>
              <w:right w:val="single" w:sz="4" w:space="0" w:color="auto"/>
            </w:tcBorders>
          </w:tcPr>
          <w:p w14:paraId="50A458D8" w14:textId="77777777" w:rsidR="006429F3" w:rsidRPr="00132FC9" w:rsidRDefault="006429F3" w:rsidP="000C6CF7">
            <w:pPr>
              <w:jc w:val="right"/>
            </w:pPr>
            <w:r w:rsidRPr="00132FC9">
              <w:t xml:space="preserve"> 107</w:t>
            </w:r>
            <w:r>
              <w:t>.</w:t>
            </w:r>
            <w:r w:rsidRPr="00132FC9">
              <w:t>964</w:t>
            </w:r>
          </w:p>
        </w:tc>
        <w:tc>
          <w:tcPr>
            <w:tcW w:w="1134" w:type="dxa"/>
            <w:tcBorders>
              <w:top w:val="single" w:sz="4" w:space="0" w:color="auto"/>
              <w:left w:val="single" w:sz="4" w:space="0" w:color="auto"/>
              <w:bottom w:val="single" w:sz="4" w:space="0" w:color="auto"/>
              <w:right w:val="single" w:sz="4" w:space="0" w:color="auto"/>
            </w:tcBorders>
            <w:hideMark/>
          </w:tcPr>
          <w:p w14:paraId="4BF13148" w14:textId="77777777" w:rsidR="006429F3" w:rsidRDefault="006429F3" w:rsidP="000C6CF7">
            <w:pPr>
              <w:jc w:val="right"/>
            </w:pPr>
            <w:r>
              <w:t xml:space="preserve"> 121.990</w:t>
            </w:r>
          </w:p>
        </w:tc>
        <w:tc>
          <w:tcPr>
            <w:tcW w:w="1134" w:type="dxa"/>
            <w:tcBorders>
              <w:top w:val="single" w:sz="4" w:space="0" w:color="auto"/>
              <w:left w:val="single" w:sz="4" w:space="0" w:color="auto"/>
              <w:bottom w:val="single" w:sz="4" w:space="0" w:color="auto"/>
              <w:right w:val="single" w:sz="4" w:space="0" w:color="auto"/>
            </w:tcBorders>
            <w:hideMark/>
          </w:tcPr>
          <w:p w14:paraId="7EFC76B0" w14:textId="77777777" w:rsidR="006429F3" w:rsidRDefault="006429F3" w:rsidP="000C6CF7">
            <w:pPr>
              <w:jc w:val="right"/>
            </w:pPr>
            <w:r>
              <w:t>127.187</w:t>
            </w:r>
          </w:p>
        </w:tc>
      </w:tr>
    </w:tbl>
    <w:p w14:paraId="1A3D37BC" w14:textId="77777777" w:rsidR="006429F3" w:rsidRPr="00F132B9" w:rsidRDefault="006429F3" w:rsidP="006429F3">
      <w:pPr>
        <w:ind w:firstLine="708"/>
        <w:rPr>
          <w:sz w:val="22"/>
          <w:szCs w:val="22"/>
        </w:rPr>
      </w:pPr>
      <w:r w:rsidRPr="00F132B9">
        <w:rPr>
          <w:sz w:val="22"/>
          <w:szCs w:val="22"/>
        </w:rPr>
        <w:t>*Tilhørende er barn som ikke er døpt, men der en av foreldrene er medlem</w:t>
      </w:r>
    </w:p>
    <w:p w14:paraId="43E9095E" w14:textId="77777777" w:rsidR="009E3BC4" w:rsidRDefault="009E3BC4" w:rsidP="009E15FD">
      <w:pPr>
        <w:rPr>
          <w:b/>
        </w:rPr>
      </w:pPr>
    </w:p>
    <w:p w14:paraId="05805D34" w14:textId="24B316A7" w:rsidR="009E15FD" w:rsidRPr="00267DE7" w:rsidRDefault="009E15FD" w:rsidP="009E15FD">
      <w:r w:rsidRPr="00376719">
        <w:rPr>
          <w:b/>
        </w:rPr>
        <w:t>Innvilgede offersøknader:</w:t>
      </w:r>
      <w:r w:rsidRPr="00376719">
        <w:t xml:space="preserve"> </w:t>
      </w:r>
      <w:r w:rsidR="00F757C9">
        <w:t>Konfi</w:t>
      </w:r>
      <w:r w:rsidR="00597B71">
        <w:t>r</w:t>
      </w:r>
      <w:r w:rsidR="00F757C9">
        <w:t xml:space="preserve">mantarbeid på Nesodden, </w:t>
      </w:r>
      <w:proofErr w:type="spellStart"/>
      <w:r w:rsidR="00376719" w:rsidRPr="00376719">
        <w:t>Mercy</w:t>
      </w:r>
      <w:proofErr w:type="spellEnd"/>
      <w:r w:rsidR="00376719" w:rsidRPr="00376719">
        <w:t xml:space="preserve"> </w:t>
      </w:r>
      <w:proofErr w:type="spellStart"/>
      <w:r w:rsidR="00376719" w:rsidRPr="00376719">
        <w:t>Ships</w:t>
      </w:r>
      <w:proofErr w:type="spellEnd"/>
      <w:r w:rsidRPr="00376719">
        <w:t xml:space="preserve">, </w:t>
      </w:r>
      <w:r w:rsidR="00F757C9">
        <w:t xml:space="preserve">MAF, </w:t>
      </w:r>
      <w:r w:rsidR="008A0E93" w:rsidRPr="00376719">
        <w:t>Aksjon</w:t>
      </w:r>
      <w:r w:rsidR="00F132B9">
        <w:t> </w:t>
      </w:r>
      <w:r w:rsidR="008A0E93" w:rsidRPr="00376719">
        <w:t>Søppelberget</w:t>
      </w:r>
      <w:r w:rsidRPr="00376719">
        <w:t>, Blå Kors</w:t>
      </w:r>
      <w:r w:rsidR="00376719" w:rsidRPr="00376719">
        <w:t xml:space="preserve"> </w:t>
      </w:r>
      <w:r w:rsidRPr="00376719">
        <w:t>og Kirkens Nødhjelp.</w:t>
      </w:r>
      <w:r w:rsidR="00693691" w:rsidRPr="00376719">
        <w:t xml:space="preserve"> </w:t>
      </w:r>
      <w:r w:rsidRPr="00376719">
        <w:t xml:space="preserve">TV-aksjonen gikk til </w:t>
      </w:r>
      <w:r w:rsidR="00376719" w:rsidRPr="00376719">
        <w:t>CARE</w:t>
      </w:r>
      <w:r w:rsidRPr="000742AA">
        <w:t xml:space="preserve">. </w:t>
      </w:r>
      <w:r w:rsidR="00F132B9">
        <w:br/>
      </w:r>
      <w:r w:rsidRPr="000742AA">
        <w:t xml:space="preserve">Offer til eksterne formål: kr </w:t>
      </w:r>
      <w:r w:rsidR="000742AA" w:rsidRPr="000742AA">
        <w:t>19 344,52</w:t>
      </w:r>
      <w:r w:rsidRPr="000742AA">
        <w:t>.</w:t>
      </w:r>
      <w:r w:rsidR="0058184E">
        <w:t xml:space="preserve">  </w:t>
      </w:r>
    </w:p>
    <w:p w14:paraId="2884378F" w14:textId="77777777" w:rsidR="009E15FD" w:rsidRPr="00602D29" w:rsidRDefault="009E15FD" w:rsidP="009E15FD">
      <w:pPr>
        <w:rPr>
          <w:highlight w:val="yellow"/>
        </w:rPr>
      </w:pPr>
    </w:p>
    <w:p w14:paraId="73542E1B" w14:textId="353F5020" w:rsidR="009E15FD" w:rsidRPr="00E062AF" w:rsidRDefault="009E15FD" w:rsidP="009E15FD">
      <w:r w:rsidRPr="00E062AF">
        <w:t>Under fasteaksjonen samlet konfirmantene i Skoklefall</w:t>
      </w:r>
      <w:r w:rsidR="00827858" w:rsidRPr="00E062AF">
        <w:t xml:space="preserve"> og Gjøfjell</w:t>
      </w:r>
      <w:r w:rsidRPr="00E062AF">
        <w:t xml:space="preserve"> inn kr </w:t>
      </w:r>
      <w:r w:rsidR="00E062AF" w:rsidRPr="00E062AF">
        <w:t>60 850</w:t>
      </w:r>
      <w:r w:rsidR="007E350E" w:rsidRPr="00E062AF">
        <w:t xml:space="preserve"> </w:t>
      </w:r>
      <w:r w:rsidRPr="00E062AF">
        <w:t>til Kirkens Nødhjelp</w:t>
      </w:r>
      <w:r w:rsidR="00F132B9">
        <w:t xml:space="preserve"> (</w:t>
      </w:r>
      <w:r w:rsidR="00F132B9" w:rsidRPr="00E062AF">
        <w:t xml:space="preserve">inkl. </w:t>
      </w:r>
      <w:r w:rsidR="00F132B9">
        <w:t>V</w:t>
      </w:r>
      <w:r w:rsidR="00F132B9" w:rsidRPr="00E062AF">
        <w:t>ipps</w:t>
      </w:r>
      <w:r w:rsidR="00F132B9">
        <w:t>)</w:t>
      </w:r>
      <w:r w:rsidRPr="00E062AF">
        <w:t xml:space="preserve">. Beløpet </w:t>
      </w:r>
      <w:r w:rsidR="00827858" w:rsidRPr="00E062AF">
        <w:t>går direkte til Kirkens Nødhjelp.</w:t>
      </w:r>
    </w:p>
    <w:p w14:paraId="7B17F5CD" w14:textId="77777777" w:rsidR="00131F99" w:rsidRPr="000742AA" w:rsidRDefault="009D46AE" w:rsidP="00BE61A6">
      <w:pPr>
        <w:pStyle w:val="Overskrift1"/>
      </w:pPr>
      <w:bookmarkStart w:id="18" w:name="_Toc287053507"/>
      <w:bookmarkStart w:id="19" w:name="_Toc350625067"/>
      <w:bookmarkStart w:id="20" w:name="_Toc350625795"/>
      <w:bookmarkStart w:id="21" w:name="_Toc34162104"/>
      <w:r w:rsidRPr="000742AA">
        <w:t>Økonomi og regnskap</w:t>
      </w:r>
      <w:bookmarkEnd w:id="18"/>
      <w:bookmarkEnd w:id="19"/>
      <w:bookmarkEnd w:id="20"/>
      <w:bookmarkEnd w:id="21"/>
    </w:p>
    <w:p w14:paraId="613DA166" w14:textId="53071226" w:rsidR="00131F99" w:rsidRPr="000742AA" w:rsidRDefault="01A9B3BF" w:rsidP="00131F99">
      <w:r w:rsidRPr="000742AA">
        <w:t>Menighetens regnskap er gjort opp</w:t>
      </w:r>
      <w:r w:rsidR="000742AA" w:rsidRPr="000742AA">
        <w:t xml:space="preserve"> med et overskudd på kr. 52 397,44 som overføres til ubundet disposisjonsfond</w:t>
      </w:r>
      <w:r w:rsidRPr="000742AA">
        <w:t xml:space="preserve">. </w:t>
      </w:r>
    </w:p>
    <w:p w14:paraId="14659D80" w14:textId="77777777" w:rsidR="00131F99" w:rsidRPr="00602D29" w:rsidRDefault="00131F99" w:rsidP="00131F99">
      <w:pPr>
        <w:rPr>
          <w:highlight w:val="yellow"/>
        </w:rPr>
      </w:pPr>
    </w:p>
    <w:p w14:paraId="1957EA01" w14:textId="1C9C8C3F" w:rsidR="00131F99" w:rsidRPr="000742AA" w:rsidRDefault="01A9B3BF" w:rsidP="00131F99">
      <w:r w:rsidRPr="000742AA">
        <w:t>Faste givere ga til sammen k</w:t>
      </w:r>
      <w:r w:rsidR="000742AA" w:rsidRPr="000742AA">
        <w:t>r 56</w:t>
      </w:r>
      <w:r w:rsidR="00F132B9">
        <w:t> </w:t>
      </w:r>
      <w:r w:rsidR="000742AA" w:rsidRPr="000742AA">
        <w:t>101</w:t>
      </w:r>
      <w:r w:rsidR="00F132B9">
        <w:t>,-</w:t>
      </w:r>
      <w:r w:rsidR="000742AA" w:rsidRPr="000742AA">
        <w:t>. Av dette var kr 43</w:t>
      </w:r>
      <w:r w:rsidR="00F132B9">
        <w:t> </w:t>
      </w:r>
      <w:r w:rsidR="000742AA" w:rsidRPr="000742AA">
        <w:t>201</w:t>
      </w:r>
      <w:r w:rsidR="00F132B9">
        <w:t>,-</w:t>
      </w:r>
      <w:r w:rsidRPr="000742AA">
        <w:t xml:space="preserve"> gitt til menighetsarbeidet og </w:t>
      </w:r>
    </w:p>
    <w:p w14:paraId="5CB8EC2C" w14:textId="064B11F1" w:rsidR="00131F99" w:rsidRPr="000742AA" w:rsidRDefault="000742AA" w:rsidP="00131F99">
      <w:r w:rsidRPr="000742AA">
        <w:t>kr 12</w:t>
      </w:r>
      <w:r w:rsidR="00F132B9">
        <w:t> </w:t>
      </w:r>
      <w:r w:rsidRPr="000742AA">
        <w:t>900</w:t>
      </w:r>
      <w:r w:rsidR="00F132B9">
        <w:t>,-</w:t>
      </w:r>
      <w:r w:rsidR="01A9B3BF" w:rsidRPr="000742AA">
        <w:t xml:space="preserve"> til kulturarbeidet.</w:t>
      </w:r>
      <w:r w:rsidR="0058184E">
        <w:t xml:space="preserve"> </w:t>
      </w:r>
    </w:p>
    <w:p w14:paraId="3D493C96" w14:textId="492E325E" w:rsidR="00131F99" w:rsidRDefault="01A9B3BF" w:rsidP="00131F99">
      <w:r w:rsidRPr="000742AA">
        <w:t xml:space="preserve">Skoklefall menighetshus med kjøkken leies ut til organisasjoner eller grupper etter søknad. Elisabeth </w:t>
      </w:r>
      <w:proofErr w:type="spellStart"/>
      <w:r w:rsidRPr="000742AA">
        <w:t>Wehmer</w:t>
      </w:r>
      <w:proofErr w:type="spellEnd"/>
      <w:r w:rsidRPr="000742AA">
        <w:t xml:space="preserve"> er ansvarlig for utleie. Utl</w:t>
      </w:r>
      <w:r w:rsidR="000742AA" w:rsidRPr="000742AA">
        <w:t>e</w:t>
      </w:r>
      <w:r w:rsidR="00D2055C">
        <w:t>ie</w:t>
      </w:r>
      <w:r w:rsidR="000742AA" w:rsidRPr="000742AA">
        <w:t>inntekt var kr 45</w:t>
      </w:r>
      <w:r w:rsidR="00F132B9">
        <w:t> </w:t>
      </w:r>
      <w:r w:rsidR="000742AA" w:rsidRPr="000742AA">
        <w:t>000</w:t>
      </w:r>
      <w:r w:rsidR="00F132B9">
        <w:t>,-</w:t>
      </w:r>
      <w:r w:rsidR="003B2597">
        <w:t>.</w:t>
      </w:r>
    </w:p>
    <w:p w14:paraId="3DA60FD9" w14:textId="77777777" w:rsidR="00131F99" w:rsidRDefault="00131F99" w:rsidP="00131F99"/>
    <w:p w14:paraId="2709186F" w14:textId="06E65A24" w:rsidR="000F32CA" w:rsidRPr="00E81CEB" w:rsidRDefault="01A9B3BF" w:rsidP="00E81CEB">
      <w:pPr>
        <w:rPr>
          <w:b/>
          <w:bCs/>
          <w:u w:val="single"/>
        </w:rPr>
      </w:pPr>
      <w:r>
        <w:t xml:space="preserve">Gaver til menigheten kan også gis på Vipps. Nummeret er </w:t>
      </w:r>
      <w:r w:rsidRPr="01A9B3BF">
        <w:rPr>
          <w:b/>
          <w:bCs/>
          <w:u w:val="single"/>
        </w:rPr>
        <w:t>66554.</w:t>
      </w:r>
    </w:p>
    <w:p w14:paraId="22FB2DF2" w14:textId="2AB60F98" w:rsidR="000F32CA" w:rsidRDefault="000F32CA" w:rsidP="00BE61A6">
      <w:pPr>
        <w:pStyle w:val="Overskrift1"/>
      </w:pPr>
      <w:bookmarkStart w:id="22" w:name="_Toc34162105"/>
      <w:r>
        <w:t>Bispevisitas</w:t>
      </w:r>
      <w:bookmarkEnd w:id="22"/>
    </w:p>
    <w:p w14:paraId="50581518" w14:textId="0C4F1B7D" w:rsidR="000F32CA" w:rsidRDefault="000F32CA" w:rsidP="000F32CA">
      <w:r>
        <w:t xml:space="preserve">Nesodden fikk biskop Atle Sommerfeldt på besøk fra 19.-24. november. Bispevisitasen krevde forberedelser både av sokneprest, kontoret og menighetene. I biskopens følge var også Prost Hege Fagermoen og biskopens sekretær Endre </w:t>
      </w:r>
      <w:proofErr w:type="spellStart"/>
      <w:r>
        <w:t>Fyllingsnes</w:t>
      </w:r>
      <w:proofErr w:type="spellEnd"/>
      <w:r>
        <w:t>. Biskopen fikk 3 fulle dager med tett program og visitasgudstjeneste på søndagen med påfølgende kirkekaffe og visitasforedrag.</w:t>
      </w:r>
    </w:p>
    <w:p w14:paraId="5E2E1654" w14:textId="44F9F37A" w:rsidR="000F32CA" w:rsidRDefault="000F32CA" w:rsidP="000F32CA">
      <w:r>
        <w:lastRenderedPageBreak/>
        <w:t>Det ble holdt gudstjeneste</w:t>
      </w:r>
      <w:r w:rsidR="00F132B9">
        <w:t xml:space="preserve"> med </w:t>
      </w:r>
      <w:r>
        <w:t>morgen-</w:t>
      </w:r>
      <w:r w:rsidR="00F132B9">
        <w:t>/</w:t>
      </w:r>
      <w:r>
        <w:t xml:space="preserve">kveldsbønn i en av kirkene hver morgen og kveld. Biskopen var i møte med kommuneledelsen, han var på skolebesøk og bedriftsbesøk på </w:t>
      </w:r>
      <w:proofErr w:type="spellStart"/>
      <w:r>
        <w:t>Remont</w:t>
      </w:r>
      <w:r w:rsidR="00F132B9">
        <w:t>é</w:t>
      </w:r>
      <w:r>
        <w:t>r</w:t>
      </w:r>
      <w:proofErr w:type="spellEnd"/>
      <w:r>
        <w:t>. På Nesoddtunet hadde han samtale med personalet.</w:t>
      </w:r>
      <w:r w:rsidR="0058184E">
        <w:t xml:space="preserve"> </w:t>
      </w:r>
      <w:r>
        <w:t>Han hadde samtaler med andre religiøse samfunn på Nesodden og var på bokbad i regi av Kirkeakademiet. Den store begivenheten var tur med den elektriske nesoddbåten Kongen</w:t>
      </w:r>
      <w:r w:rsidR="00F132B9">
        <w:t>,</w:t>
      </w:r>
      <w:r>
        <w:t xml:space="preserve"> der biskopen fikk styre båten. </w:t>
      </w:r>
    </w:p>
    <w:p w14:paraId="7279EA48" w14:textId="77777777" w:rsidR="00F132B9" w:rsidRDefault="00F132B9" w:rsidP="000F32CA"/>
    <w:p w14:paraId="291B81D6" w14:textId="72726B8C" w:rsidR="000F32CA" w:rsidRDefault="000F32CA" w:rsidP="000F32CA">
      <w:r>
        <w:t>Det ble mange hyggelige måltider for biskop Atle og følge. Det ble arrangert lunsj på kirke</w:t>
      </w:r>
      <w:r w:rsidR="00F132B9">
        <w:softHyphen/>
      </w:r>
      <w:r>
        <w:t xml:space="preserve">senteret med alle ansatte og det ble middag i prestegården med mange inviterte gjester. Det ble også tid til en middag på </w:t>
      </w:r>
      <w:proofErr w:type="spellStart"/>
      <w:r>
        <w:t>Signalen</w:t>
      </w:r>
      <w:proofErr w:type="spellEnd"/>
      <w:r w:rsidR="00F132B9">
        <w:t>,</w:t>
      </w:r>
      <w:r>
        <w:t xml:space="preserve"> der de fikk servert fiskesuppe.</w:t>
      </w:r>
    </w:p>
    <w:p w14:paraId="26FDBD7F" w14:textId="77777777" w:rsidR="00F132B9" w:rsidRDefault="00F132B9" w:rsidP="000F32CA"/>
    <w:p w14:paraId="1F50C91C" w14:textId="2A94BC04" w:rsidR="000F32CA" w:rsidRDefault="000F32CA" w:rsidP="000F32CA">
      <w:r>
        <w:t xml:space="preserve">Han møtte alle menighetsrådene, både nye og gamle, i møter der menighetsrådene selv satte agendaen. Biskopen sier i visitasforedraget: </w:t>
      </w:r>
    </w:p>
    <w:p w14:paraId="793FECE4" w14:textId="77777777" w:rsidR="000F32CA" w:rsidRDefault="000F32CA" w:rsidP="000F32CA">
      <w:pPr>
        <w:ind w:left="708"/>
      </w:pPr>
      <w:r>
        <w:t>«De nye menighetsrådene virker vel rustet til å videreføre ansvaret og ta fatt på de mange viktige og spennende oppgavene som ligger foran. Det blir i fortsettelsen en viktig utfordring å finne en god balanse mellom de ulike soknenes profil og hva som er felles for kiken på hele Nesodden.»</w:t>
      </w:r>
    </w:p>
    <w:p w14:paraId="22A53063" w14:textId="77777777" w:rsidR="00F132B9" w:rsidRDefault="00F132B9" w:rsidP="000F32CA"/>
    <w:p w14:paraId="246FF019" w14:textId="6F5B7505" w:rsidR="000F32CA" w:rsidRDefault="000F32CA" w:rsidP="000F32CA">
      <w:r>
        <w:t>I visitasforedraget legger biskopen særlig vekt på kommunikasjon:</w:t>
      </w:r>
    </w:p>
    <w:p w14:paraId="755ABFED" w14:textId="036B4594" w:rsidR="000F32CA" w:rsidRDefault="000F32CA" w:rsidP="000F32CA">
      <w:pPr>
        <w:ind w:left="708"/>
      </w:pPr>
      <w:r>
        <w:t xml:space="preserve"> «Det er derfor helt nødvendig at de tre soknene prioriterer en felles satsing på kommunikasjon rettet mot hele den mangfoldige befolkningen i kommunen, som profilerer hele lokalkirkens brede gudstjenestetilbud. Kirken må tilpasse seg til at befolkningen i større grad enn tidligere oppsøker de gudstjenestene som passer med livsfase og personlige preferanser.»</w:t>
      </w:r>
    </w:p>
    <w:p w14:paraId="054356F2" w14:textId="77777777" w:rsidR="00F132B9" w:rsidRDefault="00F132B9" w:rsidP="000F32CA"/>
    <w:p w14:paraId="3581E6ED" w14:textId="363E0B46" w:rsidR="000F32CA" w:rsidRDefault="000F32CA" w:rsidP="000F32CA">
      <w:r>
        <w:t>Den første morgenen var det nattverdgudstjeneste i Skoklefall, og den ble ganske godt besøkt. Skoklefall menighetshus ble onsdag kveld brukt til diskusjon og servering av mat til alle menighetsrådene, både nye og gamle. Etterpå gikk vi over tunet til kirken for kveldsbønn.</w:t>
      </w:r>
    </w:p>
    <w:p w14:paraId="0071A4C7" w14:textId="77777777" w:rsidR="00F132B9" w:rsidRDefault="00F132B9" w:rsidP="000F32CA"/>
    <w:p w14:paraId="5384E771" w14:textId="14B6483C" w:rsidR="000F32CA" w:rsidRDefault="000F32CA" w:rsidP="000F32CA">
      <w:r>
        <w:t xml:space="preserve">På Skoklefall ble hovedtema diskusjon om ny kirke. Noen ønsker ny kirke på Sunnaas velkommen, andre vil helst ha ny </w:t>
      </w:r>
      <w:r w:rsidR="00F132B9">
        <w:t xml:space="preserve">kirke </w:t>
      </w:r>
      <w:r>
        <w:t>på samme tomten som kirken står nå. Biskopen forklarte litt om hvilke muligheter han tror vi har, han mente det var strategisk lurt å gå for Sunnaas</w:t>
      </w:r>
      <w:r w:rsidR="00F132B9">
        <w:t>,</w:t>
      </w:r>
      <w:r>
        <w:t xml:space="preserve"> fordi vi da har politikerne på banen. Han har ved selvsyn sett tomta på Sunnaas. </w:t>
      </w:r>
    </w:p>
    <w:p w14:paraId="202858A7" w14:textId="5237AED7" w:rsidR="0016674A" w:rsidRPr="0016674A" w:rsidRDefault="0016674A" w:rsidP="00BE61A6">
      <w:pPr>
        <w:pStyle w:val="Overskrift1"/>
      </w:pPr>
      <w:bookmarkStart w:id="23" w:name="_Toc34162106"/>
      <w:r w:rsidRPr="0016674A">
        <w:t xml:space="preserve">De ulike </w:t>
      </w:r>
      <w:r w:rsidRPr="00BE61A6">
        <w:t>virksomhetsområdene</w:t>
      </w:r>
      <w:bookmarkEnd w:id="23"/>
      <w:r w:rsidRPr="0016674A">
        <w:t xml:space="preserve"> </w:t>
      </w:r>
      <w:r w:rsidRPr="0016674A">
        <w:tab/>
      </w:r>
    </w:p>
    <w:p w14:paraId="46DDD1EA" w14:textId="1026B1D0" w:rsidR="002F79DA" w:rsidRDefault="002F79DA" w:rsidP="00532721">
      <w:pPr>
        <w:pStyle w:val="Overskrift2"/>
      </w:pPr>
      <w:bookmarkStart w:id="24" w:name="_Toc34162107"/>
      <w:r w:rsidRPr="00FB0971">
        <w:t>Trosopplæring</w:t>
      </w:r>
      <w:bookmarkEnd w:id="24"/>
      <w:r w:rsidR="0058184E">
        <w:t xml:space="preserve"> </w:t>
      </w:r>
      <w:r w:rsidRPr="00FB0971">
        <w:t xml:space="preserve"> </w:t>
      </w:r>
    </w:p>
    <w:p w14:paraId="3765F7CE" w14:textId="77777777" w:rsidR="005A0059" w:rsidRDefault="005A0059" w:rsidP="005A0059">
      <w:r>
        <w:t>Trosopplæringsplanen ble revidert i løpet av 2019. Den omfatter 23 tiltak som tilbys døpte frem til fylte 18 år. Noen av tiltakene er enda ikke ferdig utviklet, men vil bli innfaset i løpet av de kommende årene hvis vi har ressurser tilgjengelig.</w:t>
      </w:r>
    </w:p>
    <w:p w14:paraId="5DE0631D" w14:textId="77777777" w:rsidR="005A0059" w:rsidRDefault="005A0059" w:rsidP="005A0059"/>
    <w:p w14:paraId="3CBFAEDF" w14:textId="150E9A97" w:rsidR="005A0059" w:rsidRDefault="005A0059" w:rsidP="005A0059">
      <w:r w:rsidRPr="00F664BB">
        <w:t xml:space="preserve">I </w:t>
      </w:r>
      <w:r>
        <w:t>trosopplærings</w:t>
      </w:r>
      <w:r w:rsidRPr="00F664BB">
        <w:t xml:space="preserve">utvalget sitter Tore Henriksen </w:t>
      </w:r>
      <w:r>
        <w:t xml:space="preserve">og </w:t>
      </w:r>
      <w:r w:rsidRPr="00F664BB">
        <w:t xml:space="preserve">Inger Anny Wattum som representant fra Nesodden menighet, </w:t>
      </w:r>
      <w:r>
        <w:t xml:space="preserve">Finn Østmo og Niklas </w:t>
      </w:r>
      <w:proofErr w:type="spellStart"/>
      <w:r>
        <w:t>Koteng</w:t>
      </w:r>
      <w:proofErr w:type="spellEnd"/>
      <w:r>
        <w:t xml:space="preserve"> </w:t>
      </w:r>
      <w:r w:rsidRPr="00F664BB">
        <w:t xml:space="preserve">fra Gjøfjell menighet, Anne Helene Haaland </w:t>
      </w:r>
      <w:r>
        <w:t xml:space="preserve">og </w:t>
      </w:r>
      <w:r w:rsidRPr="00F664BB">
        <w:t>Gret</w:t>
      </w:r>
      <w:r w:rsidR="00F132B9">
        <w:t>h</w:t>
      </w:r>
      <w:r w:rsidRPr="00F664BB">
        <w:t xml:space="preserve">e Øyna Milivojevic fra Skoklefall menighet </w:t>
      </w:r>
      <w:r>
        <w:t>samt</w:t>
      </w:r>
      <w:r w:rsidRPr="00F664BB">
        <w:t xml:space="preserve"> kapellan </w:t>
      </w:r>
      <w:r>
        <w:t>Elisabeth Moss-Fongen og Jarl Eidjord</w:t>
      </w:r>
      <w:r w:rsidRPr="00F664BB">
        <w:t>. Utvalget</w:t>
      </w:r>
      <w:r>
        <w:t>s</w:t>
      </w:r>
      <w:r w:rsidRPr="00F664BB">
        <w:t xml:space="preserve"> </w:t>
      </w:r>
      <w:r>
        <w:t xml:space="preserve">leder er </w:t>
      </w:r>
      <w:r w:rsidRPr="00F664BB">
        <w:t>Gret</w:t>
      </w:r>
      <w:r w:rsidR="00F132B9">
        <w:t>h</w:t>
      </w:r>
      <w:r w:rsidRPr="00F664BB">
        <w:t>e Øyna Milivojevic</w:t>
      </w:r>
      <w:r>
        <w:t>, mens Jarl Eidjord er utvalgets sekretær og saksbehandler</w:t>
      </w:r>
      <w:r w:rsidRPr="00F664BB">
        <w:t>.</w:t>
      </w:r>
      <w:r>
        <w:t xml:space="preserve"> </w:t>
      </w:r>
    </w:p>
    <w:p w14:paraId="20A4692B" w14:textId="77777777" w:rsidR="005A0059" w:rsidRPr="00F664BB" w:rsidRDefault="005A0059" w:rsidP="00D1545B">
      <w:pPr>
        <w:pStyle w:val="Overskrift3"/>
      </w:pPr>
      <w:bookmarkStart w:id="25" w:name="_Toc34162108"/>
      <w:r w:rsidRPr="0058184E">
        <w:t>Dåpssamlinger</w:t>
      </w:r>
      <w:bookmarkEnd w:id="25"/>
    </w:p>
    <w:p w14:paraId="5E636D63" w14:textId="132BDECA" w:rsidR="005A0059" w:rsidRPr="00F664BB" w:rsidRDefault="005A0059" w:rsidP="005A0059">
      <w:r w:rsidRPr="00F664BB">
        <w:t xml:space="preserve">Vi samler alle som skal døpes de </w:t>
      </w:r>
      <w:r w:rsidR="00F132B9">
        <w:t>kommende</w:t>
      </w:r>
      <w:r w:rsidRPr="00F664BB">
        <w:t xml:space="preserve"> to månedene til samlinger i Skoklefall kirke</w:t>
      </w:r>
      <w:r w:rsidR="00F132B9">
        <w:t>,</w:t>
      </w:r>
      <w:r w:rsidRPr="00F664BB">
        <w:t xml:space="preserve"> hvor de møter presten</w:t>
      </w:r>
      <w:r>
        <w:t>, trosopplærer</w:t>
      </w:r>
      <w:r w:rsidR="00F132B9">
        <w:t>/menighetspedagog</w:t>
      </w:r>
      <w:r w:rsidRPr="00F664BB">
        <w:t xml:space="preserve"> og de andre familiene de skal dele dåpsdag med.</w:t>
      </w:r>
    </w:p>
    <w:p w14:paraId="276855D8" w14:textId="54DFE345" w:rsidR="005A0059" w:rsidRPr="00F664BB" w:rsidRDefault="005A0059" w:rsidP="005A0059">
      <w:r w:rsidRPr="00F664BB">
        <w:t>I samlingene blir det gitt informasjon om hva dåpen er, prakt</w:t>
      </w:r>
      <w:r>
        <w:t>isk informasjon</w:t>
      </w:r>
      <w:r w:rsidRPr="00F664BB">
        <w:t xml:space="preserve"> </w:t>
      </w:r>
      <w:r>
        <w:t>for</w:t>
      </w:r>
      <w:r w:rsidRPr="00F664BB">
        <w:t xml:space="preserve"> dåpsdagen og </w:t>
      </w:r>
      <w:r>
        <w:t xml:space="preserve">informasjon om </w:t>
      </w:r>
      <w:r w:rsidRPr="00F664BB">
        <w:t xml:space="preserve">menighetens trosopplæring. Vi ønsker å </w:t>
      </w:r>
      <w:proofErr w:type="spellStart"/>
      <w:r w:rsidRPr="00F664BB">
        <w:t>ansvarliggjøre</w:t>
      </w:r>
      <w:proofErr w:type="spellEnd"/>
      <w:r w:rsidRPr="00F664BB">
        <w:t>, utruste og</w:t>
      </w:r>
      <w:r>
        <w:t xml:space="preserve"> oppmuntre </w:t>
      </w:r>
      <w:r>
        <w:lastRenderedPageBreak/>
        <w:t>foreldrene og fadderne</w:t>
      </w:r>
      <w:r w:rsidRPr="00F664BB">
        <w:t xml:space="preserve"> til å drive trosopplæring i hjemmet. </w:t>
      </w:r>
      <w:r>
        <w:t>For å hjelpe foreldrene med dette har vi</w:t>
      </w:r>
      <w:r w:rsidRPr="00F664BB">
        <w:t xml:space="preserve"> utvik</w:t>
      </w:r>
      <w:r>
        <w:t>let en dåpsperm</w:t>
      </w:r>
      <w:r w:rsidRPr="00F664BB">
        <w:t xml:space="preserve"> som </w:t>
      </w:r>
      <w:r>
        <w:t xml:space="preserve">deles ut på samlingen og </w:t>
      </w:r>
      <w:r w:rsidR="009534C7">
        <w:t xml:space="preserve">som </w:t>
      </w:r>
      <w:r w:rsidRPr="00F664BB">
        <w:t>de får med seg hjem.</w:t>
      </w:r>
    </w:p>
    <w:p w14:paraId="1003C598" w14:textId="75B57C3B" w:rsidR="005A0059" w:rsidRPr="0058184E" w:rsidRDefault="005A0059" w:rsidP="005A0059">
      <w:r w:rsidRPr="00F664BB">
        <w:t xml:space="preserve">Antall døpte </w:t>
      </w:r>
      <w:r>
        <w:t>tilhørende</w:t>
      </w:r>
      <w:r w:rsidRPr="00F664BB">
        <w:t xml:space="preserve"> Nesodden </w:t>
      </w:r>
      <w:r>
        <w:t>menighet:</w:t>
      </w:r>
      <w:r w:rsidRPr="00F664BB">
        <w:t xml:space="preserve"> </w:t>
      </w:r>
      <w:r>
        <w:t>7</w:t>
      </w:r>
      <w:r w:rsidRPr="00F664BB">
        <w:t xml:space="preserve">, Gjøfjell </w:t>
      </w:r>
      <w:r>
        <w:t>menighet:</w:t>
      </w:r>
      <w:r w:rsidRPr="00F664BB">
        <w:t xml:space="preserve"> </w:t>
      </w:r>
      <w:r>
        <w:t>24</w:t>
      </w:r>
      <w:r w:rsidRPr="00F664BB">
        <w:t xml:space="preserve"> og Skoklefall </w:t>
      </w:r>
      <w:r>
        <w:t>menighet:</w:t>
      </w:r>
      <w:r w:rsidRPr="00F664BB">
        <w:t xml:space="preserve"> </w:t>
      </w:r>
      <w:r>
        <w:t>33</w:t>
      </w:r>
      <w:r w:rsidRPr="00F664BB">
        <w:t>.</w:t>
      </w:r>
    </w:p>
    <w:p w14:paraId="7BC01AE7" w14:textId="77777777" w:rsidR="005A0059" w:rsidRPr="00F664BB" w:rsidRDefault="005A0059" w:rsidP="00D1545B">
      <w:pPr>
        <w:pStyle w:val="Overskrift3"/>
      </w:pPr>
      <w:bookmarkStart w:id="26" w:name="_Toc34162109"/>
      <w:r w:rsidRPr="00F664BB">
        <w:t>Babysang</w:t>
      </w:r>
      <w:bookmarkEnd w:id="26"/>
    </w:p>
    <w:p w14:paraId="6DE41D82" w14:textId="14E73047" w:rsidR="005A0059" w:rsidRPr="0058184E" w:rsidRDefault="005A0059" w:rsidP="005A0059">
      <w:r w:rsidRPr="00624E52">
        <w:rPr>
          <w:b/>
        </w:rPr>
        <w:t>Skoklefall:</w:t>
      </w:r>
      <w:r>
        <w:t xml:space="preserve"> I Skoklefall har det blitt gjennomført babysangkurs med 31 forskjellige barn som deltar. Det gjennomføres to kurs</w:t>
      </w:r>
      <w:r w:rsidR="0058184E">
        <w:t xml:space="preserve"> (</w:t>
      </w:r>
      <w:proofErr w:type="spellStart"/>
      <w:r w:rsidR="0058184E">
        <w:t>kl</w:t>
      </w:r>
      <w:proofErr w:type="spellEnd"/>
      <w:r w:rsidR="0058184E">
        <w:t xml:space="preserve"> 11.30 og 13.00), og mellom disse er det en</w:t>
      </w:r>
      <w:r>
        <w:t xml:space="preserve"> felles sosial kaffepause i menighetshuset. Kristina Bjørnland har ledet </w:t>
      </w:r>
      <w:r w:rsidR="0058184E">
        <w:t>babysangen</w:t>
      </w:r>
      <w:r>
        <w:t xml:space="preserve">. Kursene i Skoklefall har vært svært populære og flere av de påmeldte blir gjerne med på </w:t>
      </w:r>
      <w:r w:rsidR="0058184E">
        <w:t>flere kursperioder</w:t>
      </w:r>
      <w:r>
        <w:t>. I Gjøfjell har oppslutningen vært mer varierende, og vi må finne tider for babysang der som ikke kolliderer med åpen barnehage.</w:t>
      </w:r>
    </w:p>
    <w:p w14:paraId="634CFF1B" w14:textId="77777777" w:rsidR="005A0059" w:rsidRPr="00F664BB" w:rsidRDefault="005A0059" w:rsidP="00D1545B">
      <w:pPr>
        <w:pStyle w:val="Overskrift3"/>
      </w:pPr>
      <w:bookmarkStart w:id="27" w:name="_Toc34162110"/>
      <w:r w:rsidRPr="00F664BB">
        <w:t>Julaften – småbarnsgudstjeneste i Skoklefall kirke</w:t>
      </w:r>
      <w:bookmarkEnd w:id="27"/>
    </w:p>
    <w:p w14:paraId="081CDF02" w14:textId="178A6186" w:rsidR="005A0059" w:rsidRPr="0058184E" w:rsidRDefault="005A0059" w:rsidP="005A0059">
      <w:r>
        <w:t>Som et særlig tilbud til familier med små barn ble det arrangert gudstjeneste klokken 12. Denne gudstjenesten er blitt et fast innslag på julaften, og er tilpasset de med små barn</w:t>
      </w:r>
      <w:r w:rsidR="0058184E">
        <w:t>, både med tanke på klokkeslett og innhold.</w:t>
      </w:r>
    </w:p>
    <w:p w14:paraId="56A4035A" w14:textId="77777777" w:rsidR="005A0059" w:rsidRPr="00FB0971" w:rsidRDefault="005A0059" w:rsidP="00D1545B">
      <w:pPr>
        <w:pStyle w:val="Overskrift3"/>
      </w:pPr>
      <w:bookmarkStart w:id="28" w:name="_Toc34162111"/>
      <w:r w:rsidRPr="00FB0971">
        <w:t>2-årsbok</w:t>
      </w:r>
      <w:bookmarkEnd w:id="28"/>
    </w:p>
    <w:p w14:paraId="6D21734D" w14:textId="67480D0D" w:rsidR="005A0059" w:rsidRPr="008D6E94" w:rsidRDefault="005A0059" w:rsidP="005A0059">
      <w:r w:rsidRPr="008D6E94">
        <w:t>Høsten 201</w:t>
      </w:r>
      <w:r>
        <w:t>9</w:t>
      </w:r>
      <w:r w:rsidRPr="008D6E94">
        <w:t xml:space="preserve"> ble for første gang 2-åringene invitert til bokutdeling på en familiegudstjeneste i </w:t>
      </w:r>
      <w:r>
        <w:t>alle kirkene på Nesodden</w:t>
      </w:r>
      <w:r w:rsidRPr="008D6E94">
        <w:t>. Dette ble arrangert samtidig som utdelingen av 4-årsbøker. Det ble fin</w:t>
      </w:r>
      <w:r>
        <w:t>e</w:t>
      </w:r>
      <w:r w:rsidRPr="008D6E94">
        <w:t xml:space="preserve"> gudstjeneste</w:t>
      </w:r>
      <w:r w:rsidR="0058184E">
        <w:t>r</w:t>
      </w:r>
      <w:r w:rsidRPr="008D6E94">
        <w:t xml:space="preserve"> og en fin mulighet for barna å holde kontakten med «kirken sin» kort tid etter dåp- og babysang. Det var </w:t>
      </w:r>
      <w:r>
        <w:t>totalt 13</w:t>
      </w:r>
      <w:r w:rsidRPr="008D6E94">
        <w:t xml:space="preserve"> toåringer som fikk sin bok </w:t>
      </w:r>
      <w:r>
        <w:t>på disse gudstjenestene</w:t>
      </w:r>
      <w:r w:rsidRPr="008D6E94">
        <w:t>.</w:t>
      </w:r>
    </w:p>
    <w:p w14:paraId="44568C19" w14:textId="77777777" w:rsidR="005A0059" w:rsidRPr="00FB0971" w:rsidRDefault="005A0059" w:rsidP="00D1545B">
      <w:pPr>
        <w:pStyle w:val="Overskrift3"/>
      </w:pPr>
      <w:bookmarkStart w:id="29" w:name="_Toc34162112"/>
      <w:r w:rsidRPr="00FB0971">
        <w:t>Våronngudstjeneste for treåringer</w:t>
      </w:r>
      <w:bookmarkEnd w:id="29"/>
    </w:p>
    <w:p w14:paraId="474966C2" w14:textId="2F0A1974" w:rsidR="005A0059" w:rsidRPr="004F37F8" w:rsidRDefault="005A0059" w:rsidP="005A0059">
      <w:r w:rsidRPr="004F37F8">
        <w:t xml:space="preserve">Målet er å inkludere barna i gudstjenesten der liknelsen om sennepsfrøet er tema. Barna kommer frem til alteret og vi synger «når et bitte lite frø», og barna får plante et frø i hver sin potte som de får med seg hjem og kan følge veksten utover våren. Denne gudstjenesten ble gjennomført i </w:t>
      </w:r>
      <w:r>
        <w:t>alle menighetene for første gang i 2019.</w:t>
      </w:r>
      <w:r w:rsidR="0058184E">
        <w:t xml:space="preserve"> </w:t>
      </w:r>
      <w:r>
        <w:t>Totalt deltok</w:t>
      </w:r>
      <w:r w:rsidRPr="004F37F8">
        <w:t xml:space="preserve"> </w:t>
      </w:r>
      <w:r>
        <w:t>23</w:t>
      </w:r>
      <w:r w:rsidRPr="004F37F8">
        <w:t xml:space="preserve"> treåringer</w:t>
      </w:r>
      <w:r>
        <w:t xml:space="preserve"> på disse gudstjenestene</w:t>
      </w:r>
      <w:r w:rsidRPr="004F37F8">
        <w:t>.</w:t>
      </w:r>
    </w:p>
    <w:p w14:paraId="1D21ADE4" w14:textId="77777777" w:rsidR="005A0059" w:rsidRPr="004F37F8" w:rsidRDefault="005A0059" w:rsidP="00D1545B">
      <w:pPr>
        <w:pStyle w:val="Overskrift3"/>
      </w:pPr>
      <w:bookmarkStart w:id="30" w:name="_Toc34162113"/>
      <w:r w:rsidRPr="004F37F8">
        <w:t>4-årsbok</w:t>
      </w:r>
      <w:bookmarkEnd w:id="30"/>
    </w:p>
    <w:p w14:paraId="3018B6B5" w14:textId="59A40903" w:rsidR="005A0059" w:rsidRPr="00F664BB" w:rsidRDefault="0058184E" w:rsidP="005A0059">
      <w:r>
        <w:t>Fire</w:t>
      </w:r>
      <w:r w:rsidR="005A0059" w:rsidRPr="00F664BB">
        <w:t xml:space="preserve">åringene </w:t>
      </w:r>
      <w:r w:rsidR="005A0059">
        <w:t xml:space="preserve">som er døpt blir </w:t>
      </w:r>
      <w:r w:rsidR="005A0059" w:rsidRPr="00F664BB">
        <w:t xml:space="preserve">invitert til en gudstjeneste med utdeling av 4-årsboken. Det er en bok med fine tegninger, bibelhistorier, sanger og tegneserier om </w:t>
      </w:r>
      <w:r>
        <w:t>fire</w:t>
      </w:r>
      <w:r w:rsidR="005A0059" w:rsidRPr="00F664BB">
        <w:t>åringene Bo og Nora. De fikk også et arbeidshefte med samme tema og figurer som i boka. I Nesodden k</w:t>
      </w:r>
      <w:r w:rsidR="005A0059">
        <w:t>irke kom 6 barn, i Skoklefall 14</w:t>
      </w:r>
      <w:r w:rsidR="005A0059" w:rsidRPr="00F664BB">
        <w:t xml:space="preserve"> barn</w:t>
      </w:r>
      <w:r w:rsidR="005A0059">
        <w:t>, og 6</w:t>
      </w:r>
      <w:r w:rsidR="005A0059" w:rsidRPr="00F664BB">
        <w:t xml:space="preserve"> barn deltok på dette i Gjøfjell kirke. </w:t>
      </w:r>
    </w:p>
    <w:p w14:paraId="2F8FBFFE" w14:textId="77777777" w:rsidR="005A0059" w:rsidRPr="00F664BB" w:rsidRDefault="005A0059" w:rsidP="00D1545B">
      <w:pPr>
        <w:pStyle w:val="Overskrift3"/>
      </w:pPr>
      <w:bookmarkStart w:id="31" w:name="_Toc34162114"/>
      <w:r w:rsidRPr="00F664BB">
        <w:t>6-årsbok</w:t>
      </w:r>
      <w:bookmarkEnd w:id="31"/>
    </w:p>
    <w:p w14:paraId="01FB9C6E" w14:textId="085C6343" w:rsidR="005A0059" w:rsidRDefault="005A0059" w:rsidP="005A0059">
      <w:r w:rsidRPr="008D6E94">
        <w:t>Alle døpte i kullet blir invitert pr brev til utdeling av bok til alle seksåringer i familiegudstjenester</w:t>
      </w:r>
      <w:r>
        <w:t xml:space="preserve"> i sin lokale kirke</w:t>
      </w:r>
      <w:r w:rsidRPr="008D6E94">
        <w:t>: Skoklefall: 1</w:t>
      </w:r>
      <w:r>
        <w:t>1</w:t>
      </w:r>
      <w:r w:rsidRPr="008D6E94">
        <w:t xml:space="preserve"> barn, Gjøfjell: 5 barn og Nesodden: </w:t>
      </w:r>
      <w:r>
        <w:t>3</w:t>
      </w:r>
      <w:r w:rsidRPr="008D6E94">
        <w:t xml:space="preserve"> barn. </w:t>
      </w:r>
      <w:r>
        <w:t>Utdeling av seksårsbok skjer på gudstjeneste</w:t>
      </w:r>
      <w:r w:rsidR="0058184E">
        <w:t>r</w:t>
      </w:r>
      <w:r>
        <w:t xml:space="preserve"> rett etter skolestart.</w:t>
      </w:r>
    </w:p>
    <w:p w14:paraId="2CACD8F7" w14:textId="77777777" w:rsidR="005A0059" w:rsidRPr="002574CA" w:rsidRDefault="005A0059" w:rsidP="00D1545B">
      <w:pPr>
        <w:pStyle w:val="Overskrift3"/>
      </w:pPr>
      <w:bookmarkStart w:id="32" w:name="_Toc34162115"/>
      <w:r w:rsidRPr="002574CA">
        <w:t>Action Tweens</w:t>
      </w:r>
      <w:bookmarkEnd w:id="32"/>
    </w:p>
    <w:p w14:paraId="09E2CDD8" w14:textId="2644DB2F" w:rsidR="0058184E" w:rsidRDefault="005A0059" w:rsidP="0058184E">
      <w:r w:rsidRPr="00F664BB">
        <w:t xml:space="preserve">Action </w:t>
      </w:r>
      <w:proofErr w:type="spellStart"/>
      <w:r w:rsidRPr="00F664BB">
        <w:t>Tweens</w:t>
      </w:r>
      <w:proofErr w:type="spellEnd"/>
      <w:r w:rsidRPr="00F664BB">
        <w:t xml:space="preserve"> er for barn i alderen 4.-7. klasse. Det har</w:t>
      </w:r>
      <w:r>
        <w:t xml:space="preserve"> </w:t>
      </w:r>
      <w:r w:rsidRPr="00F664BB">
        <w:t xml:space="preserve">vært </w:t>
      </w:r>
      <w:r>
        <w:t>10 fredagssamlinger á 3 timer.</w:t>
      </w:r>
      <w:r w:rsidR="0058184E">
        <w:t xml:space="preserve"> Det er utviklet en fireårsplan med ett sentralt tema for hvert av de 8 semestrene som tilbudet går over. Det satses på formidling gjennom undervisning, fortelling, sang, drama, kreativitet og samtale. </w:t>
      </w:r>
    </w:p>
    <w:p w14:paraId="649EF2A7" w14:textId="77777777" w:rsidR="0058184E" w:rsidRDefault="0058184E" w:rsidP="0058184E"/>
    <w:p w14:paraId="2893F120" w14:textId="40CFEFAC" w:rsidR="0058184E" w:rsidRDefault="0058184E" w:rsidP="0058184E">
      <w:r>
        <w:t xml:space="preserve">Action </w:t>
      </w:r>
      <w:proofErr w:type="spellStart"/>
      <w:r>
        <w:t>Tweens</w:t>
      </w:r>
      <w:proofErr w:type="spellEnd"/>
      <w:r>
        <w:t xml:space="preserve"> har et særlig fokus på forvaltning (miljø) og rettferdighet. Etter fellesøktene er opplegget stasjonsbasert. Stasjonene kan variere med årstid og lokaler, men vil ofte bestå av en matlagingsgruppe som lager tema- eller sesongpreget mat til hele gjengen, en kreativ gruppe som ofte har en formingsaktivitet, men som også kan plante eller drive med sang eller drama. I tillegg vil det ofte være en gruppe med lek ute eller inne. Om vi klarer, forsøker vi å la hovedtemaet for samlingen gå igjen også i stasjonsaktivitetene. </w:t>
      </w:r>
    </w:p>
    <w:p w14:paraId="31DE7F32" w14:textId="557324B6" w:rsidR="0058184E" w:rsidRDefault="0058184E" w:rsidP="0058184E">
      <w:r>
        <w:lastRenderedPageBreak/>
        <w:t xml:space="preserve">Et stasjonsbasert opplegg gir mye voksenkontakt og gjør det lett å tilpasse til barn med ulike behov for konsentrasjon og variasjon. Et stasjonsbasert opplegg er imidlertid lederintensivt. Heldigvis har vi mange gode ledere; og ønsker oss alltid flere. Mange av de eldste barna fortsetter som ledere etter at de er for gamle til å være deltakere. Her kan vi bli enda flinkere til å utvikle dem og deres lederegenskaper som en del av tiltaket. </w:t>
      </w:r>
    </w:p>
    <w:p w14:paraId="3FC26653" w14:textId="77777777" w:rsidR="0058184E" w:rsidRDefault="0058184E" w:rsidP="0058184E"/>
    <w:p w14:paraId="1FDC4ABB" w14:textId="77777777" w:rsidR="0058184E" w:rsidRPr="00F664BB" w:rsidRDefault="0058184E" w:rsidP="0058184E">
      <w:r>
        <w:t>V</w:t>
      </w:r>
      <w:r w:rsidRPr="00F664BB">
        <w:t>oks</w:t>
      </w:r>
      <w:r>
        <w:t>en</w:t>
      </w:r>
      <w:r w:rsidRPr="00F664BB">
        <w:t xml:space="preserve">ledere: </w:t>
      </w:r>
      <w:r>
        <w:t xml:space="preserve">Anne Irene Nygård, Leif Marcussen, Øivind Skullerud, </w:t>
      </w:r>
      <w:r w:rsidRPr="00F664BB">
        <w:t>Jon Anders Anmarkrud</w:t>
      </w:r>
      <w:r>
        <w:t xml:space="preserve"> (vår), Kristina Bjørnland (vår), Bjarte Klevberg (høst) og Jarl Eidjord. </w:t>
      </w:r>
      <w:r w:rsidRPr="00F664BB">
        <w:t>Hjelpeledere fra ungdoms</w:t>
      </w:r>
      <w:r>
        <w:t xml:space="preserve">trinnet/videregående: </w:t>
      </w:r>
      <w:r w:rsidRPr="00F664BB">
        <w:t>Thomas Hake-Steffensen</w:t>
      </w:r>
      <w:r>
        <w:t xml:space="preserve"> (vår)</w:t>
      </w:r>
      <w:r w:rsidRPr="00F664BB">
        <w:t>, Anna Hake-Steffensen</w:t>
      </w:r>
      <w:r>
        <w:t xml:space="preserve"> (vår), Hans Olav Anmarkrud, Aud Irene Nygård, Jørgen Tollefsen og Ingrid Elisabeth </w:t>
      </w:r>
      <w:proofErr w:type="spellStart"/>
      <w:r>
        <w:t>Wehmer</w:t>
      </w:r>
      <w:proofErr w:type="spellEnd"/>
      <w:r>
        <w:t>.</w:t>
      </w:r>
    </w:p>
    <w:p w14:paraId="429FDCB4" w14:textId="77777777" w:rsidR="0058184E" w:rsidRDefault="0058184E" w:rsidP="005A0059"/>
    <w:p w14:paraId="23F9E951" w14:textId="728642CD" w:rsidR="005A0059" w:rsidRDefault="005A0059" w:rsidP="00626B16">
      <w:r w:rsidRPr="00F664BB">
        <w:t xml:space="preserve">Oppmøtetallet har </w:t>
      </w:r>
      <w:r w:rsidR="0058184E">
        <w:t xml:space="preserve">dessverre </w:t>
      </w:r>
      <w:r>
        <w:t>vært betydelig lavere enn det som har vært vanlig tidligere år. Det kan virke som om det blir mer vanlig å reise bort i helgene</w:t>
      </w:r>
      <w:r w:rsidR="0058184E">
        <w:t>,</w:t>
      </w:r>
      <w:r>
        <w:t xml:space="preserve"> så kanskje fredagen ikke er den beste dagen for et slikt arrangement. </w:t>
      </w:r>
      <w:r w:rsidRPr="00F664BB">
        <w:t xml:space="preserve">Action </w:t>
      </w:r>
      <w:proofErr w:type="spellStart"/>
      <w:r w:rsidRPr="00F664BB">
        <w:t>Tweens</w:t>
      </w:r>
      <w:proofErr w:type="spellEnd"/>
      <w:r w:rsidRPr="00F664BB">
        <w:t xml:space="preserve"> er et samarbeidsprosjekt mellom de tre menighetene og holder til i Nesodden menighetshus.</w:t>
      </w:r>
    </w:p>
    <w:p w14:paraId="45789B12" w14:textId="77777777" w:rsidR="005A0059" w:rsidRPr="00F664BB" w:rsidRDefault="005A0059" w:rsidP="00D1545B">
      <w:pPr>
        <w:pStyle w:val="Overskrift3"/>
      </w:pPr>
      <w:bookmarkStart w:id="33" w:name="_Toc34162116"/>
      <w:r>
        <w:t>Lys v</w:t>
      </w:r>
      <w:r w:rsidRPr="00F664BB">
        <w:t>åken</w:t>
      </w:r>
      <w:bookmarkEnd w:id="33"/>
    </w:p>
    <w:p w14:paraId="3EE1E8CA" w14:textId="77777777" w:rsidR="005A0059" w:rsidRPr="00F664BB" w:rsidRDefault="005A0059" w:rsidP="005A0059">
      <w:pPr>
        <w:pStyle w:val="Ingenmellomrom"/>
        <w:rPr>
          <w:rFonts w:ascii="Times New Roman" w:hAnsi="Times New Roman"/>
          <w:sz w:val="24"/>
          <w:szCs w:val="24"/>
        </w:rPr>
      </w:pPr>
      <w:r>
        <w:rPr>
          <w:rFonts w:ascii="Times New Roman" w:hAnsi="Times New Roman"/>
          <w:sz w:val="24"/>
          <w:szCs w:val="24"/>
        </w:rPr>
        <w:t>Første</w:t>
      </w:r>
      <w:r w:rsidRPr="00F664BB">
        <w:rPr>
          <w:rFonts w:ascii="Times New Roman" w:hAnsi="Times New Roman"/>
          <w:sz w:val="24"/>
          <w:szCs w:val="24"/>
        </w:rPr>
        <w:t xml:space="preserve"> helgen i desember delto</w:t>
      </w:r>
      <w:r>
        <w:rPr>
          <w:rFonts w:ascii="Times New Roman" w:hAnsi="Times New Roman"/>
          <w:sz w:val="24"/>
          <w:szCs w:val="24"/>
        </w:rPr>
        <w:t>k 19 sjetteklassinger på Lys v</w:t>
      </w:r>
      <w:r w:rsidRPr="00F664BB">
        <w:rPr>
          <w:rFonts w:ascii="Times New Roman" w:hAnsi="Times New Roman"/>
          <w:sz w:val="24"/>
          <w:szCs w:val="24"/>
        </w:rPr>
        <w:t>åken i Gjøfjell kirke</w:t>
      </w:r>
      <w:r>
        <w:rPr>
          <w:rFonts w:ascii="Times New Roman" w:hAnsi="Times New Roman"/>
          <w:sz w:val="24"/>
          <w:szCs w:val="24"/>
        </w:rPr>
        <w:t>/menighetshus</w:t>
      </w:r>
      <w:r w:rsidRPr="00F664BB">
        <w:rPr>
          <w:rFonts w:ascii="Times New Roman" w:hAnsi="Times New Roman"/>
          <w:sz w:val="24"/>
          <w:szCs w:val="24"/>
        </w:rPr>
        <w:t xml:space="preserve">. </w:t>
      </w:r>
    </w:p>
    <w:p w14:paraId="21BB7377" w14:textId="23BDA0FE" w:rsidR="005A0059" w:rsidRPr="00626B16" w:rsidRDefault="005A0059" w:rsidP="005A0059">
      <w:pPr>
        <w:pStyle w:val="Ingenmellomrom"/>
        <w:rPr>
          <w:rFonts w:ascii="Times New Roman" w:hAnsi="Times New Roman"/>
          <w:sz w:val="24"/>
          <w:szCs w:val="24"/>
        </w:rPr>
      </w:pPr>
      <w:r>
        <w:rPr>
          <w:rFonts w:ascii="Times New Roman" w:hAnsi="Times New Roman"/>
          <w:sz w:val="24"/>
          <w:szCs w:val="24"/>
        </w:rPr>
        <w:t xml:space="preserve">Dette var et fellesarrangement og noen barn fra Skoklefall og Nesodden deltok selv om størsteparten av barna var fra Fagerstrand. </w:t>
      </w:r>
      <w:r w:rsidRPr="00F664BB">
        <w:rPr>
          <w:rFonts w:ascii="Times New Roman" w:hAnsi="Times New Roman"/>
          <w:sz w:val="24"/>
          <w:szCs w:val="24"/>
        </w:rPr>
        <w:t>Her fikk de erfare å være lys våkne ove</w:t>
      </w:r>
      <w:r>
        <w:rPr>
          <w:rFonts w:ascii="Times New Roman" w:hAnsi="Times New Roman"/>
          <w:sz w:val="24"/>
          <w:szCs w:val="24"/>
        </w:rPr>
        <w:t>r</w:t>
      </w:r>
      <w:r w:rsidRPr="00F664BB">
        <w:rPr>
          <w:rFonts w:ascii="Times New Roman" w:hAnsi="Times New Roman"/>
          <w:sz w:val="24"/>
          <w:szCs w:val="24"/>
        </w:rPr>
        <w:t>for Gud, seg selv og andre. Det var mye lek og moro knyttet opp til å bli kjent med kirkerommet, ulike symboler og Jesus. Barna fikk delta under forberedelsen til og i gjennomføringen av søndagens gudstjeneste, med bl.a. sang</w:t>
      </w:r>
      <w:r>
        <w:rPr>
          <w:rFonts w:ascii="Times New Roman" w:hAnsi="Times New Roman"/>
          <w:sz w:val="24"/>
          <w:szCs w:val="24"/>
        </w:rPr>
        <w:t>, bønner</w:t>
      </w:r>
      <w:r w:rsidRPr="00F664BB">
        <w:rPr>
          <w:rFonts w:ascii="Times New Roman" w:hAnsi="Times New Roman"/>
          <w:sz w:val="24"/>
          <w:szCs w:val="24"/>
        </w:rPr>
        <w:t xml:space="preserve"> og dramatisering. </w:t>
      </w:r>
    </w:p>
    <w:p w14:paraId="2F4960CB" w14:textId="77777777" w:rsidR="005A0059" w:rsidRPr="00F664BB" w:rsidRDefault="005A0059" w:rsidP="00D1545B">
      <w:pPr>
        <w:pStyle w:val="Overskrift3"/>
      </w:pPr>
      <w:bookmarkStart w:id="34" w:name="_Toc34162117"/>
      <w:r w:rsidRPr="00F664BB">
        <w:t>Konfirmasjonsforberedelse</w:t>
      </w:r>
      <w:bookmarkEnd w:id="34"/>
      <w:r w:rsidRPr="00F664BB">
        <w:t xml:space="preserve"> </w:t>
      </w:r>
    </w:p>
    <w:p w14:paraId="4DFE120F" w14:textId="3C2E0F1C" w:rsidR="005A0059" w:rsidRPr="00626B16" w:rsidRDefault="005A0059" w:rsidP="00626B16">
      <w:pPr>
        <w:pStyle w:val="Ingenmellomrom"/>
        <w:rPr>
          <w:rFonts w:ascii="Times New Roman" w:hAnsi="Times New Roman"/>
          <w:sz w:val="24"/>
          <w:szCs w:val="24"/>
        </w:rPr>
      </w:pPr>
      <w:r>
        <w:rPr>
          <w:rFonts w:ascii="Times New Roman" w:hAnsi="Times New Roman"/>
          <w:sz w:val="24"/>
          <w:szCs w:val="24"/>
        </w:rPr>
        <w:t>Høsten</w:t>
      </w:r>
      <w:r w:rsidRPr="00F664BB">
        <w:rPr>
          <w:rFonts w:ascii="Times New Roman" w:hAnsi="Times New Roman"/>
          <w:sz w:val="24"/>
          <w:szCs w:val="24"/>
        </w:rPr>
        <w:t xml:space="preserve"> 201</w:t>
      </w:r>
      <w:r>
        <w:rPr>
          <w:rFonts w:ascii="Times New Roman" w:hAnsi="Times New Roman"/>
          <w:sz w:val="24"/>
          <w:szCs w:val="24"/>
        </w:rPr>
        <w:t>9</w:t>
      </w:r>
      <w:r w:rsidRPr="00F664BB">
        <w:rPr>
          <w:rFonts w:ascii="Times New Roman" w:hAnsi="Times New Roman"/>
          <w:sz w:val="24"/>
          <w:szCs w:val="24"/>
        </w:rPr>
        <w:t xml:space="preserve"> ble </w:t>
      </w:r>
      <w:r>
        <w:rPr>
          <w:rFonts w:ascii="Times New Roman" w:hAnsi="Times New Roman"/>
          <w:sz w:val="24"/>
          <w:szCs w:val="24"/>
        </w:rPr>
        <w:t>89</w:t>
      </w:r>
      <w:r w:rsidRPr="00F664BB">
        <w:rPr>
          <w:rFonts w:ascii="Times New Roman" w:hAnsi="Times New Roman"/>
          <w:sz w:val="24"/>
          <w:szCs w:val="24"/>
        </w:rPr>
        <w:t xml:space="preserve"> ungdommer konfirmert</w:t>
      </w:r>
      <w:r>
        <w:rPr>
          <w:rFonts w:ascii="Times New Roman" w:hAnsi="Times New Roman"/>
          <w:sz w:val="24"/>
          <w:szCs w:val="24"/>
        </w:rPr>
        <w:t xml:space="preserve"> i kirkene på Nesodden</w:t>
      </w:r>
      <w:r w:rsidRPr="00F664BB">
        <w:rPr>
          <w:rFonts w:ascii="Times New Roman" w:hAnsi="Times New Roman"/>
          <w:sz w:val="24"/>
          <w:szCs w:val="24"/>
        </w:rPr>
        <w:t xml:space="preserve">. </w:t>
      </w:r>
      <w:r>
        <w:rPr>
          <w:rFonts w:ascii="Times New Roman" w:hAnsi="Times New Roman"/>
          <w:sz w:val="24"/>
          <w:szCs w:val="24"/>
        </w:rPr>
        <w:t>Av disse tilhørte</w:t>
      </w:r>
      <w:r w:rsidRPr="00F664BB">
        <w:rPr>
          <w:rFonts w:ascii="Times New Roman" w:hAnsi="Times New Roman"/>
          <w:sz w:val="24"/>
          <w:szCs w:val="24"/>
        </w:rPr>
        <w:t xml:space="preserve"> </w:t>
      </w:r>
      <w:r>
        <w:rPr>
          <w:rFonts w:ascii="Times New Roman" w:hAnsi="Times New Roman"/>
          <w:sz w:val="24"/>
          <w:szCs w:val="24"/>
        </w:rPr>
        <w:t xml:space="preserve">22 Gjøfjell </w:t>
      </w:r>
      <w:r w:rsidRPr="00827858">
        <w:rPr>
          <w:rFonts w:ascii="Times New Roman" w:hAnsi="Times New Roman"/>
          <w:sz w:val="24"/>
          <w:szCs w:val="24"/>
        </w:rPr>
        <w:t>menighet (7</w:t>
      </w:r>
      <w:r>
        <w:rPr>
          <w:rFonts w:ascii="Times New Roman" w:hAnsi="Times New Roman"/>
          <w:sz w:val="24"/>
          <w:szCs w:val="24"/>
        </w:rPr>
        <w:t>3</w:t>
      </w:r>
      <w:r w:rsidRPr="00827858">
        <w:rPr>
          <w:rFonts w:ascii="Times New Roman" w:hAnsi="Times New Roman"/>
          <w:sz w:val="24"/>
          <w:szCs w:val="24"/>
        </w:rPr>
        <w:t xml:space="preserve"> %</w:t>
      </w:r>
      <w:r w:rsidR="00626B16">
        <w:rPr>
          <w:rFonts w:ascii="Times New Roman" w:hAnsi="Times New Roman"/>
          <w:sz w:val="24"/>
          <w:szCs w:val="24"/>
        </w:rPr>
        <w:t xml:space="preserve"> av døpte)</w:t>
      </w:r>
      <w:r w:rsidRPr="00827858">
        <w:rPr>
          <w:rFonts w:ascii="Times New Roman" w:hAnsi="Times New Roman"/>
          <w:sz w:val="24"/>
          <w:szCs w:val="24"/>
        </w:rPr>
        <w:t xml:space="preserve">, </w:t>
      </w:r>
      <w:r>
        <w:rPr>
          <w:rFonts w:ascii="Times New Roman" w:hAnsi="Times New Roman"/>
          <w:sz w:val="24"/>
          <w:szCs w:val="24"/>
        </w:rPr>
        <w:t>18</w:t>
      </w:r>
      <w:r w:rsidRPr="00827858">
        <w:rPr>
          <w:rFonts w:ascii="Times New Roman" w:hAnsi="Times New Roman"/>
          <w:sz w:val="24"/>
          <w:szCs w:val="24"/>
        </w:rPr>
        <w:t xml:space="preserve"> Nesodden menighet (</w:t>
      </w:r>
      <w:r>
        <w:rPr>
          <w:rFonts w:ascii="Times New Roman" w:hAnsi="Times New Roman"/>
          <w:sz w:val="24"/>
          <w:szCs w:val="24"/>
        </w:rPr>
        <w:t>64</w:t>
      </w:r>
      <w:r w:rsidRPr="00827858">
        <w:rPr>
          <w:rFonts w:ascii="Times New Roman" w:hAnsi="Times New Roman"/>
          <w:sz w:val="24"/>
          <w:szCs w:val="24"/>
        </w:rPr>
        <w:t xml:space="preserve"> %) og 5</w:t>
      </w:r>
      <w:r>
        <w:rPr>
          <w:rFonts w:ascii="Times New Roman" w:hAnsi="Times New Roman"/>
          <w:sz w:val="24"/>
          <w:szCs w:val="24"/>
        </w:rPr>
        <w:t>5</w:t>
      </w:r>
      <w:r w:rsidRPr="00827858">
        <w:rPr>
          <w:rFonts w:ascii="Times New Roman" w:hAnsi="Times New Roman"/>
          <w:sz w:val="24"/>
          <w:szCs w:val="24"/>
        </w:rPr>
        <w:t xml:space="preserve"> Skoklefall menighet (5</w:t>
      </w:r>
      <w:r>
        <w:rPr>
          <w:rFonts w:ascii="Times New Roman" w:hAnsi="Times New Roman"/>
          <w:sz w:val="24"/>
          <w:szCs w:val="24"/>
        </w:rPr>
        <w:t>7</w:t>
      </w:r>
      <w:r w:rsidRPr="00827858">
        <w:rPr>
          <w:rFonts w:ascii="Times New Roman" w:hAnsi="Times New Roman"/>
          <w:sz w:val="24"/>
          <w:szCs w:val="24"/>
        </w:rPr>
        <w:t xml:space="preserve"> %).</w:t>
      </w:r>
      <w:r w:rsidRPr="00F664BB">
        <w:rPr>
          <w:rFonts w:ascii="Times New Roman" w:hAnsi="Times New Roman"/>
          <w:sz w:val="24"/>
          <w:szCs w:val="24"/>
        </w:rPr>
        <w:t xml:space="preserve"> Konfirmantene fulgte et åtte måneders undervisnings</w:t>
      </w:r>
      <w:r w:rsidR="00626B16">
        <w:rPr>
          <w:rFonts w:ascii="Times New Roman" w:hAnsi="Times New Roman"/>
          <w:sz w:val="24"/>
          <w:szCs w:val="24"/>
        </w:rPr>
        <w:softHyphen/>
      </w:r>
      <w:r>
        <w:rPr>
          <w:rFonts w:ascii="Times New Roman" w:hAnsi="Times New Roman"/>
          <w:sz w:val="24"/>
          <w:szCs w:val="24"/>
        </w:rPr>
        <w:t xml:space="preserve">opplegg på tvers av bosted. Konfirmantene deles inn i grupper etter skoler og har undervisning i smågrupper i Skoklefall og Gjøfjell menighetshus. </w:t>
      </w:r>
      <w:r w:rsidRPr="00F664BB">
        <w:rPr>
          <w:rFonts w:ascii="Times New Roman" w:hAnsi="Times New Roman"/>
          <w:sz w:val="24"/>
          <w:szCs w:val="24"/>
        </w:rPr>
        <w:t xml:space="preserve">Temaer for konfirmantåret er blant annet: </w:t>
      </w:r>
      <w:r w:rsidR="00626B16">
        <w:rPr>
          <w:rFonts w:ascii="Times New Roman" w:hAnsi="Times New Roman"/>
          <w:sz w:val="24"/>
          <w:szCs w:val="24"/>
        </w:rPr>
        <w:t>i</w:t>
      </w:r>
      <w:r w:rsidRPr="00F664BB">
        <w:rPr>
          <w:rFonts w:ascii="Times New Roman" w:hAnsi="Times New Roman"/>
          <w:sz w:val="24"/>
          <w:szCs w:val="24"/>
        </w:rPr>
        <w:t>dentitet, trosartiklene, etikk og valg, bibel, bønn, nattverd, fellesskap, påske, sorg</w:t>
      </w:r>
      <w:r w:rsidR="00626B16">
        <w:rPr>
          <w:rFonts w:ascii="Times New Roman" w:hAnsi="Times New Roman"/>
          <w:sz w:val="24"/>
          <w:szCs w:val="24"/>
        </w:rPr>
        <w:t>,</w:t>
      </w:r>
      <w:r w:rsidRPr="00F664BB">
        <w:rPr>
          <w:rFonts w:ascii="Times New Roman" w:hAnsi="Times New Roman"/>
          <w:sz w:val="24"/>
          <w:szCs w:val="24"/>
        </w:rPr>
        <w:t xml:space="preserve"> m.m. </w:t>
      </w:r>
      <w:r>
        <w:rPr>
          <w:rFonts w:ascii="Times New Roman" w:hAnsi="Times New Roman"/>
          <w:sz w:val="24"/>
          <w:szCs w:val="24"/>
        </w:rPr>
        <w:t xml:space="preserve">Undervisningen har foregått i </w:t>
      </w:r>
      <w:r w:rsidR="00626B16">
        <w:rPr>
          <w:rFonts w:ascii="Times New Roman" w:hAnsi="Times New Roman"/>
          <w:sz w:val="24"/>
          <w:szCs w:val="24"/>
        </w:rPr>
        <w:t>åtte</w:t>
      </w:r>
      <w:r>
        <w:rPr>
          <w:rFonts w:ascii="Times New Roman" w:hAnsi="Times New Roman"/>
          <w:sz w:val="24"/>
          <w:szCs w:val="24"/>
        </w:rPr>
        <w:t xml:space="preserve"> grupper med 10–15 deltakere som prestene og kateket har vært ansvarlige for. I tillegg deltok konfirmantene</w:t>
      </w:r>
      <w:r w:rsidRPr="00F664BB">
        <w:rPr>
          <w:rFonts w:ascii="Times New Roman" w:hAnsi="Times New Roman"/>
          <w:sz w:val="24"/>
          <w:szCs w:val="24"/>
        </w:rPr>
        <w:t xml:space="preserve"> på </w:t>
      </w:r>
      <w:r>
        <w:rPr>
          <w:rFonts w:ascii="Times New Roman" w:hAnsi="Times New Roman"/>
          <w:sz w:val="24"/>
          <w:szCs w:val="24"/>
        </w:rPr>
        <w:t>«Camp Norefjell» i regi av KFUK-KFUM</w:t>
      </w:r>
      <w:r w:rsidRPr="00F664BB">
        <w:rPr>
          <w:rFonts w:ascii="Times New Roman" w:hAnsi="Times New Roman"/>
          <w:sz w:val="24"/>
          <w:szCs w:val="24"/>
        </w:rPr>
        <w:t xml:space="preserve">. </w:t>
      </w:r>
      <w:r>
        <w:rPr>
          <w:rFonts w:ascii="Times New Roman" w:hAnsi="Times New Roman"/>
          <w:sz w:val="24"/>
          <w:szCs w:val="24"/>
        </w:rPr>
        <w:t>Dette er en ny konfirmantleir som er et godt alternativ for oss som ikke har lederressurser til å arrangere egen konfirmantleir. I tillegg</w:t>
      </w:r>
      <w:r w:rsidRPr="00F664BB">
        <w:rPr>
          <w:rFonts w:ascii="Times New Roman" w:hAnsi="Times New Roman"/>
          <w:sz w:val="24"/>
          <w:szCs w:val="24"/>
        </w:rPr>
        <w:t xml:space="preserve"> er </w:t>
      </w:r>
      <w:r>
        <w:rPr>
          <w:rFonts w:ascii="Times New Roman" w:hAnsi="Times New Roman"/>
          <w:sz w:val="24"/>
          <w:szCs w:val="24"/>
        </w:rPr>
        <w:t xml:space="preserve">konfirmantene </w:t>
      </w:r>
      <w:r w:rsidRPr="00F664BB">
        <w:rPr>
          <w:rFonts w:ascii="Times New Roman" w:hAnsi="Times New Roman"/>
          <w:sz w:val="24"/>
          <w:szCs w:val="24"/>
        </w:rPr>
        <w:t>med på fasteaksjonen</w:t>
      </w:r>
      <w:r>
        <w:rPr>
          <w:rFonts w:ascii="Times New Roman" w:hAnsi="Times New Roman"/>
          <w:sz w:val="24"/>
          <w:szCs w:val="24"/>
        </w:rPr>
        <w:t xml:space="preserve"> og samlet i år inn kr 60</w:t>
      </w:r>
      <w:r w:rsidR="00626B16">
        <w:rPr>
          <w:rFonts w:ascii="Times New Roman" w:hAnsi="Times New Roman"/>
          <w:sz w:val="24"/>
          <w:szCs w:val="24"/>
        </w:rPr>
        <w:t> </w:t>
      </w:r>
      <w:r>
        <w:rPr>
          <w:rFonts w:ascii="Times New Roman" w:hAnsi="Times New Roman"/>
          <w:sz w:val="24"/>
          <w:szCs w:val="24"/>
        </w:rPr>
        <w:t>850</w:t>
      </w:r>
      <w:r w:rsidR="00626B16">
        <w:rPr>
          <w:rFonts w:ascii="Times New Roman" w:hAnsi="Times New Roman"/>
          <w:sz w:val="24"/>
          <w:szCs w:val="24"/>
        </w:rPr>
        <w:t>,-</w:t>
      </w:r>
      <w:r>
        <w:rPr>
          <w:rFonts w:ascii="Times New Roman" w:hAnsi="Times New Roman"/>
          <w:sz w:val="24"/>
          <w:szCs w:val="24"/>
        </w:rPr>
        <w:t xml:space="preserve"> til Kirkens Nødhjelp.</w:t>
      </w:r>
      <w:r w:rsidR="0058184E">
        <w:rPr>
          <w:rFonts w:ascii="Times New Roman" w:hAnsi="Times New Roman"/>
          <w:sz w:val="24"/>
          <w:szCs w:val="24"/>
        </w:rPr>
        <w:t xml:space="preserve">  </w:t>
      </w:r>
    </w:p>
    <w:p w14:paraId="2707A05E" w14:textId="77777777" w:rsidR="005A0059" w:rsidRPr="00F664BB" w:rsidRDefault="005A0059" w:rsidP="00D1545B">
      <w:pPr>
        <w:pStyle w:val="Overskrift3"/>
      </w:pPr>
      <w:bookmarkStart w:id="35" w:name="_Toc34162118"/>
      <w:r w:rsidRPr="00F664BB">
        <w:t>PULS</w:t>
      </w:r>
      <w:bookmarkEnd w:id="35"/>
    </w:p>
    <w:p w14:paraId="6AA00499" w14:textId="6D11A424" w:rsidR="005A0059" w:rsidRPr="008D6E94" w:rsidRDefault="005A0059" w:rsidP="005A0059">
      <w:r>
        <w:t>PULS (ungdomsgudstjenester) har ikke vært gjennomført dette året, men vi har planene klare for en nysatsing på dette utover våren 2020. Det vil nå være et ungdomsband som leder musikken og gudstjenestene vil få et mer ungdommelig preg enn tidligere.</w:t>
      </w:r>
      <w:r w:rsidR="0058184E">
        <w:t xml:space="preserve"> </w:t>
      </w:r>
    </w:p>
    <w:p w14:paraId="1E430424" w14:textId="77777777" w:rsidR="005A0059" w:rsidRPr="00F664BB" w:rsidRDefault="005A0059" w:rsidP="00D1545B">
      <w:pPr>
        <w:pStyle w:val="Overskrift3"/>
      </w:pPr>
      <w:bookmarkStart w:id="36" w:name="_Toc34162119"/>
      <w:r w:rsidRPr="00F664BB">
        <w:t xml:space="preserve">Lederkurs </w:t>
      </w:r>
      <w:r>
        <w:t>for fjorårskonfirmanter</w:t>
      </w:r>
      <w:bookmarkEnd w:id="36"/>
    </w:p>
    <w:p w14:paraId="0C0294B9" w14:textId="5EE90E37" w:rsidR="005A0059" w:rsidRDefault="00626B16" w:rsidP="005A0059">
      <w:r>
        <w:t xml:space="preserve">Fjorårets konfirmanter får tilbud om å delta på lederkurs. Kurset følger skoleåret og består av ni kurskvelder. Opplegget er basert på KFUK/KFUMs MILK-kurs. </w:t>
      </w:r>
      <w:r w:rsidRPr="00F664BB">
        <w:t xml:space="preserve">Gjennom året får ungdommene både teoretisk undervisning og praktisk ledererfaring i kirkenes barne- og ungdomsarbeid. </w:t>
      </w:r>
      <w:r>
        <w:t xml:space="preserve">Kurset avsluttes med kursbevisutdeling og grilling i juni. </w:t>
      </w:r>
      <w:r w:rsidR="005A0059">
        <w:t xml:space="preserve">Våren 2019 var </w:t>
      </w:r>
      <w:r>
        <w:t>ti</w:t>
      </w:r>
      <w:r w:rsidR="005A0059" w:rsidRPr="00F664BB">
        <w:t xml:space="preserve"> ungdommer ferdig</w:t>
      </w:r>
      <w:r w:rsidR="005A0059">
        <w:t xml:space="preserve">e med lederkurset </w:t>
      </w:r>
      <w:r>
        <w:t xml:space="preserve">som </w:t>
      </w:r>
      <w:r w:rsidR="005A0059">
        <w:t>startet september 2018. Høsten 2019</w:t>
      </w:r>
      <w:r w:rsidR="005A0059" w:rsidRPr="00F664BB">
        <w:t xml:space="preserve"> startet </w:t>
      </w:r>
      <w:r>
        <w:t>ni</w:t>
      </w:r>
      <w:r w:rsidR="005A0059" w:rsidRPr="00F664BB">
        <w:t xml:space="preserve"> ungdommer på lederkurs.</w:t>
      </w:r>
      <w:r w:rsidR="005A0059">
        <w:t xml:space="preserve"> </w:t>
      </w:r>
    </w:p>
    <w:p w14:paraId="3D86D473" w14:textId="77777777" w:rsidR="005A0059" w:rsidRPr="00F661AD" w:rsidRDefault="005A0059" w:rsidP="00D1545B">
      <w:pPr>
        <w:pStyle w:val="Overskrift3"/>
      </w:pPr>
      <w:bookmarkStart w:id="37" w:name="_Toc34162120"/>
      <w:r w:rsidRPr="00F661AD">
        <w:t>Fjorårskonfirmanter</w:t>
      </w:r>
      <w:bookmarkEnd w:id="37"/>
    </w:p>
    <w:p w14:paraId="78911079" w14:textId="575C25A4" w:rsidR="005A0059" w:rsidRDefault="005A0059" w:rsidP="005A0059">
      <w:r>
        <w:t>Fjorårskonfirmanter blir også invitert til reunion</w:t>
      </w:r>
      <w:r w:rsidR="00626B16">
        <w:t>-</w:t>
      </w:r>
      <w:r>
        <w:t>tur året etter at de er konfirmert. Den legges opp som en skiweekend i Hemsedal fra fredag til søndag. Vi bor på KRIK høyfjellsenter og har supre skiforhold og mange hyggelige samlinger med morgenbønn, skumringsstund, underholdnings</w:t>
      </w:r>
      <w:r w:rsidR="00626B16">
        <w:softHyphen/>
      </w:r>
      <w:r>
        <w:lastRenderedPageBreak/>
        <w:t xml:space="preserve">kveld og ungdomsgudstjeneste med nattverd. Turen ble gjennomført medio mars og hadde 29 deltakere og seks ledere. </w:t>
      </w:r>
    </w:p>
    <w:p w14:paraId="44FED945" w14:textId="77777777" w:rsidR="005A0059" w:rsidRPr="00C81065" w:rsidRDefault="005A0059" w:rsidP="00D1545B">
      <w:pPr>
        <w:pStyle w:val="Overskrift3"/>
        <w:rPr>
          <w:lang w:val="nb-NO"/>
        </w:rPr>
      </w:pPr>
      <w:bookmarkStart w:id="38" w:name="_Toc34162121"/>
      <w:r w:rsidRPr="00A45032">
        <w:t>Julevandring</w:t>
      </w:r>
      <w:bookmarkEnd w:id="38"/>
    </w:p>
    <w:p w14:paraId="7FE1F305" w14:textId="77777777" w:rsidR="005A0059" w:rsidRDefault="005A0059" w:rsidP="005A0059">
      <w:r w:rsidRPr="00F664BB">
        <w:t>I begynnelsen av desember ble det arrangert julevandring i Skoklefall og Gjøfjell kirke</w:t>
      </w:r>
      <w:r>
        <w:t>r</w:t>
      </w:r>
      <w:r w:rsidRPr="00F664BB">
        <w:t xml:space="preserve">. </w:t>
      </w:r>
    </w:p>
    <w:p w14:paraId="1A35078C" w14:textId="6487433A" w:rsidR="005A0059" w:rsidRPr="00F664BB" w:rsidRDefault="00626B16" w:rsidP="005A0059">
      <w:r>
        <w:t>Fem</w:t>
      </w:r>
      <w:r w:rsidR="005A0059" w:rsidRPr="00F664BB">
        <w:t xml:space="preserve"> barnehagegrupper med </w:t>
      </w:r>
      <w:r w:rsidR="005A0059">
        <w:t>47</w:t>
      </w:r>
      <w:r w:rsidR="005A0059" w:rsidRPr="00F664BB">
        <w:t xml:space="preserve"> deltagere</w:t>
      </w:r>
      <w:r w:rsidR="005A0059">
        <w:t xml:space="preserve"> fra Fagerstrand og Fjellstrand </w:t>
      </w:r>
      <w:r w:rsidR="005A0059" w:rsidRPr="00F664BB">
        <w:t>deltok på ju</w:t>
      </w:r>
      <w:r w:rsidR="005A0059">
        <w:t>levandring i Gjøfjell kirke. Mange b</w:t>
      </w:r>
      <w:r w:rsidR="005A0059" w:rsidRPr="00F664BB">
        <w:t xml:space="preserve">arnehagegrupper med </w:t>
      </w:r>
      <w:r w:rsidR="005A0059">
        <w:t>nesten 250</w:t>
      </w:r>
      <w:r w:rsidR="005A0059" w:rsidRPr="00F664BB">
        <w:t xml:space="preserve"> deltagere var med </w:t>
      </w:r>
      <w:r w:rsidR="005A0059">
        <w:t xml:space="preserve">på julevandring </w:t>
      </w:r>
      <w:r w:rsidR="005A0059" w:rsidRPr="00F664BB">
        <w:t xml:space="preserve">i Skoklefall kirke. </w:t>
      </w:r>
    </w:p>
    <w:p w14:paraId="695365C6" w14:textId="77777777" w:rsidR="005A0059" w:rsidRDefault="005A0059" w:rsidP="00D1545B">
      <w:pPr>
        <w:pStyle w:val="Overskrift3"/>
        <w:rPr>
          <w:lang w:val="nb-NO"/>
        </w:rPr>
      </w:pPr>
      <w:bookmarkStart w:id="39" w:name="_Toc34162122"/>
      <w:r w:rsidRPr="00536B2A">
        <w:t>Skolegudstjenester før jul</w:t>
      </w:r>
      <w:bookmarkEnd w:id="39"/>
      <w:r w:rsidRPr="00536B2A">
        <w:rPr>
          <w:lang w:val="nb-NO"/>
        </w:rPr>
        <w:t xml:space="preserve"> </w:t>
      </w:r>
    </w:p>
    <w:p w14:paraId="3F744C0C" w14:textId="1DD386C2" w:rsidR="005A0059" w:rsidRDefault="005A0059" w:rsidP="005A0059">
      <w:r>
        <w:rPr>
          <w:lang w:eastAsia="x-none"/>
        </w:rPr>
        <w:t>Alle barneskoler, med unntak av Steinerskolen, avholdt skolegudstjenester</w:t>
      </w:r>
      <w:r w:rsidR="00F757C9">
        <w:rPr>
          <w:lang w:eastAsia="x-none"/>
        </w:rPr>
        <w:t xml:space="preserve"> i 2019</w:t>
      </w:r>
      <w:r w:rsidR="00626B16">
        <w:rPr>
          <w:lang w:eastAsia="x-none"/>
        </w:rPr>
        <w:t>.</w:t>
      </w:r>
      <w:r w:rsidR="0058184E">
        <w:rPr>
          <w:lang w:eastAsia="x-none"/>
        </w:rPr>
        <w:t xml:space="preserve"> </w:t>
      </w:r>
      <w:r>
        <w:rPr>
          <w:lang w:eastAsia="x-none"/>
        </w:rPr>
        <w:t xml:space="preserve">Ingen ungdomsskoler deltok. </w:t>
      </w:r>
      <w:r w:rsidR="00F757C9">
        <w:rPr>
          <w:lang w:eastAsia="x-none"/>
        </w:rPr>
        <w:t xml:space="preserve">Biskopen besøkte Bakkeløkka </w:t>
      </w:r>
      <w:r w:rsidR="00626B16">
        <w:rPr>
          <w:lang w:eastAsia="x-none"/>
        </w:rPr>
        <w:t>u</w:t>
      </w:r>
      <w:r w:rsidR="00F757C9">
        <w:rPr>
          <w:lang w:eastAsia="x-none"/>
        </w:rPr>
        <w:t xml:space="preserve">ngdomsskole i løpet av visitasen og snakket med elever og lærere. </w:t>
      </w:r>
      <w:r w:rsidRPr="00F664BB">
        <w:t xml:space="preserve">Det ble holdt to skolegudstjenester for Myklerud skole og Bjørnemyr skole i Gjøfjell kirke. </w:t>
      </w:r>
      <w:proofErr w:type="spellStart"/>
      <w:r w:rsidRPr="00F664BB">
        <w:t>Jaer</w:t>
      </w:r>
      <w:proofErr w:type="spellEnd"/>
      <w:r w:rsidRPr="00F664BB">
        <w:t xml:space="preserve"> skole deltok i gudstjeneste i Nesodden kirke. Fjells</w:t>
      </w:r>
      <w:r>
        <w:t>trand skole hadde besøk av prest</w:t>
      </w:r>
      <w:r w:rsidRPr="00F664BB">
        <w:t xml:space="preserve"> på sin julefeiring. For Berger skole og Nesoddtangen skole ble det holdt 7 gudstjenester i Skoklefall kirke. </w:t>
      </w:r>
      <w:r>
        <w:t>Nesten</w:t>
      </w:r>
      <w:r w:rsidRPr="00F664BB">
        <w:t xml:space="preserve"> 1000 bar</w:t>
      </w:r>
      <w:r>
        <w:t>n deltok i disse gudstjenestene i Skoklefall.</w:t>
      </w:r>
    </w:p>
    <w:p w14:paraId="3BA1D152" w14:textId="1F2EBC88" w:rsidR="00AC444F" w:rsidRPr="00C669A7" w:rsidRDefault="00AC444F" w:rsidP="00532721">
      <w:pPr>
        <w:pStyle w:val="Overskrift2"/>
      </w:pPr>
      <w:bookmarkStart w:id="40" w:name="_Toc475045592"/>
      <w:bookmarkStart w:id="41" w:name="_Toc34162123"/>
      <w:r w:rsidRPr="00C669A7">
        <w:t>Diakoni</w:t>
      </w:r>
      <w:bookmarkEnd w:id="40"/>
      <w:bookmarkEnd w:id="41"/>
      <w:r w:rsidR="0058184E">
        <w:t xml:space="preserve"> </w:t>
      </w:r>
      <w:r w:rsidRPr="00C669A7">
        <w:rPr>
          <w:b/>
        </w:rPr>
        <w:t> </w:t>
      </w:r>
    </w:p>
    <w:p w14:paraId="2E9CC63D" w14:textId="2A0C2C01" w:rsidR="00AC444F" w:rsidRDefault="00AC444F" w:rsidP="00AC444F">
      <w:r w:rsidRPr="00144476">
        <w:rPr>
          <w:bCs/>
        </w:rPr>
        <w:t xml:space="preserve">Diakoni er kirkens omsorgstjeneste. </w:t>
      </w:r>
      <w:r>
        <w:rPr>
          <w:bCs/>
        </w:rPr>
        <w:t>Den er evangeliet i handling og uttrykkes gjennom nestekjærlighet, inkluderende fellesskap, vern om skaperverket og kamp for rettferdighet</w:t>
      </w:r>
      <w:r w:rsidR="002E5404">
        <w:rPr>
          <w:bCs/>
        </w:rPr>
        <w:t>.</w:t>
      </w:r>
      <w:r w:rsidR="00532721">
        <w:rPr>
          <w:bCs/>
        </w:rPr>
        <w:t xml:space="preserve"> </w:t>
      </w:r>
      <w:r w:rsidRPr="00144476">
        <w:rPr>
          <w:bCs/>
        </w:rPr>
        <w:t>Diakoniutvalget</w:t>
      </w:r>
      <w:r w:rsidRPr="00144476">
        <w:t xml:space="preserve"> </w:t>
      </w:r>
      <w:r>
        <w:t>i Skoklefall består av Margareta Nicklasson, Gunn Pettersen, Arne Rasmussen og Turid Øyna. Diakoniplanen, som ble godkjent i 2010, revideres jevnlig.</w:t>
      </w:r>
    </w:p>
    <w:p w14:paraId="091318EA" w14:textId="77777777" w:rsidR="00626B16" w:rsidRDefault="00626B16" w:rsidP="00AC444F"/>
    <w:p w14:paraId="3DFB0A28" w14:textId="129FC891" w:rsidR="00532721" w:rsidRDefault="00532721" w:rsidP="00AC444F">
      <w:r w:rsidRPr="00536B2A">
        <w:t xml:space="preserve">Atle Eikeland er prostidiakon i Søndre Follo prosti (Nesodden, Frogn, Ås og Vestby). </w:t>
      </w:r>
      <w:r>
        <w:t>Han har en</w:t>
      </w:r>
      <w:r w:rsidRPr="00536B2A">
        <w:t xml:space="preserve"> r</w:t>
      </w:r>
      <w:r>
        <w:t>ådgivningsgruppe</w:t>
      </w:r>
      <w:r w:rsidRPr="00536B2A">
        <w:t xml:space="preserve"> </w:t>
      </w:r>
      <w:r>
        <w:t>med</w:t>
      </w:r>
      <w:r w:rsidRPr="00536B2A">
        <w:t xml:space="preserve"> en representant fra hvert fellesråd og prosten. Gruppen gir innspill til årsplan</w:t>
      </w:r>
      <w:r>
        <w:t>en</w:t>
      </w:r>
      <w:r w:rsidRPr="00536B2A">
        <w:t xml:space="preserve"> og strategiplan</w:t>
      </w:r>
      <w:r>
        <w:t xml:space="preserve">en hans. </w:t>
      </w:r>
      <w:r w:rsidRPr="00536B2A">
        <w:t xml:space="preserve">Turid Øyna er </w:t>
      </w:r>
      <w:r>
        <w:t>Nesoddens</w:t>
      </w:r>
      <w:r w:rsidRPr="00536B2A">
        <w:t xml:space="preserve"> representant </w:t>
      </w:r>
      <w:r>
        <w:t>i gruppen, som har hatt tre</w:t>
      </w:r>
      <w:r w:rsidRPr="00536B2A">
        <w:t xml:space="preserve"> møter i år.</w:t>
      </w:r>
      <w:r>
        <w:t xml:space="preserve"> </w:t>
      </w:r>
    </w:p>
    <w:p w14:paraId="33A9C2B7" w14:textId="77777777" w:rsidR="00532721" w:rsidRDefault="00532721" w:rsidP="00D1545B">
      <w:pPr>
        <w:pStyle w:val="Overskrift3"/>
      </w:pPr>
      <w:bookmarkStart w:id="42" w:name="_Toc34162124"/>
      <w:r>
        <w:t>Kirkeskyss</w:t>
      </w:r>
      <w:bookmarkEnd w:id="42"/>
    </w:p>
    <w:p w14:paraId="4F6DEE3F" w14:textId="64F55AD0" w:rsidR="00AC444F" w:rsidRPr="00403B0A" w:rsidRDefault="00AC444F" w:rsidP="00AC444F">
      <w:r w:rsidRPr="00403B0A">
        <w:t>Menigheten tilbyr</w:t>
      </w:r>
      <w:r>
        <w:t xml:space="preserve"> kirkeskyss til gudstjenestene. </w:t>
      </w:r>
      <w:r w:rsidRPr="00403B0A">
        <w:t xml:space="preserve">Besøkstjeneste tilbys etter behov og våre ressurser. </w:t>
      </w:r>
      <w:r>
        <w:t>Vi har et godt samarbeid med</w:t>
      </w:r>
      <w:r w:rsidRPr="00403B0A">
        <w:t xml:space="preserve"> Røde Kors </w:t>
      </w:r>
      <w:r>
        <w:t>som tilbyr kurs for nye besøksvenner. En kan bli besøksvenn i Røde Kors eller være med i Skoklefalls besøkstjeneste.</w:t>
      </w:r>
    </w:p>
    <w:p w14:paraId="2A87A72C" w14:textId="563D578D" w:rsidR="00532721" w:rsidRDefault="00532721" w:rsidP="00D1545B">
      <w:pPr>
        <w:pStyle w:val="Overskrift3"/>
      </w:pPr>
      <w:bookmarkStart w:id="43" w:name="_Toc34162125"/>
      <w:r>
        <w:t>Diakonikveld og diakoniens dag</w:t>
      </w:r>
      <w:bookmarkEnd w:id="43"/>
    </w:p>
    <w:p w14:paraId="036B4834" w14:textId="73E60E01" w:rsidR="00AC444F" w:rsidRPr="00532721" w:rsidRDefault="00AC444F" w:rsidP="00AC444F">
      <w:r w:rsidRPr="00532721">
        <w:t xml:space="preserve">16. september </w:t>
      </w:r>
      <w:r w:rsidR="002E5404" w:rsidRPr="00532721">
        <w:t>var det d</w:t>
      </w:r>
      <w:r w:rsidRPr="00532721">
        <w:t>iakonikveld på kirkesenteret. En inspirasjonskveld der mange som er engasjert i ulike diakonale tiltak delte sine erfaringer, Anne Marit om sorggruppene, Berit og Tore Jarl om besøkstjeneste og integreringsarbeid i Røde Kors, Gry Skurdal om tirsdags</w:t>
      </w:r>
      <w:r w:rsidR="00626B16" w:rsidRPr="00532721">
        <w:softHyphen/>
      </w:r>
      <w:r w:rsidRPr="00532721">
        <w:t xml:space="preserve">middagene og Turid om Skoklefalls tilrettelegging for </w:t>
      </w:r>
      <w:proofErr w:type="spellStart"/>
      <w:r w:rsidRPr="00532721">
        <w:t>syverkstedet</w:t>
      </w:r>
      <w:proofErr w:type="spellEnd"/>
      <w:r w:rsidRPr="00532721">
        <w:t xml:space="preserve"> </w:t>
      </w:r>
      <w:proofErr w:type="spellStart"/>
      <w:r w:rsidR="00532721">
        <w:t>Nōr</w:t>
      </w:r>
      <w:proofErr w:type="spellEnd"/>
      <w:r w:rsidR="00532721">
        <w:t xml:space="preserve"> </w:t>
      </w:r>
      <w:r w:rsidRPr="00532721">
        <w:t>i menighetshuset. Atle Eikeland deltok denne kvelden og vil være med når vi på nyåret etablerer et felles diakoniutvalg for våre tre menigheter.</w:t>
      </w:r>
      <w:r w:rsidR="0058184E" w:rsidRPr="00532721">
        <w:t xml:space="preserve"> </w:t>
      </w:r>
      <w:r w:rsidRPr="00532721">
        <w:t>9. november deltok Anita Olsen, Arne Rasmussen og Turid Øyna på</w:t>
      </w:r>
      <w:r>
        <w:rPr>
          <w:color w:val="000000"/>
        </w:rPr>
        <w:t xml:space="preserve"> Diakoniens dag i Moss der mangfold og integrering var temaet.</w:t>
      </w:r>
    </w:p>
    <w:p w14:paraId="2E3041FB" w14:textId="40C7E1E0" w:rsidR="00532721" w:rsidRDefault="00AC444F" w:rsidP="00D1545B">
      <w:pPr>
        <w:pStyle w:val="Overskrift3"/>
      </w:pPr>
      <w:bookmarkStart w:id="44" w:name="_Toc34162126"/>
      <w:r>
        <w:t>Sorggruppe</w:t>
      </w:r>
      <w:bookmarkEnd w:id="44"/>
    </w:p>
    <w:p w14:paraId="159ECD1A" w14:textId="56FB842A" w:rsidR="00AC444F" w:rsidRPr="00532721" w:rsidRDefault="00AC444F" w:rsidP="00AC444F">
      <w:pPr>
        <w:rPr>
          <w:color w:val="000000"/>
        </w:rPr>
      </w:pPr>
      <w:r>
        <w:rPr>
          <w:color w:val="000000"/>
        </w:rPr>
        <w:t xml:space="preserve">Anne Marit Tronvik og Kristin Lynau driver sorggruppe på Nesodden i regi av Sorg Omsorg Follo og </w:t>
      </w:r>
      <w:r w:rsidRPr="000B7BF5">
        <w:rPr>
          <w:color w:val="000000"/>
        </w:rPr>
        <w:t>Frivilligsentralen. To grupper har vært i gang i år.</w:t>
      </w:r>
      <w:r w:rsidR="0058184E">
        <w:rPr>
          <w:color w:val="000000"/>
        </w:rPr>
        <w:t xml:space="preserve"> </w:t>
      </w:r>
    </w:p>
    <w:p w14:paraId="7ED3218D" w14:textId="75018941" w:rsidR="00532721" w:rsidRDefault="00532721" w:rsidP="00D1545B">
      <w:pPr>
        <w:pStyle w:val="Overskrift3"/>
      </w:pPr>
      <w:bookmarkStart w:id="45" w:name="_Toc34162127"/>
      <w:r>
        <w:t>Allehelgensarrangementer</w:t>
      </w:r>
      <w:bookmarkEnd w:id="45"/>
    </w:p>
    <w:p w14:paraId="12AC86F1" w14:textId="617F67C3" w:rsidR="00AC444F" w:rsidRPr="00EA5F66" w:rsidRDefault="00F757C9" w:rsidP="00AC444F">
      <w:pPr>
        <w:rPr>
          <w:color w:val="000000"/>
        </w:rPr>
      </w:pPr>
      <w:r w:rsidRPr="00EA5F66">
        <w:rPr>
          <w:color w:val="000000"/>
        </w:rPr>
        <w:t>I år var det en stor satsning på </w:t>
      </w:r>
      <w:proofErr w:type="spellStart"/>
      <w:r w:rsidR="00EA5F66" w:rsidRPr="00532721">
        <w:rPr>
          <w:color w:val="000000"/>
        </w:rPr>
        <w:t>A</w:t>
      </w:r>
      <w:r w:rsidRPr="00532721">
        <w:rPr>
          <w:color w:val="000000"/>
        </w:rPr>
        <w:t>llehelgenshelgen</w:t>
      </w:r>
      <w:proofErr w:type="spellEnd"/>
      <w:r w:rsidRPr="00EA5F66">
        <w:rPr>
          <w:color w:val="000000"/>
        </w:rPr>
        <w:t> i kirkene på Nesodden, med konserter og åpne kirker med musikkinnslag. På lørdagen var det minnegudstjeneste. På søndagen var det</w:t>
      </w:r>
      <w:r w:rsidR="00532721">
        <w:rPr>
          <w:color w:val="000000"/>
        </w:rPr>
        <w:t xml:space="preserve"> </w:t>
      </w:r>
      <w:r w:rsidRPr="00EA5F66">
        <w:rPr>
          <w:color w:val="000000"/>
        </w:rPr>
        <w:t>alle</w:t>
      </w:r>
      <w:r w:rsidR="00532721">
        <w:rPr>
          <w:color w:val="000000"/>
        </w:rPr>
        <w:softHyphen/>
      </w:r>
      <w:r w:rsidRPr="00EA5F66">
        <w:rPr>
          <w:color w:val="000000"/>
        </w:rPr>
        <w:t>helgens</w:t>
      </w:r>
      <w:r w:rsidR="00532721">
        <w:rPr>
          <w:color w:val="000000"/>
        </w:rPr>
        <w:softHyphen/>
      </w:r>
      <w:r w:rsidRPr="00EA5F66">
        <w:rPr>
          <w:color w:val="000000"/>
        </w:rPr>
        <w:t>gudstjeneste og to konserter med </w:t>
      </w:r>
      <w:proofErr w:type="spellStart"/>
      <w:r w:rsidRPr="00EA5F66">
        <w:rPr>
          <w:color w:val="000000"/>
        </w:rPr>
        <w:t>allehelgenspreg</w:t>
      </w:r>
      <w:proofErr w:type="spellEnd"/>
      <w:r w:rsidRPr="00EA5F66">
        <w:rPr>
          <w:color w:val="000000"/>
        </w:rPr>
        <w:t xml:space="preserve">. </w:t>
      </w:r>
      <w:proofErr w:type="spellStart"/>
      <w:r w:rsidRPr="00EA5F66">
        <w:rPr>
          <w:color w:val="000000"/>
        </w:rPr>
        <w:t>Kantorissimo</w:t>
      </w:r>
      <w:proofErr w:type="spellEnd"/>
      <w:r w:rsidRPr="00EA5F66">
        <w:rPr>
          <w:color w:val="000000"/>
        </w:rPr>
        <w:t xml:space="preserve"> hadde storsatsning med Bachs gravferdskantate «</w:t>
      </w:r>
      <w:proofErr w:type="spellStart"/>
      <w:r w:rsidRPr="00EA5F66">
        <w:rPr>
          <w:color w:val="000000"/>
        </w:rPr>
        <w:t>Actus</w:t>
      </w:r>
      <w:proofErr w:type="spellEnd"/>
      <w:r w:rsidRPr="00EA5F66">
        <w:rPr>
          <w:color w:val="000000"/>
        </w:rPr>
        <w:t xml:space="preserve"> </w:t>
      </w:r>
      <w:proofErr w:type="spellStart"/>
      <w:r w:rsidRPr="00EA5F66">
        <w:rPr>
          <w:color w:val="000000"/>
        </w:rPr>
        <w:t>Tragicus</w:t>
      </w:r>
      <w:proofErr w:type="spellEnd"/>
      <w:r w:rsidRPr="00EA5F66">
        <w:rPr>
          <w:color w:val="000000"/>
        </w:rPr>
        <w:t xml:space="preserve">» samt annen barokkmusikk og salmer relatert til død og </w:t>
      </w:r>
      <w:r w:rsidRPr="00EA5F66">
        <w:rPr>
          <w:color w:val="000000"/>
        </w:rPr>
        <w:lastRenderedPageBreak/>
        <w:t>håp, fremført av ni musikere. Kirken var fylt til randen. Deretter var det </w:t>
      </w:r>
      <w:r w:rsidR="00532721">
        <w:rPr>
          <w:color w:val="000000"/>
        </w:rPr>
        <w:t>«</w:t>
      </w:r>
      <w:r w:rsidRPr="00EA5F66">
        <w:rPr>
          <w:color w:val="000000"/>
        </w:rPr>
        <w:t xml:space="preserve">Stille sanger og varme vers» med Anne Lande, Per Husby og Ole Jørn Myklebust. Nesodden prestegård holdt åpent hus og ble godt besøkt. Diakoniutvalget </w:t>
      </w:r>
      <w:r w:rsidR="00597B71" w:rsidRPr="00EA5F66">
        <w:rPr>
          <w:color w:val="000000"/>
        </w:rPr>
        <w:t xml:space="preserve">søkte og </w:t>
      </w:r>
      <w:r w:rsidRPr="00EA5F66">
        <w:rPr>
          <w:color w:val="000000"/>
        </w:rPr>
        <w:t xml:space="preserve">fikk </w:t>
      </w:r>
      <w:r w:rsidR="00532721">
        <w:rPr>
          <w:color w:val="000000"/>
        </w:rPr>
        <w:t xml:space="preserve">kr </w:t>
      </w:r>
      <w:r w:rsidRPr="00EA5F66">
        <w:rPr>
          <w:color w:val="000000"/>
        </w:rPr>
        <w:t>10</w:t>
      </w:r>
      <w:r w:rsidR="00532721">
        <w:rPr>
          <w:color w:val="000000"/>
        </w:rPr>
        <w:t> </w:t>
      </w:r>
      <w:r w:rsidRPr="00EA5F66">
        <w:rPr>
          <w:color w:val="000000"/>
        </w:rPr>
        <w:t>000</w:t>
      </w:r>
      <w:r w:rsidR="00532721">
        <w:rPr>
          <w:color w:val="000000"/>
        </w:rPr>
        <w:t>,-</w:t>
      </w:r>
      <w:r w:rsidRPr="00EA5F66">
        <w:rPr>
          <w:color w:val="000000"/>
        </w:rPr>
        <w:t xml:space="preserve"> til denne satsingen fra Borg bispedømme.</w:t>
      </w:r>
      <w:r w:rsidRPr="00EA5F66" w:rsidDel="00F757C9">
        <w:t xml:space="preserve"> </w:t>
      </w:r>
    </w:p>
    <w:p w14:paraId="3E18F6DF" w14:textId="77777777" w:rsidR="00AC444F" w:rsidRPr="000B7BF5" w:rsidRDefault="00AC444F" w:rsidP="00D1545B">
      <w:pPr>
        <w:pStyle w:val="Overskrift3"/>
      </w:pPr>
      <w:bookmarkStart w:id="46" w:name="_Toc34162128"/>
      <w:r w:rsidRPr="000B7BF5">
        <w:t>Diakonalt arbeid ved Nesoddtunet</w:t>
      </w:r>
      <w:bookmarkEnd w:id="46"/>
    </w:p>
    <w:p w14:paraId="5EC38BC5" w14:textId="4E89FB15" w:rsidR="00AC444F" w:rsidRPr="000B7BF5" w:rsidRDefault="00AC444F" w:rsidP="00AC444F">
      <w:pPr>
        <w:autoSpaceDE w:val="0"/>
        <w:autoSpaceDN w:val="0"/>
        <w:adjustRightInd w:val="0"/>
        <w:spacing w:after="240"/>
      </w:pPr>
      <w:r w:rsidRPr="000B7BF5">
        <w:t>Hver onsdag er det andakt på Nesoddtunet. Da er det en gruppe frivillige fra de ulike menighetene på Nesodden samt Pinsekirken som hjelper til med å følge beboerne til og fra andaktene som prestene leder.</w:t>
      </w:r>
      <w:r>
        <w:t xml:space="preserve"> </w:t>
      </w:r>
      <w:r w:rsidRPr="000B7BF5">
        <w:t>Fremmøtet på andaktene varierer litt, men er stort sett godt. Det er mellom 12 og 20 beboere som deltar hver gang. Vi holder til i stuen i 2. etasje og den er ofte litt liten</w:t>
      </w:r>
      <w:r w:rsidR="00532721">
        <w:t>,</w:t>
      </w:r>
      <w:r w:rsidRPr="000B7BF5">
        <w:t xml:space="preserve"> siden det er mange av beboerne som trenger rullestol. Kontakten vi har med beboerne og personalet er god. De ansatte er ofte behjelpelige med å bringe og hente beboerne.</w:t>
      </w:r>
    </w:p>
    <w:p w14:paraId="0ED5FEB4" w14:textId="1326094E" w:rsidR="00AC444F" w:rsidRPr="000B7BF5" w:rsidRDefault="00AC444F" w:rsidP="00AC444F">
      <w:pPr>
        <w:pStyle w:val="NormalWeb"/>
        <w:spacing w:before="0" w:beforeAutospacing="0" w:after="0" w:afterAutospacing="0"/>
        <w:rPr>
          <w:rFonts w:ascii="Times New Roman" w:hAnsi="Times New Roman" w:cs="Times New Roman"/>
        </w:rPr>
      </w:pPr>
      <w:r w:rsidRPr="000B7BF5">
        <w:rPr>
          <w:rFonts w:ascii="Times New Roman" w:hAnsi="Times New Roman" w:cs="Times New Roman"/>
        </w:rPr>
        <w:t xml:space="preserve">Vi trenger stadig flere som kan være villige til å bli med oss i den oppgaven det er å stille som «onsdagsengler» på Nesoddtunet. Vi er </w:t>
      </w:r>
      <w:r w:rsidR="00532721">
        <w:rPr>
          <w:rFonts w:ascii="Times New Roman" w:hAnsi="Times New Roman" w:cs="Times New Roman"/>
        </w:rPr>
        <w:t xml:space="preserve">tre </w:t>
      </w:r>
      <w:r w:rsidRPr="000B7BF5">
        <w:rPr>
          <w:rFonts w:ascii="Times New Roman" w:hAnsi="Times New Roman" w:cs="Times New Roman"/>
        </w:rPr>
        <w:t xml:space="preserve">medhjelpere hver onsdag. Svein Hunnestad er </w:t>
      </w:r>
      <w:r w:rsidR="00532721">
        <w:rPr>
          <w:rFonts w:ascii="Times New Roman" w:hAnsi="Times New Roman" w:cs="Times New Roman"/>
        </w:rPr>
        <w:t>ansvarlig prest</w:t>
      </w:r>
      <w:r w:rsidRPr="000B7BF5">
        <w:rPr>
          <w:rFonts w:ascii="Times New Roman" w:hAnsi="Times New Roman" w:cs="Times New Roman"/>
        </w:rPr>
        <w:t>.</w:t>
      </w:r>
    </w:p>
    <w:p w14:paraId="4298F5B7" w14:textId="77777777" w:rsidR="00AC444F" w:rsidRPr="000B7BF5" w:rsidRDefault="00AC444F" w:rsidP="00AC444F">
      <w:pPr>
        <w:pStyle w:val="NormalWeb"/>
        <w:spacing w:before="0" w:beforeAutospacing="0" w:after="0" w:afterAutospacing="0"/>
        <w:rPr>
          <w:rFonts w:ascii="Times New Roman" w:hAnsi="Times New Roman" w:cs="Times New Roman"/>
        </w:rPr>
      </w:pPr>
    </w:p>
    <w:p w14:paraId="333551A5" w14:textId="3F08336C" w:rsidR="00AC444F" w:rsidRPr="00532721" w:rsidRDefault="00AC444F" w:rsidP="00532721">
      <w:pPr>
        <w:pStyle w:val="NormalWeb"/>
        <w:spacing w:before="0" w:beforeAutospacing="0" w:after="240" w:afterAutospacing="0"/>
        <w:rPr>
          <w:rFonts w:ascii="Times New Roman" w:hAnsi="Times New Roman" w:cs="Times New Roman"/>
        </w:rPr>
      </w:pPr>
      <w:r w:rsidRPr="000B7BF5">
        <w:rPr>
          <w:rFonts w:ascii="Times New Roman" w:hAnsi="Times New Roman" w:cs="Times New Roman"/>
        </w:rPr>
        <w:t xml:space="preserve">Det ble også i 2019 holdt gudstjeneste i kantinen </w:t>
      </w:r>
      <w:r w:rsidR="00532721">
        <w:rPr>
          <w:rFonts w:ascii="Times New Roman" w:hAnsi="Times New Roman" w:cs="Times New Roman"/>
        </w:rPr>
        <w:t xml:space="preserve">på Nesoddtunet </w:t>
      </w:r>
      <w:r w:rsidRPr="000B7BF5">
        <w:rPr>
          <w:rFonts w:ascii="Times New Roman" w:hAnsi="Times New Roman" w:cs="Times New Roman"/>
        </w:rPr>
        <w:t>både julaften og nyttårsaften. Dette er en koselig start på julen og det nye året både for beboere og medhjelperne. Disse gudstjenestene</w:t>
      </w:r>
      <w:r>
        <w:rPr>
          <w:rFonts w:ascii="Times New Roman" w:hAnsi="Times New Roman" w:cs="Times New Roman"/>
        </w:rPr>
        <w:t xml:space="preserve"> er </w:t>
      </w:r>
      <w:r w:rsidRPr="003C071B">
        <w:rPr>
          <w:rFonts w:ascii="Times New Roman" w:hAnsi="Times New Roman" w:cs="Times New Roman"/>
        </w:rPr>
        <w:t>godt besøkt med mange beboere og pårørende til stede.</w:t>
      </w:r>
      <w:r>
        <w:rPr>
          <w:rFonts w:ascii="Times New Roman" w:hAnsi="Times New Roman" w:cs="Times New Roman"/>
        </w:rPr>
        <w:t xml:space="preserve"> </w:t>
      </w:r>
      <w:r w:rsidRPr="003C071B">
        <w:rPr>
          <w:rFonts w:ascii="Times New Roman" w:hAnsi="Times New Roman" w:cs="Times New Roman"/>
        </w:rPr>
        <w:t xml:space="preserve">Tjenesten på Nesoddtunet er </w:t>
      </w:r>
      <w:r>
        <w:rPr>
          <w:rFonts w:ascii="Times New Roman" w:hAnsi="Times New Roman" w:cs="Times New Roman"/>
        </w:rPr>
        <w:t xml:space="preserve">alltid </w:t>
      </w:r>
      <w:r w:rsidRPr="003C071B">
        <w:rPr>
          <w:rFonts w:ascii="Times New Roman" w:hAnsi="Times New Roman" w:cs="Times New Roman"/>
        </w:rPr>
        <w:t xml:space="preserve">til stor glede både </w:t>
      </w:r>
      <w:r>
        <w:rPr>
          <w:rFonts w:ascii="Times New Roman" w:hAnsi="Times New Roman" w:cs="Times New Roman"/>
        </w:rPr>
        <w:t xml:space="preserve">for </w:t>
      </w:r>
      <w:r w:rsidRPr="003C071B">
        <w:rPr>
          <w:rFonts w:ascii="Times New Roman" w:hAnsi="Times New Roman" w:cs="Times New Roman"/>
        </w:rPr>
        <w:t xml:space="preserve">beboere og medhjelpere. Mange beboere sitter klar og venter på oss, og viser stor glede når vi kommer og spør om de skal være med på andakten. </w:t>
      </w:r>
      <w:r>
        <w:rPr>
          <w:rFonts w:ascii="Times New Roman" w:hAnsi="Times New Roman" w:cs="Times New Roman"/>
        </w:rPr>
        <w:t>Inger Johanne Holte koordinerer tilbudet</w:t>
      </w:r>
      <w:r w:rsidR="00532721">
        <w:rPr>
          <w:rFonts w:ascii="Times New Roman" w:hAnsi="Times New Roman" w:cs="Times New Roman"/>
        </w:rPr>
        <w:t>.</w:t>
      </w:r>
    </w:p>
    <w:p w14:paraId="71F48FE0" w14:textId="77777777" w:rsidR="003B395C" w:rsidRPr="009930BF" w:rsidRDefault="003B395C" w:rsidP="00D1545B">
      <w:pPr>
        <w:pStyle w:val="Overskrift3"/>
      </w:pPr>
      <w:bookmarkStart w:id="47" w:name="_Toc34162129"/>
      <w:r w:rsidRPr="009930BF">
        <w:t>Kirkevertskap</w:t>
      </w:r>
      <w:bookmarkEnd w:id="47"/>
      <w:r w:rsidRPr="009930BF">
        <w:t xml:space="preserve"> </w:t>
      </w:r>
    </w:p>
    <w:p w14:paraId="3D586104" w14:textId="265FD7E1" w:rsidR="003B395C" w:rsidRPr="009930BF" w:rsidRDefault="00532721" w:rsidP="003B395C">
      <w:pPr>
        <w:autoSpaceDE w:val="0"/>
        <w:autoSpaceDN w:val="0"/>
        <w:adjustRightInd w:val="0"/>
      </w:pPr>
      <w:r>
        <w:t>Fem</w:t>
      </w:r>
      <w:r w:rsidR="003B395C" w:rsidRPr="009930BF">
        <w:t xml:space="preserve"> frivillige deler på oppgaven med å være kirkevert under gudstjenestene. De ønsker velkommen, deler ut salmebøker og viser dåpsfamilier og andre til rette. </w:t>
      </w:r>
      <w:r w:rsidR="000F3E60" w:rsidRPr="009930BF">
        <w:t>Barn får utdelt bøker eller tegnebrett.</w:t>
      </w:r>
      <w:r>
        <w:t xml:space="preserve"> </w:t>
      </w:r>
      <w:r w:rsidR="003B395C" w:rsidRPr="009930BF">
        <w:t>Turid Øyna koordinerer tjenesten.</w:t>
      </w:r>
    </w:p>
    <w:p w14:paraId="028EBC23" w14:textId="77777777" w:rsidR="005379F1" w:rsidRPr="007116C6" w:rsidRDefault="005379F1" w:rsidP="00D1545B">
      <w:pPr>
        <w:pStyle w:val="Overskrift3"/>
      </w:pPr>
      <w:bookmarkStart w:id="48" w:name="_Toc287053531"/>
      <w:bookmarkStart w:id="49" w:name="_Toc350625086"/>
      <w:bookmarkStart w:id="50" w:name="_Toc350625805"/>
      <w:bookmarkStart w:id="51" w:name="_Toc34162130"/>
      <w:r w:rsidRPr="007116C6">
        <w:t>Kirkekaffe</w:t>
      </w:r>
      <w:bookmarkEnd w:id="48"/>
      <w:bookmarkEnd w:id="49"/>
      <w:bookmarkEnd w:id="50"/>
      <w:bookmarkEnd w:id="51"/>
    </w:p>
    <w:p w14:paraId="3E6EB17D" w14:textId="27ADB1F2" w:rsidR="00C75752" w:rsidRPr="00532721" w:rsidRDefault="00C75752" w:rsidP="00532721">
      <w:pPr>
        <w:pStyle w:val="Rentekst"/>
        <w:rPr>
          <w:rFonts w:ascii="Times New Roman" w:hAnsi="Times New Roman"/>
          <w:sz w:val="24"/>
          <w:szCs w:val="24"/>
        </w:rPr>
      </w:pPr>
      <w:r w:rsidRPr="007116C6">
        <w:rPr>
          <w:rFonts w:ascii="Times New Roman" w:hAnsi="Times New Roman"/>
          <w:sz w:val="24"/>
          <w:szCs w:val="24"/>
        </w:rPr>
        <w:t>Kirkekaffe etter gudstjenester søndag formiddag er et viktig sosialt samlingspunkt for gamle kjente og et sted for nye å treffe andre i menigheten. Også de</w:t>
      </w:r>
      <w:r w:rsidR="007116C6">
        <w:rPr>
          <w:rFonts w:ascii="Times New Roman" w:hAnsi="Times New Roman"/>
          <w:sz w:val="24"/>
          <w:szCs w:val="24"/>
        </w:rPr>
        <w:t>tte året har en flott gruppe</w:t>
      </w:r>
      <w:r w:rsidR="00532721">
        <w:rPr>
          <w:rFonts w:ascii="Times New Roman" w:hAnsi="Times New Roman"/>
          <w:sz w:val="24"/>
          <w:szCs w:val="24"/>
        </w:rPr>
        <w:t xml:space="preserve"> </w:t>
      </w:r>
      <w:r w:rsidRPr="007116C6">
        <w:rPr>
          <w:rFonts w:ascii="Times New Roman" w:hAnsi="Times New Roman"/>
          <w:sz w:val="24"/>
          <w:szCs w:val="24"/>
        </w:rPr>
        <w:t xml:space="preserve">stilt opp og laget til. </w:t>
      </w:r>
      <w:r w:rsidR="000C3B81">
        <w:rPr>
          <w:rFonts w:ascii="Times New Roman" w:hAnsi="Times New Roman"/>
          <w:sz w:val="24"/>
          <w:szCs w:val="24"/>
        </w:rPr>
        <w:t>Det trengs flere frivillige til kirkekaffen</w:t>
      </w:r>
      <w:r w:rsidR="00532721">
        <w:rPr>
          <w:rFonts w:ascii="Times New Roman" w:hAnsi="Times New Roman"/>
          <w:sz w:val="24"/>
          <w:szCs w:val="24"/>
        </w:rPr>
        <w:t>.</w:t>
      </w:r>
      <w:r w:rsidR="000C3B81">
        <w:rPr>
          <w:rFonts w:ascii="Times New Roman" w:hAnsi="Times New Roman"/>
          <w:sz w:val="24"/>
          <w:szCs w:val="24"/>
        </w:rPr>
        <w:t xml:space="preserve"> </w:t>
      </w:r>
      <w:r w:rsidR="00532721">
        <w:rPr>
          <w:rFonts w:ascii="Times New Roman" w:hAnsi="Times New Roman"/>
          <w:sz w:val="24"/>
          <w:szCs w:val="24"/>
        </w:rPr>
        <w:t>K</w:t>
      </w:r>
      <w:r w:rsidR="000C3B81">
        <w:rPr>
          <w:rFonts w:ascii="Times New Roman" w:hAnsi="Times New Roman"/>
          <w:sz w:val="24"/>
          <w:szCs w:val="24"/>
        </w:rPr>
        <w:t>ontakt</w:t>
      </w:r>
      <w:r w:rsidRPr="007116C6">
        <w:rPr>
          <w:rFonts w:ascii="Times New Roman" w:hAnsi="Times New Roman"/>
          <w:sz w:val="24"/>
          <w:szCs w:val="24"/>
        </w:rPr>
        <w:t xml:space="preserve"> Torill </w:t>
      </w:r>
      <w:proofErr w:type="spellStart"/>
      <w:r w:rsidRPr="007116C6">
        <w:rPr>
          <w:rFonts w:ascii="Times New Roman" w:hAnsi="Times New Roman"/>
          <w:sz w:val="24"/>
          <w:szCs w:val="24"/>
        </w:rPr>
        <w:t>Gjerpe</w:t>
      </w:r>
      <w:proofErr w:type="spellEnd"/>
      <w:r w:rsidRPr="007116C6">
        <w:rPr>
          <w:rFonts w:ascii="Times New Roman" w:hAnsi="Times New Roman"/>
          <w:sz w:val="24"/>
          <w:szCs w:val="24"/>
        </w:rPr>
        <w:t xml:space="preserve"> Hansen</w:t>
      </w:r>
      <w:r w:rsidR="000C3B81">
        <w:rPr>
          <w:rFonts w:ascii="Times New Roman" w:hAnsi="Times New Roman"/>
          <w:sz w:val="24"/>
          <w:szCs w:val="24"/>
        </w:rPr>
        <w:t xml:space="preserve"> som er ansvarlig for organiseringen</w:t>
      </w:r>
      <w:r w:rsidR="00532721">
        <w:rPr>
          <w:rFonts w:ascii="Times New Roman" w:hAnsi="Times New Roman"/>
          <w:sz w:val="24"/>
          <w:szCs w:val="24"/>
        </w:rPr>
        <w:t xml:space="preserve"> om du kan bidra</w:t>
      </w:r>
      <w:r w:rsidR="000C3B81">
        <w:rPr>
          <w:rFonts w:ascii="Times New Roman" w:hAnsi="Times New Roman"/>
          <w:sz w:val="24"/>
          <w:szCs w:val="24"/>
        </w:rPr>
        <w:t>.</w:t>
      </w:r>
    </w:p>
    <w:p w14:paraId="379BDC1B" w14:textId="77777777" w:rsidR="00BE71C7" w:rsidRPr="00AC444F" w:rsidRDefault="00BE71C7" w:rsidP="00D1545B">
      <w:pPr>
        <w:pStyle w:val="Overskrift3"/>
        <w:rPr>
          <w:sz w:val="22"/>
          <w:szCs w:val="22"/>
        </w:rPr>
      </w:pPr>
      <w:bookmarkStart w:id="52" w:name="_Toc34162131"/>
      <w:r w:rsidRPr="00AC444F">
        <w:t>Frivillighet i menigheten</w:t>
      </w:r>
      <w:bookmarkEnd w:id="52"/>
    </w:p>
    <w:p w14:paraId="7157CD86" w14:textId="01F48074" w:rsidR="00BE71C7" w:rsidRDefault="00BE71C7" w:rsidP="00BE71C7">
      <w:pPr>
        <w:spacing w:after="200" w:line="260" w:lineRule="atLeast"/>
        <w:rPr>
          <w:color w:val="000000"/>
        </w:rPr>
      </w:pPr>
      <w:r w:rsidRPr="00AC444F">
        <w:rPr>
          <w:color w:val="000000"/>
        </w:rPr>
        <w:t xml:space="preserve">Menigheten er avhengig av at medlemmene har anledning til å stille som frivillige til oppgaver i kirken. Det kan være praktiske oppgaver som baking av kaker, kjøring til og fra kirken for de som ikke kommer seg dit selv, søndagsskolearbeid, </w:t>
      </w:r>
      <w:proofErr w:type="spellStart"/>
      <w:r w:rsidRPr="00AC444F">
        <w:rPr>
          <w:color w:val="000000"/>
        </w:rPr>
        <w:t>starting</w:t>
      </w:r>
      <w:proofErr w:type="spellEnd"/>
      <w:r w:rsidRPr="00AC444F">
        <w:rPr>
          <w:color w:val="000000"/>
        </w:rPr>
        <w:t xml:space="preserve"> av en sosial gruppe for menn osv. Kom gjerne med forslag om hvordan vi kan få engasjement rundt det frivillige arbeidet eller ta kontakt med Kirsti Langvatn (tlf</w:t>
      </w:r>
      <w:r w:rsidR="00532721">
        <w:rPr>
          <w:color w:val="000000"/>
        </w:rPr>
        <w:t>.</w:t>
      </w:r>
      <w:r w:rsidRPr="00AC444F">
        <w:rPr>
          <w:color w:val="000000"/>
        </w:rPr>
        <w:t xml:space="preserve"> 47</w:t>
      </w:r>
      <w:r w:rsidR="00532721">
        <w:rPr>
          <w:color w:val="000000"/>
        </w:rPr>
        <w:t xml:space="preserve"> </w:t>
      </w:r>
      <w:r w:rsidRPr="00AC444F">
        <w:rPr>
          <w:color w:val="000000"/>
        </w:rPr>
        <w:t>40</w:t>
      </w:r>
      <w:r w:rsidR="00532721">
        <w:rPr>
          <w:color w:val="000000"/>
        </w:rPr>
        <w:t xml:space="preserve"> </w:t>
      </w:r>
      <w:r w:rsidRPr="00AC444F">
        <w:rPr>
          <w:color w:val="000000"/>
        </w:rPr>
        <w:t>78</w:t>
      </w:r>
      <w:r w:rsidR="00532721">
        <w:rPr>
          <w:color w:val="000000"/>
        </w:rPr>
        <w:t xml:space="preserve"> </w:t>
      </w:r>
      <w:r w:rsidRPr="00AC444F">
        <w:rPr>
          <w:color w:val="000000"/>
        </w:rPr>
        <w:t>57) om du ønsker å bidra.</w:t>
      </w:r>
    </w:p>
    <w:p w14:paraId="17D865D2" w14:textId="6C1D5E79" w:rsidR="00C930CE" w:rsidRPr="00532721" w:rsidRDefault="001408A9" w:rsidP="00532721">
      <w:pPr>
        <w:pStyle w:val="Overskrift2"/>
      </w:pPr>
      <w:bookmarkStart w:id="53" w:name="_Toc34162132"/>
      <w:r w:rsidRPr="00532721">
        <w:t>Nesodden Kirkeakademi</w:t>
      </w:r>
      <w:bookmarkEnd w:id="53"/>
    </w:p>
    <w:p w14:paraId="66D801EB" w14:textId="6005344D" w:rsidR="005B3BE4" w:rsidRPr="005B3BE4" w:rsidRDefault="005B3BE4" w:rsidP="005B3BE4">
      <w:pPr>
        <w:shd w:val="clear" w:color="auto" w:fill="FFFFFF"/>
        <w:rPr>
          <w:color w:val="222222"/>
        </w:rPr>
      </w:pPr>
      <w:r w:rsidRPr="005B3BE4">
        <w:rPr>
          <w:color w:val="222222"/>
        </w:rPr>
        <w:t xml:space="preserve">Nesodden </w:t>
      </w:r>
      <w:r w:rsidR="00532721">
        <w:rPr>
          <w:color w:val="222222"/>
        </w:rPr>
        <w:t>K</w:t>
      </w:r>
      <w:r w:rsidRPr="005B3BE4">
        <w:rPr>
          <w:color w:val="222222"/>
        </w:rPr>
        <w:t>irkeakademi drives som en felles arena for alle menighetene på Nesodden. Det er et forum som ut fra kristen tro arbeider med problemstillinger i kirke- kultur- og samfunnsliv.</w:t>
      </w:r>
    </w:p>
    <w:p w14:paraId="07CE8691" w14:textId="1CBD3F80" w:rsidR="005B3BE4" w:rsidRPr="005B3BE4" w:rsidRDefault="005B3BE4" w:rsidP="005B3BE4">
      <w:pPr>
        <w:shd w:val="clear" w:color="auto" w:fill="FFFFFF"/>
        <w:rPr>
          <w:color w:val="222222"/>
        </w:rPr>
      </w:pPr>
      <w:r w:rsidRPr="005B3BE4">
        <w:rPr>
          <w:color w:val="222222"/>
        </w:rPr>
        <w:t>I løpet av 2019 er det avholdt seks åpne arrangementer</w:t>
      </w:r>
      <w:r w:rsidR="00532721">
        <w:rPr>
          <w:color w:val="222222"/>
        </w:rPr>
        <w:t>:</w:t>
      </w:r>
    </w:p>
    <w:p w14:paraId="190D1543" w14:textId="77777777" w:rsidR="005B3BE4" w:rsidRPr="005B3BE4" w:rsidRDefault="005B3BE4" w:rsidP="005B3BE4">
      <w:pPr>
        <w:shd w:val="clear" w:color="auto" w:fill="FFFFFF"/>
        <w:rPr>
          <w:color w:val="222222"/>
        </w:rPr>
      </w:pPr>
    </w:p>
    <w:p w14:paraId="25F561BD" w14:textId="3D6CFEAE" w:rsidR="005B3BE4" w:rsidRPr="005B3BE4" w:rsidRDefault="005B3BE4" w:rsidP="00D1545B">
      <w:pPr>
        <w:pStyle w:val="Overskrift4"/>
      </w:pPr>
      <w:r w:rsidRPr="005B3BE4">
        <w:t>"Hva og hvem er folkekirken i dag, om 10 år, 30 eller 50 år?"</w:t>
      </w:r>
    </w:p>
    <w:p w14:paraId="51B3648E" w14:textId="77777777" w:rsidR="005B3BE4" w:rsidRPr="005B3BE4" w:rsidRDefault="005B3BE4" w:rsidP="005B3BE4">
      <w:pPr>
        <w:shd w:val="clear" w:color="auto" w:fill="FFFFFF"/>
        <w:rPr>
          <w:color w:val="222222"/>
        </w:rPr>
      </w:pPr>
      <w:r w:rsidRPr="005B3BE4">
        <w:rPr>
          <w:color w:val="222222"/>
        </w:rPr>
        <w:t>Nesodden kirke 19.03.2019. </w:t>
      </w:r>
    </w:p>
    <w:p w14:paraId="6A256DB5" w14:textId="13B882F2" w:rsidR="005B3BE4" w:rsidRPr="005B3BE4" w:rsidRDefault="005B3BE4" w:rsidP="005B3BE4">
      <w:pPr>
        <w:shd w:val="clear" w:color="auto" w:fill="FFFFFF"/>
        <w:rPr>
          <w:color w:val="222222"/>
        </w:rPr>
      </w:pPr>
      <w:r w:rsidRPr="005B3BE4">
        <w:rPr>
          <w:color w:val="222222"/>
        </w:rPr>
        <w:t xml:space="preserve">Kirkerådsleder Kristin </w:t>
      </w:r>
      <w:proofErr w:type="spellStart"/>
      <w:r w:rsidRPr="005B3BE4">
        <w:rPr>
          <w:color w:val="222222"/>
        </w:rPr>
        <w:t>Gunleiksrud</w:t>
      </w:r>
      <w:proofErr w:type="spellEnd"/>
      <w:r w:rsidRPr="005B3BE4">
        <w:rPr>
          <w:color w:val="222222"/>
        </w:rPr>
        <w:t xml:space="preserve"> </w:t>
      </w:r>
      <w:proofErr w:type="spellStart"/>
      <w:r w:rsidRPr="005B3BE4">
        <w:rPr>
          <w:color w:val="222222"/>
        </w:rPr>
        <w:t>Raaum</w:t>
      </w:r>
      <w:proofErr w:type="spellEnd"/>
      <w:r w:rsidRPr="005B3BE4">
        <w:rPr>
          <w:color w:val="222222"/>
        </w:rPr>
        <w:t xml:space="preserve"> i sam</w:t>
      </w:r>
      <w:r w:rsidR="007F3E96">
        <w:rPr>
          <w:color w:val="222222"/>
        </w:rPr>
        <w:t>tale med sogneprest Synnøve Saku</w:t>
      </w:r>
      <w:r w:rsidRPr="005B3BE4">
        <w:rPr>
          <w:color w:val="222222"/>
        </w:rPr>
        <w:t>ra Heggem.</w:t>
      </w:r>
    </w:p>
    <w:p w14:paraId="38EE9597" w14:textId="77777777" w:rsidR="005B3BE4" w:rsidRPr="005B3BE4" w:rsidRDefault="005B3BE4" w:rsidP="005B3BE4">
      <w:pPr>
        <w:shd w:val="clear" w:color="auto" w:fill="FFFFFF"/>
        <w:rPr>
          <w:color w:val="222222"/>
        </w:rPr>
      </w:pPr>
    </w:p>
    <w:p w14:paraId="33ED9DB8" w14:textId="77AB85EC" w:rsidR="005B3BE4" w:rsidRPr="005B3BE4" w:rsidRDefault="005B3BE4" w:rsidP="00D1545B">
      <w:pPr>
        <w:pStyle w:val="Overskrift4"/>
      </w:pPr>
      <w:r w:rsidRPr="005B3BE4">
        <w:lastRenderedPageBreak/>
        <w:t>"Arbeidersanger."</w:t>
      </w:r>
    </w:p>
    <w:p w14:paraId="3DC869D8" w14:textId="77777777" w:rsidR="005B3BE4" w:rsidRPr="005B3BE4" w:rsidRDefault="005B3BE4" w:rsidP="005B3BE4">
      <w:pPr>
        <w:shd w:val="clear" w:color="auto" w:fill="FFFFFF"/>
        <w:rPr>
          <w:color w:val="222222"/>
        </w:rPr>
      </w:pPr>
      <w:r w:rsidRPr="005B3BE4">
        <w:rPr>
          <w:color w:val="222222"/>
        </w:rPr>
        <w:t>Skoklefall kirke 30.04.2019.</w:t>
      </w:r>
    </w:p>
    <w:p w14:paraId="4C9160AE" w14:textId="77777777" w:rsidR="005B3BE4" w:rsidRPr="005B3BE4" w:rsidRDefault="005B3BE4" w:rsidP="005B3BE4">
      <w:pPr>
        <w:shd w:val="clear" w:color="auto" w:fill="FFFFFF"/>
        <w:rPr>
          <w:color w:val="222222"/>
        </w:rPr>
      </w:pPr>
      <w:r w:rsidRPr="005B3BE4">
        <w:rPr>
          <w:color w:val="222222"/>
        </w:rPr>
        <w:t>Introduksjon ved stortingsrepresentant Nina Sandberg. Bakgrunnsinformasjon og sang ved </w:t>
      </w:r>
    </w:p>
    <w:p w14:paraId="0036CB8E" w14:textId="77777777" w:rsidR="005B3BE4" w:rsidRPr="005B3BE4" w:rsidRDefault="005B3BE4" w:rsidP="005B3BE4">
      <w:pPr>
        <w:shd w:val="clear" w:color="auto" w:fill="FFFFFF"/>
        <w:rPr>
          <w:color w:val="222222"/>
        </w:rPr>
      </w:pPr>
      <w:r w:rsidRPr="005B3BE4">
        <w:rPr>
          <w:color w:val="222222"/>
        </w:rPr>
        <w:t xml:space="preserve">Trygve </w:t>
      </w:r>
      <w:proofErr w:type="spellStart"/>
      <w:r w:rsidRPr="005B3BE4">
        <w:rPr>
          <w:color w:val="222222"/>
        </w:rPr>
        <w:t>Beddari</w:t>
      </w:r>
      <w:proofErr w:type="spellEnd"/>
      <w:r w:rsidRPr="005B3BE4">
        <w:rPr>
          <w:color w:val="222222"/>
        </w:rPr>
        <w:t>, Tov Ramstad og Anne Margrethe Nilsen.</w:t>
      </w:r>
    </w:p>
    <w:p w14:paraId="512BBFFB" w14:textId="77777777" w:rsidR="005B3BE4" w:rsidRPr="005B3BE4" w:rsidRDefault="005B3BE4" w:rsidP="005B3BE4">
      <w:pPr>
        <w:shd w:val="clear" w:color="auto" w:fill="FFFFFF"/>
        <w:rPr>
          <w:color w:val="222222"/>
        </w:rPr>
      </w:pPr>
    </w:p>
    <w:p w14:paraId="1670DF46" w14:textId="5664D676" w:rsidR="005B3BE4" w:rsidRPr="005B3BE4" w:rsidRDefault="005B3BE4" w:rsidP="00D1545B">
      <w:pPr>
        <w:pStyle w:val="Overskrift4"/>
      </w:pPr>
      <w:r w:rsidRPr="005B3BE4">
        <w:t>"Vandring til kunstnergraver"</w:t>
      </w:r>
    </w:p>
    <w:p w14:paraId="03322F30" w14:textId="77777777" w:rsidR="005B3BE4" w:rsidRPr="005B3BE4" w:rsidRDefault="005B3BE4" w:rsidP="005B3BE4">
      <w:pPr>
        <w:shd w:val="clear" w:color="auto" w:fill="FFFFFF"/>
        <w:rPr>
          <w:color w:val="222222"/>
        </w:rPr>
      </w:pPr>
      <w:r w:rsidRPr="005B3BE4">
        <w:rPr>
          <w:color w:val="222222"/>
        </w:rPr>
        <w:t>Nesodden kirkegård og Nesodden kirke 14.06.2019.</w:t>
      </w:r>
    </w:p>
    <w:p w14:paraId="3749051A" w14:textId="77777777" w:rsidR="005B3BE4" w:rsidRPr="005B3BE4" w:rsidRDefault="005B3BE4" w:rsidP="005B3BE4">
      <w:pPr>
        <w:shd w:val="clear" w:color="auto" w:fill="FFFFFF"/>
        <w:rPr>
          <w:color w:val="222222"/>
        </w:rPr>
      </w:pPr>
      <w:r w:rsidRPr="005B3BE4">
        <w:rPr>
          <w:color w:val="222222"/>
        </w:rPr>
        <w:t xml:space="preserve">Liv og kunst fortalt av forfatter Kathrine </w:t>
      </w:r>
      <w:proofErr w:type="spellStart"/>
      <w:r w:rsidRPr="005B3BE4">
        <w:rPr>
          <w:color w:val="222222"/>
        </w:rPr>
        <w:t>Geard</w:t>
      </w:r>
      <w:proofErr w:type="spellEnd"/>
      <w:r w:rsidRPr="005B3BE4">
        <w:rPr>
          <w:color w:val="222222"/>
        </w:rPr>
        <w:t>.</w:t>
      </w:r>
    </w:p>
    <w:p w14:paraId="075586ED" w14:textId="77777777" w:rsidR="005B3BE4" w:rsidRPr="005B3BE4" w:rsidRDefault="005B3BE4" w:rsidP="005B3BE4">
      <w:pPr>
        <w:shd w:val="clear" w:color="auto" w:fill="FFFFFF"/>
        <w:rPr>
          <w:color w:val="222222"/>
        </w:rPr>
      </w:pPr>
    </w:p>
    <w:p w14:paraId="7725D95B" w14:textId="369E229F" w:rsidR="005B3BE4" w:rsidRPr="005B3BE4" w:rsidRDefault="005B3BE4" w:rsidP="00D1545B">
      <w:pPr>
        <w:pStyle w:val="Overskrift4"/>
      </w:pPr>
      <w:r w:rsidRPr="005B3BE4">
        <w:t>"Vandring til kunstnergraver"</w:t>
      </w:r>
    </w:p>
    <w:p w14:paraId="02107F29" w14:textId="77777777" w:rsidR="005B3BE4" w:rsidRPr="005B3BE4" w:rsidRDefault="005B3BE4" w:rsidP="005B3BE4">
      <w:pPr>
        <w:shd w:val="clear" w:color="auto" w:fill="FFFFFF"/>
        <w:rPr>
          <w:color w:val="222222"/>
        </w:rPr>
      </w:pPr>
      <w:r w:rsidRPr="005B3BE4">
        <w:rPr>
          <w:color w:val="222222"/>
        </w:rPr>
        <w:t>Nesodden kirkegård og Nesodden kirke 12.08.2019.</w:t>
      </w:r>
    </w:p>
    <w:p w14:paraId="4DEAE830" w14:textId="77777777" w:rsidR="005B3BE4" w:rsidRPr="005B3BE4" w:rsidRDefault="005B3BE4" w:rsidP="005B3BE4">
      <w:pPr>
        <w:shd w:val="clear" w:color="auto" w:fill="FFFFFF"/>
        <w:rPr>
          <w:color w:val="222222"/>
        </w:rPr>
      </w:pPr>
      <w:r w:rsidRPr="005B3BE4">
        <w:rPr>
          <w:color w:val="222222"/>
        </w:rPr>
        <w:t xml:space="preserve">Liv og kunst fortalt av forfatter Kathrine </w:t>
      </w:r>
      <w:proofErr w:type="spellStart"/>
      <w:r w:rsidRPr="005B3BE4">
        <w:rPr>
          <w:color w:val="222222"/>
        </w:rPr>
        <w:t>Geard</w:t>
      </w:r>
      <w:proofErr w:type="spellEnd"/>
      <w:r w:rsidRPr="005B3BE4">
        <w:rPr>
          <w:color w:val="222222"/>
        </w:rPr>
        <w:t xml:space="preserve"> om åtte nye kunstnere.</w:t>
      </w:r>
    </w:p>
    <w:p w14:paraId="47DA5E4B" w14:textId="77777777" w:rsidR="005B3BE4" w:rsidRPr="005B3BE4" w:rsidRDefault="005B3BE4" w:rsidP="005B3BE4">
      <w:pPr>
        <w:shd w:val="clear" w:color="auto" w:fill="FFFFFF"/>
        <w:rPr>
          <w:color w:val="222222"/>
        </w:rPr>
      </w:pPr>
    </w:p>
    <w:p w14:paraId="1F604076" w14:textId="068D28F2" w:rsidR="005B3BE4" w:rsidRPr="005B3BE4" w:rsidRDefault="005B3BE4" w:rsidP="00D1545B">
      <w:pPr>
        <w:pStyle w:val="Overskrift4"/>
      </w:pPr>
      <w:r w:rsidRPr="005B3BE4">
        <w:t>"Fra undertrykkelse og konflikt til forsoning og tilgivelse - et møte med Nelson Mandela og Desmond Tutu"</w:t>
      </w:r>
    </w:p>
    <w:p w14:paraId="4A95A0D8" w14:textId="77777777" w:rsidR="005B3BE4" w:rsidRPr="005B3BE4" w:rsidRDefault="005B3BE4" w:rsidP="005B3BE4">
      <w:pPr>
        <w:shd w:val="clear" w:color="auto" w:fill="FFFFFF"/>
        <w:rPr>
          <w:color w:val="222222"/>
        </w:rPr>
      </w:pPr>
      <w:r w:rsidRPr="005B3BE4">
        <w:rPr>
          <w:color w:val="222222"/>
        </w:rPr>
        <w:t>Nesodden menighetshus 19.10.2019.</w:t>
      </w:r>
    </w:p>
    <w:p w14:paraId="69485E3A" w14:textId="77777777" w:rsidR="005B3BE4" w:rsidRPr="005B3BE4" w:rsidRDefault="005B3BE4" w:rsidP="005B3BE4">
      <w:pPr>
        <w:shd w:val="clear" w:color="auto" w:fill="FFFFFF"/>
        <w:rPr>
          <w:color w:val="222222"/>
        </w:rPr>
      </w:pPr>
      <w:r w:rsidRPr="005B3BE4">
        <w:rPr>
          <w:color w:val="222222"/>
        </w:rPr>
        <w:t>Afrika-korrespondent Einar Lunde holdt foredrag.</w:t>
      </w:r>
    </w:p>
    <w:p w14:paraId="1853B628" w14:textId="77777777" w:rsidR="005B3BE4" w:rsidRPr="005B3BE4" w:rsidRDefault="005B3BE4" w:rsidP="005B3BE4">
      <w:pPr>
        <w:shd w:val="clear" w:color="auto" w:fill="FFFFFF"/>
        <w:rPr>
          <w:color w:val="222222"/>
        </w:rPr>
      </w:pPr>
    </w:p>
    <w:p w14:paraId="5E7FE343" w14:textId="3B452B15" w:rsidR="005B3BE4" w:rsidRPr="005B3BE4" w:rsidRDefault="005B3BE4" w:rsidP="00D1545B">
      <w:pPr>
        <w:pStyle w:val="Overskrift4"/>
      </w:pPr>
      <w:r w:rsidRPr="005B3BE4">
        <w:t>"Samuels sang - lansering av bok og CD."</w:t>
      </w:r>
    </w:p>
    <w:p w14:paraId="6B3E6D29" w14:textId="77777777" w:rsidR="005B3BE4" w:rsidRPr="005B3BE4" w:rsidRDefault="005B3BE4" w:rsidP="005B3BE4">
      <w:pPr>
        <w:shd w:val="clear" w:color="auto" w:fill="FFFFFF"/>
        <w:rPr>
          <w:color w:val="222222"/>
        </w:rPr>
      </w:pPr>
      <w:r w:rsidRPr="005B3BE4">
        <w:rPr>
          <w:color w:val="222222"/>
        </w:rPr>
        <w:t>Nesodden bibliotek 21.11.2019.</w:t>
      </w:r>
    </w:p>
    <w:p w14:paraId="54EEA658" w14:textId="77777777" w:rsidR="005B3BE4" w:rsidRPr="005B3BE4" w:rsidRDefault="005B3BE4" w:rsidP="005B3BE4">
      <w:pPr>
        <w:shd w:val="clear" w:color="auto" w:fill="FFFFFF"/>
        <w:rPr>
          <w:color w:val="222222"/>
        </w:rPr>
      </w:pPr>
      <w:r w:rsidRPr="005B3BE4">
        <w:rPr>
          <w:color w:val="222222"/>
        </w:rPr>
        <w:t>Historier og sanger ble presentert av forfatterne Anne-Turi Ford og Gjermund Kolltveit etterfulgt av bokbad med biskop Atle Sommerfeldt.</w:t>
      </w:r>
    </w:p>
    <w:p w14:paraId="63C6E408" w14:textId="04776920" w:rsidR="00C96987" w:rsidRPr="00B76B4F" w:rsidRDefault="00E77E6F" w:rsidP="00532721">
      <w:pPr>
        <w:pStyle w:val="Overskrift2"/>
      </w:pPr>
      <w:bookmarkStart w:id="54" w:name="_Toc287053532"/>
      <w:bookmarkStart w:id="55" w:name="_Toc34162133"/>
      <w:bookmarkStart w:id="56" w:name="_Toc350625088"/>
      <w:bookmarkStart w:id="57" w:name="_Toc350625807"/>
      <w:bookmarkStart w:id="58" w:name="OLE_LINK1"/>
      <w:bookmarkStart w:id="59" w:name="OLE_LINK2"/>
      <w:r w:rsidRPr="00B76B4F">
        <w:t xml:space="preserve">Kultur i </w:t>
      </w:r>
      <w:r w:rsidR="00BC38CF" w:rsidRPr="00B76B4F">
        <w:t>Skoklefall kirke</w:t>
      </w:r>
      <w:bookmarkEnd w:id="54"/>
      <w:bookmarkEnd w:id="55"/>
      <w:r w:rsidR="00010D64" w:rsidRPr="00B76B4F">
        <w:t xml:space="preserve"> </w:t>
      </w:r>
      <w:bookmarkEnd w:id="56"/>
      <w:bookmarkEnd w:id="57"/>
    </w:p>
    <w:p w14:paraId="6026F054" w14:textId="0682766D" w:rsidR="00586CF8" w:rsidRPr="00B76B4F" w:rsidRDefault="00F412D7" w:rsidP="00D1545B">
      <w:pPr>
        <w:pStyle w:val="Overskrift3"/>
      </w:pPr>
      <w:bookmarkStart w:id="60" w:name="_Toc34162134"/>
      <w:r w:rsidRPr="00B76B4F">
        <w:t>Vesper</w:t>
      </w:r>
      <w:bookmarkEnd w:id="60"/>
      <w:r w:rsidR="0058184E">
        <w:t xml:space="preserve"> </w:t>
      </w:r>
    </w:p>
    <w:p w14:paraId="7C572D0E" w14:textId="77777777" w:rsidR="00D1545B" w:rsidRDefault="00E64354" w:rsidP="00921C53">
      <w:r w:rsidRPr="00B76B4F">
        <w:t xml:space="preserve">En onsdag i måneden er det Vesper – musikalsk kveldsmesse i Skoklefall kirke. </w:t>
      </w:r>
      <w:r w:rsidR="007333FE" w:rsidRPr="00B76B4F">
        <w:t>Her inviterer sokneprest Svein Hunnestad ulike musikere og sangere, i tillegg til gjester til en dypere samtale</w:t>
      </w:r>
      <w:r w:rsidR="00B76B4F">
        <w:t xml:space="preserve"> eller refleksjon</w:t>
      </w:r>
      <w:r w:rsidR="007333FE" w:rsidRPr="00B76B4F">
        <w:t>.</w:t>
      </w:r>
      <w:r w:rsidR="00B76B4F">
        <w:t xml:space="preserve"> </w:t>
      </w:r>
      <w:r w:rsidRPr="00B76B4F">
        <w:t>Målet er å trekke levende samtidskultur inn i gudstjenestene og skap</w:t>
      </w:r>
      <w:r w:rsidR="00F42B64" w:rsidRPr="00B76B4F">
        <w:t>e møte</w:t>
      </w:r>
      <w:r w:rsidR="00D1545B">
        <w:softHyphen/>
      </w:r>
      <w:r w:rsidR="00F42B64" w:rsidRPr="00B76B4F">
        <w:t>plasser for mennesker,</w:t>
      </w:r>
      <w:r w:rsidRPr="00B76B4F">
        <w:t xml:space="preserve"> tro og tvil. Vi ønsker å formidle at Gud er til stede i våre liv slik de faktisk leves. </w:t>
      </w:r>
    </w:p>
    <w:p w14:paraId="394F1CBC" w14:textId="77777777" w:rsidR="00D1545B" w:rsidRDefault="00D1545B" w:rsidP="00921C53"/>
    <w:p w14:paraId="3B4CC631" w14:textId="78B6D9A7" w:rsidR="00921C53" w:rsidRPr="008D6E94" w:rsidRDefault="00E64354" w:rsidP="00921C53">
      <w:r w:rsidRPr="00B76B4F">
        <w:t>Så mange som mulig skal få oppleve at Skoklefall kirke er vår kirke og et sted en kan kjenne seg hjemme.</w:t>
      </w:r>
      <w:r w:rsidR="00962A8E">
        <w:t xml:space="preserve"> </w:t>
      </w:r>
      <w:r w:rsidRPr="00B76B4F">
        <w:t xml:space="preserve">Vesper trekker vanlige kirkegjengere, men også dem som ikke går </w:t>
      </w:r>
      <w:r w:rsidR="00D1545B" w:rsidRPr="00B76B4F">
        <w:t xml:space="preserve">så ofte </w:t>
      </w:r>
      <w:r w:rsidRPr="00B76B4F">
        <w:t xml:space="preserve">i kirken på søndager. </w:t>
      </w:r>
      <w:r w:rsidR="007374D6" w:rsidRPr="00B76B4F">
        <w:t>Mange f</w:t>
      </w:r>
      <w:r w:rsidRPr="00B76B4F">
        <w:t>rivillige er med som forsangere</w:t>
      </w:r>
      <w:r w:rsidR="00EA6F9F" w:rsidRPr="00B76B4F">
        <w:t>, diktlesere</w:t>
      </w:r>
      <w:r w:rsidRPr="00B76B4F">
        <w:t xml:space="preserve">, </w:t>
      </w:r>
      <w:r w:rsidR="00D81ADA" w:rsidRPr="00B76B4F">
        <w:t>pynter kirken, baker kake og forbereder til kirkekaffe.</w:t>
      </w:r>
      <w:r w:rsidRPr="00B76B4F">
        <w:t xml:space="preserve"> </w:t>
      </w:r>
      <w:r w:rsidR="00DF4A8C" w:rsidRPr="00B76B4F">
        <w:t>Det tas inn kollekt på Vesper og flere</w:t>
      </w:r>
      <w:r w:rsidRPr="00B76B4F">
        <w:t xml:space="preserve"> gir </w:t>
      </w:r>
      <w:r w:rsidR="00621904" w:rsidRPr="00B76B4F">
        <w:t>f</w:t>
      </w:r>
      <w:r w:rsidR="00DF4A8C" w:rsidRPr="00B76B4F">
        <w:t>ast</w:t>
      </w:r>
      <w:r w:rsidR="00621904" w:rsidRPr="00B76B4F">
        <w:t xml:space="preserve"> </w:t>
      </w:r>
      <w:r w:rsidRPr="00B76B4F">
        <w:t>til ku</w:t>
      </w:r>
      <w:r w:rsidR="00621904" w:rsidRPr="00B76B4F">
        <w:t>l</w:t>
      </w:r>
      <w:r w:rsidRPr="00B76B4F">
        <w:t>turk</w:t>
      </w:r>
      <w:r w:rsidR="00DF4A8C" w:rsidRPr="00B76B4F">
        <w:t xml:space="preserve">ontoen. </w:t>
      </w:r>
      <w:r w:rsidRPr="00B76B4F">
        <w:t xml:space="preserve">Midlene brukes til å honorere utøverne. </w:t>
      </w:r>
      <w:r w:rsidR="00C930CE" w:rsidRPr="00B76B4F">
        <w:t>Det har vært avhold</w:t>
      </w:r>
      <w:r w:rsidR="00F42B64" w:rsidRPr="00B76B4F">
        <w:t xml:space="preserve">t </w:t>
      </w:r>
      <w:r w:rsidR="00962A8E">
        <w:t>10</w:t>
      </w:r>
      <w:r w:rsidR="00F42B64" w:rsidRPr="00827858">
        <w:t xml:space="preserve"> vespere</w:t>
      </w:r>
      <w:r w:rsidR="00F42B64" w:rsidRPr="00B76B4F">
        <w:t xml:space="preserve"> i Skoklefall i 201</w:t>
      </w:r>
      <w:r w:rsidR="00962A8E">
        <w:t>9</w:t>
      </w:r>
      <w:r w:rsidR="00C930CE" w:rsidRPr="00B76B4F">
        <w:t xml:space="preserve">. </w:t>
      </w:r>
      <w:r w:rsidR="00921C53">
        <w:t>Vesper 19</w:t>
      </w:r>
      <w:r w:rsidR="00921C53" w:rsidRPr="008D6E94">
        <w:t>. juni ble</w:t>
      </w:r>
      <w:r w:rsidR="00921C53">
        <w:t xml:space="preserve"> arrangert som en regnbuevesper hvor regnbueflagget ble heist.</w:t>
      </w:r>
    </w:p>
    <w:p w14:paraId="75F30181" w14:textId="3BCF11F4" w:rsidR="00E64354" w:rsidRPr="00D1545B" w:rsidRDefault="00F412D7" w:rsidP="00D1545B">
      <w:pPr>
        <w:pStyle w:val="Overskrift3"/>
      </w:pPr>
      <w:bookmarkStart w:id="61" w:name="_Toc34162135"/>
      <w:r w:rsidRPr="00D1545B">
        <w:t>Konserter</w:t>
      </w:r>
      <w:bookmarkEnd w:id="61"/>
      <w:r w:rsidR="0058184E" w:rsidRPr="00D1545B">
        <w:t xml:space="preserve"> </w:t>
      </w:r>
      <w:r w:rsidR="004603F4" w:rsidRPr="00D1545B">
        <w:t xml:space="preserve"> </w:t>
      </w:r>
    </w:p>
    <w:p w14:paraId="1882FAFE" w14:textId="24BD1AB0" w:rsidR="00AC444F" w:rsidRPr="00AC444F" w:rsidRDefault="000718BC" w:rsidP="00AC444F">
      <w:pPr>
        <w:rPr>
          <w:color w:val="000000"/>
        </w:rPr>
      </w:pPr>
      <w:r w:rsidRPr="00827858">
        <w:t>Kir</w:t>
      </w:r>
      <w:r w:rsidR="007374D6" w:rsidRPr="00827858">
        <w:t xml:space="preserve">ken leies ut til konserter. Dette året med disse utøverne: </w:t>
      </w:r>
      <w:r w:rsidR="00AC444F">
        <w:t xml:space="preserve">St. Halvard katolske menighet, </w:t>
      </w:r>
      <w:proofErr w:type="spellStart"/>
      <w:r w:rsidR="00AC444F">
        <w:t>Coro</w:t>
      </w:r>
      <w:proofErr w:type="spellEnd"/>
      <w:r w:rsidR="00AC444F">
        <w:t xml:space="preserve"> </w:t>
      </w:r>
      <w:proofErr w:type="spellStart"/>
      <w:r w:rsidR="00AC444F">
        <w:t>Misto</w:t>
      </w:r>
      <w:proofErr w:type="spellEnd"/>
      <w:r w:rsidR="00AC444F">
        <w:rPr>
          <w:rFonts w:ascii="Calibri" w:hAnsi="Calibri"/>
          <w:color w:val="000000"/>
          <w:sz w:val="22"/>
          <w:szCs w:val="22"/>
        </w:rPr>
        <w:t xml:space="preserve">, </w:t>
      </w:r>
      <w:r w:rsidR="00AC444F" w:rsidRPr="00AC444F">
        <w:rPr>
          <w:color w:val="000000"/>
        </w:rPr>
        <w:t>Nesodden sangkor, Maris pianoskole, Pianoelever (v/ Natasja Rybak)</w:t>
      </w:r>
      <w:r w:rsidR="00AC444F">
        <w:rPr>
          <w:color w:val="000000"/>
        </w:rPr>
        <w:t xml:space="preserve">, </w:t>
      </w:r>
      <w:r w:rsidR="00AC444F" w:rsidRPr="00AC444F">
        <w:rPr>
          <w:color w:val="000000"/>
        </w:rPr>
        <w:t>Nesodden kulturskole, strykekonsert</w:t>
      </w:r>
      <w:r w:rsidR="00AC444F">
        <w:rPr>
          <w:color w:val="000000"/>
        </w:rPr>
        <w:t xml:space="preserve">, </w:t>
      </w:r>
      <w:r w:rsidR="00AC444F" w:rsidRPr="00AC444F">
        <w:rPr>
          <w:color w:val="000000"/>
        </w:rPr>
        <w:t>Fremad Janitsjar</w:t>
      </w:r>
      <w:r w:rsidR="00AC444F">
        <w:rPr>
          <w:color w:val="000000"/>
        </w:rPr>
        <w:t xml:space="preserve">, </w:t>
      </w:r>
      <w:r w:rsidR="00AC444F" w:rsidRPr="00AC444F">
        <w:rPr>
          <w:color w:val="000000"/>
        </w:rPr>
        <w:t>Harpist Sunniva Rødland</w:t>
      </w:r>
      <w:r w:rsidR="00AC444F">
        <w:rPr>
          <w:color w:val="000000"/>
        </w:rPr>
        <w:t xml:space="preserve">, </w:t>
      </w:r>
      <w:proofErr w:type="spellStart"/>
      <w:r w:rsidR="00AC444F" w:rsidRPr="00AC444F">
        <w:rPr>
          <w:color w:val="000000"/>
        </w:rPr>
        <w:t>Krupka</w:t>
      </w:r>
      <w:proofErr w:type="spellEnd"/>
      <w:r w:rsidR="00AC444F" w:rsidRPr="00AC444F">
        <w:rPr>
          <w:color w:val="000000"/>
        </w:rPr>
        <w:t xml:space="preserve"> Trio</w:t>
      </w:r>
      <w:r w:rsidR="00AC444F">
        <w:rPr>
          <w:color w:val="000000"/>
        </w:rPr>
        <w:t xml:space="preserve">, </w:t>
      </w:r>
      <w:r w:rsidR="00AC444F" w:rsidRPr="00AC444F">
        <w:rPr>
          <w:color w:val="000000"/>
        </w:rPr>
        <w:t>Arbeidersanger:</w:t>
      </w:r>
      <w:r w:rsidR="0058184E">
        <w:rPr>
          <w:color w:val="000000"/>
        </w:rPr>
        <w:t xml:space="preserve"> </w:t>
      </w:r>
      <w:r w:rsidR="00AC444F" w:rsidRPr="00AC444F">
        <w:rPr>
          <w:color w:val="000000"/>
        </w:rPr>
        <w:t xml:space="preserve">Arbeidernes sanger opp gjennom tidene. Trygve </w:t>
      </w:r>
      <w:proofErr w:type="spellStart"/>
      <w:r w:rsidR="00AC444F" w:rsidRPr="00AC444F">
        <w:rPr>
          <w:color w:val="000000"/>
        </w:rPr>
        <w:t>Beddari</w:t>
      </w:r>
      <w:proofErr w:type="spellEnd"/>
      <w:r w:rsidR="00AC444F" w:rsidRPr="00AC444F">
        <w:rPr>
          <w:color w:val="000000"/>
        </w:rPr>
        <w:t>, Tov Ramstad og Anne Margaret Nilsen. Arr. Nesodden Kirkeakademi</w:t>
      </w:r>
      <w:r w:rsidR="00D1545B">
        <w:rPr>
          <w:color w:val="000000"/>
        </w:rPr>
        <w:t>.</w:t>
      </w:r>
    </w:p>
    <w:p w14:paraId="1DFE77FA" w14:textId="73E822A1" w:rsidR="00827858" w:rsidRPr="00AA5617" w:rsidRDefault="002374A9" w:rsidP="00532721">
      <w:pPr>
        <w:pStyle w:val="Overskrift2"/>
      </w:pPr>
      <w:bookmarkStart w:id="62" w:name="_Toc34162136"/>
      <w:bookmarkStart w:id="63" w:name="_Toc287053533"/>
      <w:bookmarkStart w:id="64" w:name="_Toc350625090"/>
      <w:bookmarkStart w:id="65" w:name="_Toc350625809"/>
      <w:bookmarkEnd w:id="58"/>
      <w:bookmarkEnd w:id="59"/>
      <w:r w:rsidRPr="0089472B">
        <w:t>Nesodden gospelkor</w:t>
      </w:r>
      <w:bookmarkEnd w:id="62"/>
    </w:p>
    <w:p w14:paraId="0EE256CC" w14:textId="74EF3838" w:rsidR="00827858" w:rsidRPr="002374A9" w:rsidRDefault="0029298E" w:rsidP="0029298E">
      <w:pPr>
        <w:widowControl w:val="0"/>
        <w:autoSpaceDE w:val="0"/>
        <w:autoSpaceDN w:val="0"/>
        <w:adjustRightInd w:val="0"/>
        <w:spacing w:after="240"/>
        <w:rPr>
          <w:color w:val="000000"/>
          <w:lang w:eastAsia="ja-JP"/>
        </w:rPr>
      </w:pPr>
      <w:r w:rsidRPr="0029298E">
        <w:rPr>
          <w:color w:val="000000"/>
          <w:lang w:eastAsia="ja-JP"/>
        </w:rPr>
        <w:t>Nesodden gospelkor ha</w:t>
      </w:r>
      <w:r w:rsidR="00D1545B">
        <w:rPr>
          <w:color w:val="000000"/>
          <w:lang w:eastAsia="ja-JP"/>
        </w:rPr>
        <w:t>r</w:t>
      </w:r>
      <w:r w:rsidRPr="0029298E">
        <w:rPr>
          <w:color w:val="000000"/>
          <w:lang w:eastAsia="ja-JP"/>
        </w:rPr>
        <w:t xml:space="preserve"> en inkluderende profil for å favne om sangglade mennesker. Koret er knyttet til Den norske kirkes menigheter på Nesodden og ønsker å berike menighets- og gudstjenestelivet bl.a. ved å opptre og ha konserter i kirkene. Inntekter fra konserter vil deles mellom koret og menigheten som er vertskap for konserten. Å lese dagens ord og synge velsignelsen </w:t>
      </w:r>
      <w:r w:rsidR="00D1545B">
        <w:rPr>
          <w:color w:val="000000"/>
          <w:lang w:eastAsia="ja-JP"/>
        </w:rPr>
        <w:t xml:space="preserve">er </w:t>
      </w:r>
      <w:r w:rsidRPr="0029298E">
        <w:rPr>
          <w:color w:val="000000"/>
          <w:lang w:eastAsia="ja-JP"/>
        </w:rPr>
        <w:t xml:space="preserve">en integrert del av korøvelsene. </w:t>
      </w:r>
      <w:r w:rsidRPr="002374A9">
        <w:rPr>
          <w:color w:val="000000"/>
        </w:rPr>
        <w:t xml:space="preserve">Korets repertoar består av nettopp gospel, men </w:t>
      </w:r>
      <w:r w:rsidRPr="002374A9">
        <w:rPr>
          <w:color w:val="000000"/>
        </w:rPr>
        <w:lastRenderedPageBreak/>
        <w:t>også folketoner, salmer og pop</w:t>
      </w:r>
      <w:r w:rsidR="0016181B">
        <w:rPr>
          <w:color w:val="000000"/>
        </w:rPr>
        <w:t>.</w:t>
      </w:r>
    </w:p>
    <w:p w14:paraId="0847A542" w14:textId="184CAA7E" w:rsidR="00827858" w:rsidRPr="0029298E" w:rsidRDefault="00DF73FC" w:rsidP="0029298E">
      <w:pPr>
        <w:widowControl w:val="0"/>
        <w:autoSpaceDE w:val="0"/>
        <w:autoSpaceDN w:val="0"/>
        <w:adjustRightInd w:val="0"/>
        <w:spacing w:after="240"/>
        <w:rPr>
          <w:color w:val="000000"/>
          <w:lang w:val="en-US" w:eastAsia="ja-JP"/>
        </w:rPr>
      </w:pPr>
      <w:r w:rsidRPr="0029298E">
        <w:rPr>
          <w:color w:val="000000"/>
        </w:rPr>
        <w:t>Koret hadde våren 2019,</w:t>
      </w:r>
      <w:r w:rsidR="00827858" w:rsidRPr="0029298E">
        <w:rPr>
          <w:color w:val="000000"/>
        </w:rPr>
        <w:t xml:space="preserve"> ny, midlertidig dirigent </w:t>
      </w:r>
      <w:r w:rsidR="00827858" w:rsidRPr="0029298E">
        <w:t xml:space="preserve">Ida </w:t>
      </w:r>
      <w:proofErr w:type="spellStart"/>
      <w:r w:rsidR="00827858" w:rsidRPr="0029298E">
        <w:t>Nybøe</w:t>
      </w:r>
      <w:proofErr w:type="spellEnd"/>
      <w:r w:rsidR="00827858" w:rsidRPr="002374A9">
        <w:t xml:space="preserve"> Olsen, som har dirigenterfaring fra Berlevåg i Finnmark. </w:t>
      </w:r>
      <w:r>
        <w:t xml:space="preserve">Fra høsten 2019 er Guro </w:t>
      </w:r>
      <w:proofErr w:type="spellStart"/>
      <w:r>
        <w:t>Høgne</w:t>
      </w:r>
      <w:proofErr w:type="spellEnd"/>
      <w:r>
        <w:t xml:space="preserve"> dirigent. Gospelkoret består av </w:t>
      </w:r>
      <w:r w:rsidR="0029298E">
        <w:t>ca</w:t>
      </w:r>
      <w:r w:rsidR="00D1545B">
        <w:t>.</w:t>
      </w:r>
      <w:r w:rsidR="0029298E">
        <w:t xml:space="preserve"> 30</w:t>
      </w:r>
      <w:r>
        <w:t xml:space="preserve"> </w:t>
      </w:r>
      <w:r w:rsidR="00827858" w:rsidRPr="002374A9">
        <w:t xml:space="preserve">medlemmer som møter opp annenhver uke </w:t>
      </w:r>
      <w:r>
        <w:t>for øvelser. Vårkonserten ble holdt</w:t>
      </w:r>
      <w:r w:rsidR="00827858" w:rsidRPr="002374A9">
        <w:t xml:space="preserve"> tirsdag 14. mai i Gjøfjell kirke.</w:t>
      </w:r>
      <w:r w:rsidR="0029298E">
        <w:t xml:space="preserve"> Førjulskonsert ble holdt 3</w:t>
      </w:r>
      <w:r w:rsidR="0016181B">
        <w:t>.</w:t>
      </w:r>
      <w:r w:rsidR="0029298E">
        <w:t xml:space="preserve"> desember i Gjøfjell kirke.</w:t>
      </w:r>
    </w:p>
    <w:p w14:paraId="7C1B93F6" w14:textId="1FE0DC53" w:rsidR="00827858" w:rsidRPr="0029298E" w:rsidRDefault="00827858" w:rsidP="0029298E">
      <w:pPr>
        <w:rPr>
          <w:color w:val="000000"/>
        </w:rPr>
      </w:pPr>
      <w:r w:rsidRPr="002374A9">
        <w:rPr>
          <w:color w:val="000000"/>
        </w:rPr>
        <w:t>Nesodden gospelkor har mange trivelige medlemmer, o</w:t>
      </w:r>
      <w:r w:rsidR="0029298E">
        <w:rPr>
          <w:color w:val="000000"/>
        </w:rPr>
        <w:t>g det kommer stadig nye til. D</w:t>
      </w:r>
      <w:r w:rsidRPr="002374A9">
        <w:rPr>
          <w:color w:val="000000"/>
        </w:rPr>
        <w:t>et er pl</w:t>
      </w:r>
      <w:r w:rsidR="0029298E">
        <w:rPr>
          <w:color w:val="000000"/>
        </w:rPr>
        <w:t>ass til flere i fellesskapet. Koret ledes av Anne Irene Nygård.</w:t>
      </w:r>
    </w:p>
    <w:p w14:paraId="49084AB7" w14:textId="1784717A" w:rsidR="00E77E6F" w:rsidRDefault="00E77E6F" w:rsidP="00532721">
      <w:pPr>
        <w:pStyle w:val="Overskrift2"/>
      </w:pPr>
      <w:bookmarkStart w:id="66" w:name="_Toc34162137"/>
      <w:r w:rsidRPr="00546871">
        <w:t>Misjon i menigheten</w:t>
      </w:r>
      <w:bookmarkEnd w:id="63"/>
      <w:bookmarkEnd w:id="64"/>
      <w:bookmarkEnd w:id="65"/>
      <w:bookmarkEnd w:id="66"/>
      <w:r w:rsidR="0058184E">
        <w:t xml:space="preserve"> </w:t>
      </w:r>
      <w:r w:rsidR="004603F4">
        <w:t xml:space="preserve"> </w:t>
      </w:r>
    </w:p>
    <w:p w14:paraId="194B7162" w14:textId="2A499753" w:rsidR="00E36082" w:rsidRDefault="00E36082" w:rsidP="00BA395B">
      <w:pPr>
        <w:pStyle w:val="Overskrift3"/>
      </w:pPr>
      <w:bookmarkStart w:id="67" w:name="_Toc34162138"/>
      <w:r>
        <w:t xml:space="preserve">MAF </w:t>
      </w:r>
      <w:r w:rsidRPr="00BA395B">
        <w:t>–</w:t>
      </w:r>
      <w:r>
        <w:t xml:space="preserve"> Mission Aviation Fellowship </w:t>
      </w:r>
      <w:r w:rsidR="00BA395B" w:rsidRPr="00BA395B">
        <w:t>–</w:t>
      </w:r>
      <w:r>
        <w:t xml:space="preserve"> Skoklefalls misjonsprosjekt</w:t>
      </w:r>
      <w:bookmarkEnd w:id="67"/>
      <w:r w:rsidR="0058184E">
        <w:t xml:space="preserve">   </w:t>
      </w:r>
      <w:r w:rsidRPr="00131F99">
        <w:t xml:space="preserve"> </w:t>
      </w:r>
      <w:bookmarkStart w:id="68" w:name="_Toc287053534"/>
      <w:bookmarkStart w:id="69" w:name="_Toc350625091"/>
      <w:bookmarkStart w:id="70" w:name="_Toc350625810"/>
    </w:p>
    <w:p w14:paraId="3D7FA586" w14:textId="60C96C00" w:rsidR="00E36082" w:rsidRDefault="00E36082" w:rsidP="00E36082">
      <w:pPr>
        <w:rPr>
          <w:rFonts w:cs="Calibri"/>
        </w:rPr>
      </w:pPr>
      <w:r w:rsidRPr="007117CB">
        <w:rPr>
          <w:rFonts w:cs="Calibri"/>
        </w:rPr>
        <w:t xml:space="preserve">MAF er verdens mest uvanlige flyselskap, som flyr helsehjelp, nødhjelp, utviklingsbistand og håp til mennesker i isolerte områder. Drømmen om MAF ble født </w:t>
      </w:r>
      <w:r>
        <w:rPr>
          <w:rFonts w:cs="Calibri"/>
        </w:rPr>
        <w:t>etter</w:t>
      </w:r>
      <w:r w:rsidRPr="007117CB">
        <w:rPr>
          <w:rFonts w:cs="Calibri"/>
        </w:rPr>
        <w:t xml:space="preserve"> andre verdenskrig, da noen kristne piloter ønsket å gjøre noe godt med flyene som </w:t>
      </w:r>
      <w:r>
        <w:rPr>
          <w:rFonts w:cs="Calibri"/>
        </w:rPr>
        <w:t>ble</w:t>
      </w:r>
      <w:r w:rsidRPr="007117CB">
        <w:rPr>
          <w:rFonts w:cs="Calibri"/>
        </w:rPr>
        <w:t xml:space="preserve"> brukt i krig</w:t>
      </w:r>
      <w:r>
        <w:rPr>
          <w:rFonts w:cs="Calibri"/>
        </w:rPr>
        <w:t>en</w:t>
      </w:r>
      <w:r w:rsidRPr="007117CB">
        <w:rPr>
          <w:rFonts w:cs="Calibri"/>
        </w:rPr>
        <w:t>. Nå har MAF 135 fly i 25 land, og hvert fjerde minutt letter eller lander et MAF-fly.</w:t>
      </w:r>
    </w:p>
    <w:p w14:paraId="2A413802" w14:textId="77777777" w:rsidR="00BA395B" w:rsidRPr="00A91C53" w:rsidRDefault="00BA395B" w:rsidP="00E36082">
      <w:pPr>
        <w:rPr>
          <w:rFonts w:cs="Calibri"/>
          <w:sz w:val="16"/>
          <w:szCs w:val="16"/>
        </w:rPr>
      </w:pPr>
    </w:p>
    <w:p w14:paraId="64FDD94C" w14:textId="77777777" w:rsidR="00E36082" w:rsidRPr="005951F8" w:rsidRDefault="00E36082" w:rsidP="00E36082">
      <w:pPr>
        <w:contextualSpacing/>
        <w:rPr>
          <w:rFonts w:cs="Calibri"/>
          <w:sz w:val="16"/>
          <w:szCs w:val="16"/>
        </w:rPr>
      </w:pPr>
      <w:r w:rsidRPr="007117CB">
        <w:rPr>
          <w:rFonts w:cs="Calibri"/>
        </w:rPr>
        <w:t xml:space="preserve">Pilot Eivind </w:t>
      </w:r>
      <w:proofErr w:type="spellStart"/>
      <w:r w:rsidRPr="007117CB">
        <w:rPr>
          <w:rFonts w:cs="Calibri"/>
        </w:rPr>
        <w:t>Lindtjørn</w:t>
      </w:r>
      <w:proofErr w:type="spellEnd"/>
      <w:r w:rsidRPr="007117CB">
        <w:rPr>
          <w:rFonts w:cs="Calibri"/>
        </w:rPr>
        <w:t xml:space="preserve"> jobbe</w:t>
      </w:r>
      <w:r>
        <w:rPr>
          <w:rFonts w:cs="Calibri"/>
        </w:rPr>
        <w:t>t frem til sommeren</w:t>
      </w:r>
      <w:r w:rsidRPr="007117CB">
        <w:rPr>
          <w:rFonts w:cs="Calibri"/>
        </w:rPr>
        <w:t xml:space="preserve"> som pilot i Uganda, og fl</w:t>
      </w:r>
      <w:r>
        <w:rPr>
          <w:rFonts w:cs="Calibri"/>
        </w:rPr>
        <w:t>øy</w:t>
      </w:r>
      <w:r w:rsidRPr="007117CB">
        <w:rPr>
          <w:rFonts w:cs="Calibri"/>
        </w:rPr>
        <w:t xml:space="preserve"> jevnlig til Sør-Sudan</w:t>
      </w:r>
      <w:r>
        <w:rPr>
          <w:rFonts w:cs="Calibri"/>
        </w:rPr>
        <w:t xml:space="preserve">. Familien </w:t>
      </w:r>
      <w:proofErr w:type="spellStart"/>
      <w:r>
        <w:rPr>
          <w:rFonts w:cs="Calibri"/>
        </w:rPr>
        <w:t>Lindtjørn</w:t>
      </w:r>
      <w:proofErr w:type="spellEnd"/>
      <w:r>
        <w:rPr>
          <w:rFonts w:cs="Calibri"/>
        </w:rPr>
        <w:t xml:space="preserve"> har nå flyttet til USA hvor Eivind jobber i et vanlig flyselskap. </w:t>
      </w:r>
    </w:p>
    <w:p w14:paraId="79862DB8" w14:textId="76A67D42" w:rsidR="00E36082" w:rsidRPr="007117CB" w:rsidRDefault="00E36082" w:rsidP="00E36082">
      <w:pPr>
        <w:rPr>
          <w:rFonts w:cs="Calibri"/>
        </w:rPr>
      </w:pPr>
      <w:r>
        <w:rPr>
          <w:rFonts w:cs="Calibri"/>
        </w:rPr>
        <w:t>Nå jobber Jan Ivar Andresen og kona for MAF i Papua Ny-Guinea. Pga</w:t>
      </w:r>
      <w:r w:rsidR="00BA395B">
        <w:rPr>
          <w:rFonts w:cs="Calibri"/>
        </w:rPr>
        <w:t>.</w:t>
      </w:r>
      <w:r>
        <w:rPr>
          <w:rFonts w:cs="Calibri"/>
        </w:rPr>
        <w:t xml:space="preserve"> topografien lever mange her isolert, uten tilgang på helsehjelp. Her gjør MAF en stor innsats for lokalbefolkningen.</w:t>
      </w:r>
    </w:p>
    <w:p w14:paraId="2B94E860" w14:textId="77777777" w:rsidR="00E36082" w:rsidRDefault="00E36082" w:rsidP="00E36082">
      <w:pPr>
        <w:rPr>
          <w:rFonts w:cs="Calibri"/>
        </w:rPr>
      </w:pPr>
    </w:p>
    <w:p w14:paraId="0AA38086" w14:textId="77777777" w:rsidR="00E36082" w:rsidRDefault="00E36082" w:rsidP="00E36082">
      <w:pPr>
        <w:rPr>
          <w:rFonts w:cs="Calibri"/>
        </w:rPr>
      </w:pPr>
      <w:r>
        <w:rPr>
          <w:rFonts w:cs="Calibri"/>
        </w:rPr>
        <w:t>MAF-arrangementer i Skoklefall dette året:</w:t>
      </w:r>
      <w:r w:rsidRPr="007117CB">
        <w:rPr>
          <w:rFonts w:cs="Calibri"/>
        </w:rPr>
        <w:t xml:space="preserve"> </w:t>
      </w:r>
    </w:p>
    <w:p w14:paraId="3D863965" w14:textId="77777777" w:rsidR="00E36082" w:rsidRPr="007117CB" w:rsidRDefault="00E36082" w:rsidP="00E36082">
      <w:pPr>
        <w:rPr>
          <w:rFonts w:cs="Calibri"/>
        </w:rPr>
      </w:pPr>
      <w:r w:rsidRPr="004226B7">
        <w:rPr>
          <w:rFonts w:cs="Calibri"/>
          <w:b/>
          <w:bCs/>
        </w:rPr>
        <w:t>Lørdag 4. mai</w:t>
      </w:r>
      <w:r>
        <w:rPr>
          <w:rFonts w:cs="Calibri"/>
        </w:rPr>
        <w:t xml:space="preserve"> Basar til inntekt for MAF. Svein Robert Solberg fortalte om arbeidet i MAF og flere medlemmer fra Nesodden Gospelkor sang. Stort oppmøte av unge og eldre.</w:t>
      </w:r>
    </w:p>
    <w:p w14:paraId="6154B1AE" w14:textId="77777777" w:rsidR="00E36082" w:rsidRPr="004007EC" w:rsidRDefault="00E36082" w:rsidP="00E36082">
      <w:pPr>
        <w:rPr>
          <w:rFonts w:cs="Calibri"/>
          <w:sz w:val="16"/>
          <w:szCs w:val="16"/>
        </w:rPr>
      </w:pPr>
      <w:r w:rsidRPr="004226B7">
        <w:rPr>
          <w:rFonts w:cs="Calibri"/>
          <w:b/>
          <w:bCs/>
        </w:rPr>
        <w:t>Søndag 26. mai</w:t>
      </w:r>
      <w:r>
        <w:rPr>
          <w:rFonts w:cs="Calibri"/>
        </w:rPr>
        <w:t xml:space="preserve"> Kveldsgudstjeneste med Eivind </w:t>
      </w:r>
      <w:proofErr w:type="spellStart"/>
      <w:r>
        <w:rPr>
          <w:rFonts w:cs="Calibri"/>
        </w:rPr>
        <w:t>Lindtjørn</w:t>
      </w:r>
      <w:proofErr w:type="spellEnd"/>
      <w:r>
        <w:rPr>
          <w:rFonts w:cs="Calibri"/>
        </w:rPr>
        <w:t xml:space="preserve"> og Svein Robert Solberg. Eivind fortalte fra arbeidet som pilot i det konfliktfylte Sør-Sudan. Kaffe og utlodning i våpenhuset.</w:t>
      </w:r>
    </w:p>
    <w:p w14:paraId="09313FD3" w14:textId="77777777" w:rsidR="00E36082" w:rsidRPr="007117CB" w:rsidRDefault="00E36082" w:rsidP="00E36082">
      <w:pPr>
        <w:rPr>
          <w:rFonts w:cs="Calibri"/>
        </w:rPr>
      </w:pPr>
      <w:r w:rsidRPr="007117CB">
        <w:rPr>
          <w:rFonts w:cs="Calibri"/>
        </w:rPr>
        <w:t> </w:t>
      </w:r>
    </w:p>
    <w:p w14:paraId="416A2C70" w14:textId="77777777" w:rsidR="00E36082" w:rsidRPr="007117CB" w:rsidRDefault="00E36082" w:rsidP="00E36082">
      <w:pPr>
        <w:rPr>
          <w:rFonts w:cs="Calibri"/>
        </w:rPr>
      </w:pPr>
      <w:r w:rsidRPr="007117CB">
        <w:rPr>
          <w:rFonts w:cs="Calibri"/>
          <w:b/>
          <w:bCs/>
        </w:rPr>
        <w:t xml:space="preserve">Hvordan kan jeg bidra til dette fantastiske arbeidet? </w:t>
      </w:r>
    </w:p>
    <w:p w14:paraId="213793AA" w14:textId="77777777" w:rsidR="00E36082" w:rsidRPr="007117CB" w:rsidRDefault="00E36082" w:rsidP="00E36082">
      <w:pPr>
        <w:rPr>
          <w:rFonts w:cs="Calibri"/>
        </w:rPr>
      </w:pPr>
      <w:r w:rsidRPr="007117CB">
        <w:rPr>
          <w:rFonts w:cs="Calibri"/>
        </w:rPr>
        <w:t xml:space="preserve">Støtt </w:t>
      </w:r>
      <w:proofErr w:type="spellStart"/>
      <w:r w:rsidRPr="007117CB">
        <w:rPr>
          <w:rFonts w:cs="Calibri"/>
        </w:rPr>
        <w:t>MAFs</w:t>
      </w:r>
      <w:proofErr w:type="spellEnd"/>
      <w:r w:rsidRPr="007117CB">
        <w:rPr>
          <w:rFonts w:cs="Calibri"/>
        </w:rPr>
        <w:t xml:space="preserve"> arbeid med en enkeltbetaling, eller bli fast giver.</w:t>
      </w:r>
    </w:p>
    <w:p w14:paraId="6C28A577" w14:textId="0BDC4CAD" w:rsidR="00E36082" w:rsidRPr="000B7BF5" w:rsidRDefault="00E36082" w:rsidP="00D1545B">
      <w:pPr>
        <w:numPr>
          <w:ilvl w:val="0"/>
          <w:numId w:val="5"/>
        </w:numPr>
        <w:ind w:left="540"/>
        <w:textAlignment w:val="center"/>
        <w:rPr>
          <w:rFonts w:cs="Calibri"/>
        </w:rPr>
      </w:pPr>
      <w:r w:rsidRPr="000B7BF5">
        <w:rPr>
          <w:rFonts w:cs="Calibri"/>
        </w:rPr>
        <w:t>Send SMS med teksten MAF til 2474 for å gi 336 kr. Nok til to jerrykanner med flybensin</w:t>
      </w:r>
      <w:r w:rsidR="00E80B4F">
        <w:rPr>
          <w:rFonts w:cs="Calibri"/>
        </w:rPr>
        <w:t>.</w:t>
      </w:r>
    </w:p>
    <w:p w14:paraId="6E60B5B9" w14:textId="77777777" w:rsidR="00E36082" w:rsidRPr="000B7BF5" w:rsidRDefault="00E36082" w:rsidP="00D1545B">
      <w:pPr>
        <w:numPr>
          <w:ilvl w:val="0"/>
          <w:numId w:val="5"/>
        </w:numPr>
        <w:ind w:left="540"/>
        <w:textAlignment w:val="center"/>
        <w:rPr>
          <w:rFonts w:cs="Calibri"/>
        </w:rPr>
      </w:pPr>
      <w:r w:rsidRPr="000B7BF5">
        <w:rPr>
          <w:rFonts w:cs="Calibri"/>
        </w:rPr>
        <w:t>Bankkonto: 7058.63.60610</w:t>
      </w:r>
    </w:p>
    <w:p w14:paraId="0F285ED7" w14:textId="60974E49" w:rsidR="00E36082" w:rsidRPr="007117CB" w:rsidRDefault="00E36082" w:rsidP="00D1545B">
      <w:pPr>
        <w:numPr>
          <w:ilvl w:val="0"/>
          <w:numId w:val="5"/>
        </w:numPr>
        <w:ind w:left="540"/>
        <w:textAlignment w:val="center"/>
        <w:rPr>
          <w:rFonts w:cs="Calibri"/>
        </w:rPr>
      </w:pPr>
      <w:r w:rsidRPr="000B7BF5">
        <w:rPr>
          <w:rFonts w:cs="Calibri"/>
        </w:rPr>
        <w:t>Bli fast giver ved å registrere</w:t>
      </w:r>
      <w:r w:rsidRPr="007117CB">
        <w:rPr>
          <w:rFonts w:cs="Calibri"/>
        </w:rPr>
        <w:t xml:space="preserve"> deg på maf.no/partner eller kontakt MAF på </w:t>
      </w:r>
      <w:proofErr w:type="spellStart"/>
      <w:r w:rsidRPr="007117CB">
        <w:rPr>
          <w:rFonts w:cs="Calibri"/>
        </w:rPr>
        <w:t>tlf</w:t>
      </w:r>
      <w:proofErr w:type="spellEnd"/>
      <w:r w:rsidRPr="007117CB">
        <w:rPr>
          <w:rFonts w:cs="Calibri"/>
        </w:rPr>
        <w:t xml:space="preserve"> 33 48 07 80.</w:t>
      </w:r>
      <w:r w:rsidR="0058184E">
        <w:rPr>
          <w:rFonts w:cs="Calibri"/>
        </w:rPr>
        <w:t xml:space="preserve"> </w:t>
      </w:r>
    </w:p>
    <w:p w14:paraId="73AC5C96" w14:textId="45D006B3" w:rsidR="002F79DA" w:rsidRPr="007117CB" w:rsidRDefault="00E36082" w:rsidP="002F79DA">
      <w:pPr>
        <w:rPr>
          <w:rFonts w:cs="Calibri"/>
        </w:rPr>
      </w:pPr>
      <w:r w:rsidRPr="007117CB">
        <w:rPr>
          <w:rFonts w:cs="Calibri"/>
        </w:rPr>
        <w:t> </w:t>
      </w:r>
      <w:r>
        <w:t xml:space="preserve">Se </w:t>
      </w:r>
      <w:hyperlink r:id="rId15" w:history="1">
        <w:r w:rsidRPr="0045124E">
          <w:rPr>
            <w:rStyle w:val="Hyperkobling"/>
          </w:rPr>
          <w:t>www.maf.no</w:t>
        </w:r>
      </w:hyperlink>
      <w:bookmarkEnd w:id="68"/>
      <w:bookmarkEnd w:id="69"/>
      <w:bookmarkEnd w:id="70"/>
      <w:r w:rsidR="002F79DA" w:rsidRPr="007117CB">
        <w:rPr>
          <w:rFonts w:cs="Calibri"/>
        </w:rPr>
        <w:t>.</w:t>
      </w:r>
    </w:p>
    <w:p w14:paraId="68FF726B" w14:textId="52519728" w:rsidR="002F79DA" w:rsidRPr="000B74D6" w:rsidRDefault="002F79DA" w:rsidP="00532721">
      <w:pPr>
        <w:pStyle w:val="Overskrift2"/>
      </w:pPr>
      <w:bookmarkStart w:id="71" w:name="_Toc34162139"/>
      <w:r>
        <w:t>Onsdagsbønn</w:t>
      </w:r>
      <w:bookmarkEnd w:id="71"/>
    </w:p>
    <w:p w14:paraId="2AD5546E" w14:textId="27FF2D45" w:rsidR="002F79DA" w:rsidRPr="00FA34DE" w:rsidRDefault="00F46DBF" w:rsidP="002F79DA">
      <w:pPr>
        <w:rPr>
          <w:rFonts w:ascii="Cambria" w:hAnsi="Cambria"/>
          <w:bCs/>
          <w:i/>
          <w:iCs/>
          <w:sz w:val="26"/>
          <w:szCs w:val="26"/>
        </w:rPr>
      </w:pPr>
      <w:r>
        <w:t>Det har vært</w:t>
      </w:r>
      <w:r w:rsidR="002F79DA" w:rsidRPr="005171E1">
        <w:t xml:space="preserve"> bønnesamling hver onsdag </w:t>
      </w:r>
      <w:proofErr w:type="spellStart"/>
      <w:r w:rsidR="002F79DA" w:rsidRPr="005171E1">
        <w:t>kl</w:t>
      </w:r>
      <w:proofErr w:type="spellEnd"/>
      <w:r w:rsidR="002F79DA" w:rsidRPr="005171E1">
        <w:t xml:space="preserve"> 9.30 til 10.30 med en relativt fast gruppe på </w:t>
      </w:r>
      <w:r w:rsidR="002F79DA">
        <w:t>3-4</w:t>
      </w:r>
      <w:r w:rsidR="002F79DA" w:rsidRPr="005171E1">
        <w:t xml:space="preserve"> personer</w:t>
      </w:r>
      <w:r>
        <w:t xml:space="preserve"> våren 2019</w:t>
      </w:r>
      <w:r w:rsidR="002F79DA" w:rsidRPr="005171E1">
        <w:t>.</w:t>
      </w:r>
      <w:r>
        <w:t xml:space="preserve"> Gruppa møtte frem til juni</w:t>
      </w:r>
      <w:r w:rsidR="00602D29">
        <w:t xml:space="preserve"> 2019</w:t>
      </w:r>
      <w:r w:rsidR="002F79DA">
        <w:t xml:space="preserve"> hjemme hos </w:t>
      </w:r>
      <w:proofErr w:type="spellStart"/>
      <w:r w:rsidR="002F79DA">
        <w:t>Ossi</w:t>
      </w:r>
      <w:proofErr w:type="spellEnd"/>
      <w:r w:rsidR="002F79DA">
        <w:t xml:space="preserve"> </w:t>
      </w:r>
      <w:proofErr w:type="spellStart"/>
      <w:r w:rsidR="002F79DA">
        <w:t>Gubberud</w:t>
      </w:r>
      <w:proofErr w:type="spellEnd"/>
      <w:r w:rsidR="002F79DA">
        <w:t xml:space="preserve">. </w:t>
      </w:r>
    </w:p>
    <w:p w14:paraId="190EC083" w14:textId="68AB0D79" w:rsidR="00E77E6F" w:rsidRPr="003D414A" w:rsidRDefault="00E77E6F" w:rsidP="00532721">
      <w:pPr>
        <w:pStyle w:val="Overskrift2"/>
      </w:pPr>
      <w:bookmarkStart w:id="72" w:name="_Toc287053539"/>
      <w:bookmarkStart w:id="73" w:name="_Toc350625096"/>
      <w:bookmarkStart w:id="74" w:name="_Toc350625815"/>
      <w:bookmarkStart w:id="75" w:name="_Toc34162140"/>
      <w:r w:rsidRPr="003D414A">
        <w:t>Fellesskap i livsnære grupper</w:t>
      </w:r>
      <w:bookmarkEnd w:id="72"/>
      <w:bookmarkEnd w:id="73"/>
      <w:bookmarkEnd w:id="74"/>
      <w:bookmarkEnd w:id="75"/>
      <w:r w:rsidR="00B31EA1">
        <w:t xml:space="preserve"> </w:t>
      </w:r>
    </w:p>
    <w:p w14:paraId="65FC300A" w14:textId="3B2EFA7D" w:rsidR="003B395C" w:rsidRDefault="003B395C" w:rsidP="003B395C">
      <w:r w:rsidRPr="005171E1">
        <w:t xml:space="preserve">Det er 6 bibel- eller unge </w:t>
      </w:r>
      <w:proofErr w:type="spellStart"/>
      <w:r w:rsidRPr="005171E1">
        <w:t>hjemsgrupper</w:t>
      </w:r>
      <w:proofErr w:type="spellEnd"/>
      <w:r w:rsidRPr="005171E1">
        <w:t xml:space="preserve"> i menigheten</w:t>
      </w:r>
      <w:r w:rsidR="0058283A">
        <w:t>. </w:t>
      </w:r>
      <w:r w:rsidR="00586CF8">
        <w:t>Kirsti Langvatn er</w:t>
      </w:r>
      <w:r w:rsidR="0058283A">
        <w:t xml:space="preserve"> kontaktperson for de</w:t>
      </w:r>
      <w:r w:rsidRPr="005171E1">
        <w:t xml:space="preserve"> som ønsker å bli med i en gruppe, </w:t>
      </w:r>
      <w:r w:rsidR="0058283A">
        <w:t xml:space="preserve">og har </w:t>
      </w:r>
      <w:r w:rsidRPr="005171E1">
        <w:t>oversikt over gruppene og deres kontaktpersoner.</w:t>
      </w:r>
      <w:r w:rsidR="0058283A">
        <w:t xml:space="preserve"> </w:t>
      </w:r>
    </w:p>
    <w:p w14:paraId="24028CDD" w14:textId="22586933" w:rsidR="00287042" w:rsidRDefault="005D53DC" w:rsidP="00532721">
      <w:pPr>
        <w:pStyle w:val="Overskrift2"/>
      </w:pPr>
      <w:bookmarkStart w:id="76" w:name="_Toc287053541"/>
      <w:bookmarkStart w:id="77" w:name="_Toc350625098"/>
      <w:bookmarkStart w:id="78" w:name="_Toc350625817"/>
      <w:bookmarkStart w:id="79" w:name="_Toc34162141"/>
      <w:r w:rsidRPr="003B395C">
        <w:t>M</w:t>
      </w:r>
      <w:r w:rsidR="00E77E6F" w:rsidRPr="003B395C">
        <w:t>enighet</w:t>
      </w:r>
      <w:bookmarkEnd w:id="76"/>
      <w:bookmarkEnd w:id="77"/>
      <w:bookmarkEnd w:id="78"/>
      <w:r w:rsidR="008F3C90" w:rsidRPr="003B395C">
        <w:t>sweekend</w:t>
      </w:r>
      <w:bookmarkEnd w:id="79"/>
    </w:p>
    <w:p w14:paraId="10E2B5EE" w14:textId="79BDFCFC" w:rsidR="00586CF8" w:rsidRPr="00586CF8" w:rsidRDefault="0016674A" w:rsidP="00586CF8">
      <w:pPr>
        <w:rPr>
          <w:sz w:val="22"/>
          <w:szCs w:val="22"/>
        </w:rPr>
      </w:pPr>
      <w:r>
        <w:t>Det har ikke vært a</w:t>
      </w:r>
      <w:r w:rsidR="005F53A7">
        <w:t>rrangert menighetsweekend i 2019</w:t>
      </w:r>
      <w:r>
        <w:t xml:space="preserve">. </w:t>
      </w:r>
    </w:p>
    <w:p w14:paraId="5990080F" w14:textId="33D1E87B" w:rsidR="00E77E6F" w:rsidRPr="000F1A66" w:rsidRDefault="007014D2" w:rsidP="00532721">
      <w:pPr>
        <w:pStyle w:val="Overskrift2"/>
      </w:pPr>
      <w:bookmarkStart w:id="80" w:name="_Toc413158272"/>
      <w:bookmarkStart w:id="81" w:name="_Toc34162142"/>
      <w:r w:rsidRPr="000F1A66">
        <w:t>Felleskirkelig samarbeid</w:t>
      </w:r>
      <w:bookmarkEnd w:id="80"/>
      <w:bookmarkEnd w:id="81"/>
    </w:p>
    <w:p w14:paraId="05921E84" w14:textId="77777777" w:rsidR="00E77E6F" w:rsidRPr="00FB0971" w:rsidRDefault="007014D2" w:rsidP="008C5508">
      <w:r w:rsidRPr="00FB0971">
        <w:rPr>
          <w:b/>
          <w:i/>
        </w:rPr>
        <w:t>G</w:t>
      </w:r>
      <w:r w:rsidR="00E77E6F" w:rsidRPr="00FB0971">
        <w:rPr>
          <w:b/>
          <w:i/>
        </w:rPr>
        <w:t>udstjenester</w:t>
      </w:r>
      <w:r w:rsidR="00051564" w:rsidRPr="00FB0971">
        <w:t>:</w:t>
      </w:r>
    </w:p>
    <w:p w14:paraId="51A9531E" w14:textId="77777777" w:rsidR="00E77E6F" w:rsidRPr="00FB0971" w:rsidRDefault="00E77E6F" w:rsidP="00D1545B">
      <w:pPr>
        <w:pStyle w:val="Listeavsnitt"/>
        <w:numPr>
          <w:ilvl w:val="0"/>
          <w:numId w:val="4"/>
        </w:numPr>
      </w:pPr>
      <w:r w:rsidRPr="00FB0971">
        <w:t>Nattverdgudstjeneste i Gjøfjell kirke skjærtorsdag</w:t>
      </w:r>
    </w:p>
    <w:p w14:paraId="67E68355" w14:textId="77777777" w:rsidR="00E77E6F" w:rsidRPr="00FB0971" w:rsidRDefault="00E77E6F" w:rsidP="00D1545B">
      <w:pPr>
        <w:pStyle w:val="Listeavsnitt"/>
        <w:numPr>
          <w:ilvl w:val="0"/>
          <w:numId w:val="4"/>
        </w:numPr>
      </w:pPr>
      <w:r w:rsidRPr="00FB0971">
        <w:t>Friluftsgudstjeneste på To gård 2.</w:t>
      </w:r>
      <w:r w:rsidR="00900C11" w:rsidRPr="00FB0971">
        <w:t xml:space="preserve"> </w:t>
      </w:r>
      <w:r w:rsidRPr="00FB0971">
        <w:t xml:space="preserve">pinsedag </w:t>
      </w:r>
    </w:p>
    <w:p w14:paraId="42543C05" w14:textId="77777777" w:rsidR="0045419D" w:rsidRPr="004117E1" w:rsidRDefault="0045419D" w:rsidP="0045419D">
      <w:pPr>
        <w:rPr>
          <w:b/>
        </w:rPr>
      </w:pPr>
    </w:p>
    <w:p w14:paraId="7D3004B5" w14:textId="0E0CEBD0" w:rsidR="00D4698E" w:rsidRPr="00E80B4F" w:rsidRDefault="0045419D" w:rsidP="00E80B4F">
      <w:pPr>
        <w:pStyle w:val="Overskrift2"/>
        <w:rPr>
          <w:rFonts w:eastAsia="Calibri"/>
        </w:rPr>
      </w:pPr>
      <w:bookmarkStart w:id="82" w:name="_Toc34162143"/>
      <w:r w:rsidRPr="001B649D">
        <w:rPr>
          <w:rFonts w:eastAsia="Calibri"/>
        </w:rPr>
        <w:lastRenderedPageBreak/>
        <w:t>MUV</w:t>
      </w:r>
      <w:r w:rsidR="00F403AB" w:rsidRPr="001B649D">
        <w:rPr>
          <w:rFonts w:eastAsia="Calibri"/>
        </w:rPr>
        <w:t xml:space="preserve"> </w:t>
      </w:r>
      <w:r w:rsidR="00E80B4F">
        <w:rPr>
          <w:rFonts w:eastAsia="Calibri"/>
        </w:rPr>
        <w:softHyphen/>
        <w:t>–</w:t>
      </w:r>
      <w:r w:rsidR="00F403AB" w:rsidRPr="00E80B4F">
        <w:rPr>
          <w:rFonts w:eastAsia="Calibri"/>
        </w:rPr>
        <w:t xml:space="preserve"> menighetsutvikling i folkekirken</w:t>
      </w:r>
      <w:bookmarkEnd w:id="82"/>
      <w:r w:rsidR="006A49A5" w:rsidRPr="00E80B4F">
        <w:rPr>
          <w:rFonts w:eastAsia="Calibri"/>
        </w:rPr>
        <w:t xml:space="preserve"> </w:t>
      </w:r>
    </w:p>
    <w:p w14:paraId="29EC0502" w14:textId="660EF901" w:rsidR="00E20F61" w:rsidRDefault="00E20F61" w:rsidP="00E20F61">
      <w:r>
        <w:t>De siste MUV</w:t>
      </w:r>
      <w:r w:rsidR="00E80B4F">
        <w:t>-</w:t>
      </w:r>
      <w:r>
        <w:t>samlingene ble avholdt høsten 2018. Skoklefall valgte ut tre områder å jobbe konkret videre med:</w:t>
      </w:r>
      <w:r w:rsidR="0058184E">
        <w:t xml:space="preserve"> </w:t>
      </w:r>
      <w:r>
        <w:t>«Trosopplæring med fokus på barn», «Fellesskap i menigheten» og ønske om å arrangere basar. Trosopplæringsplanen har blitt revidert og godkjent i 2019, og vil danne grunnlaget for det videre trosopplæringsarbeidet. Basar ble gjennomført våren 2019.</w:t>
      </w:r>
      <w:r w:rsidR="0058184E">
        <w:t xml:space="preserve"> </w:t>
      </w:r>
      <w:r>
        <w:t xml:space="preserve"> </w:t>
      </w:r>
    </w:p>
    <w:p w14:paraId="26341945" w14:textId="72A06167" w:rsidR="00C47691" w:rsidRDefault="00C47691" w:rsidP="00532721">
      <w:pPr>
        <w:pStyle w:val="Overskrift2"/>
        <w:rPr>
          <w:rStyle w:val="Overskrift3Tegn"/>
          <w:b w:val="0"/>
          <w:bCs w:val="0"/>
          <w:i/>
          <w:sz w:val="26"/>
          <w:szCs w:val="26"/>
        </w:rPr>
      </w:pPr>
      <w:bookmarkStart w:id="83" w:name="_Toc256428781"/>
      <w:bookmarkStart w:id="84" w:name="_Toc350625100"/>
      <w:bookmarkStart w:id="85" w:name="_Toc350625819"/>
      <w:bookmarkStart w:id="86" w:name="_Toc34162144"/>
      <w:r w:rsidRPr="007526D3">
        <w:rPr>
          <w:rStyle w:val="Overskrift3Tegn"/>
          <w:b w:val="0"/>
          <w:i/>
          <w:sz w:val="26"/>
          <w:szCs w:val="26"/>
        </w:rPr>
        <w:t>Informasjonsarbeid</w:t>
      </w:r>
      <w:bookmarkEnd w:id="83"/>
      <w:bookmarkEnd w:id="84"/>
      <w:bookmarkEnd w:id="85"/>
      <w:bookmarkEnd w:id="86"/>
      <w:r w:rsidR="00C81065">
        <w:rPr>
          <w:rStyle w:val="Overskrift3Tegn"/>
          <w:b w:val="0"/>
          <w:i/>
          <w:sz w:val="26"/>
          <w:szCs w:val="26"/>
        </w:rPr>
        <w:t xml:space="preserve"> </w:t>
      </w:r>
    </w:p>
    <w:p w14:paraId="7162999D" w14:textId="097E5164" w:rsidR="00E80B4F" w:rsidRDefault="00E80B4F" w:rsidP="00E80B4F">
      <w:pPr>
        <w:pStyle w:val="Overskrift3"/>
      </w:pPr>
      <w:bookmarkStart w:id="87" w:name="_Toc34162145"/>
      <w:bookmarkStart w:id="88" w:name="_Toc287053545"/>
      <w:bookmarkStart w:id="89" w:name="_Toc350625101"/>
      <w:bookmarkStart w:id="90" w:name="_Toc350625820"/>
      <w:r>
        <w:t>Kirkespeilet</w:t>
      </w:r>
      <w:bookmarkEnd w:id="87"/>
    </w:p>
    <w:p w14:paraId="4BDDDD3E" w14:textId="23AE5A5F" w:rsidR="003D2D0E" w:rsidRPr="003D2D0E" w:rsidRDefault="003D2D0E" w:rsidP="003D2D0E">
      <w:pPr>
        <w:rPr>
          <w:sz w:val="20"/>
          <w:szCs w:val="20"/>
        </w:rPr>
      </w:pPr>
      <w:r w:rsidRPr="00E80B4F">
        <w:t xml:space="preserve">Kirkespeilet utgis i felleskap av Gjøfjell, Nesodden og Skoklefall og utkom fire ganger i 2019. Sokneprest Svein Hunnestad er redaktør. I tillegg har redaksjonen i 2019 bestått av Steinar Glimsdal, Jan Heier og Ann-Turi Ford (redaksjonssekretær). Kirkespeilet trykkes i fire farger i A4-format og blir totaldistribuert til </w:t>
      </w:r>
      <w:proofErr w:type="spellStart"/>
      <w:r w:rsidRPr="00E80B4F">
        <w:t>ca</w:t>
      </w:r>
      <w:proofErr w:type="spellEnd"/>
      <w:r w:rsidRPr="00E80B4F">
        <w:t xml:space="preserve"> 9</w:t>
      </w:r>
      <w:r w:rsidR="0016181B" w:rsidRPr="00E80B4F">
        <w:t xml:space="preserve"> </w:t>
      </w:r>
      <w:r w:rsidRPr="00E80B4F">
        <w:t>000 hus</w:t>
      </w:r>
      <w:r w:rsidR="00E80B4F">
        <w:t>s</w:t>
      </w:r>
      <w:r w:rsidRPr="00E80B4F">
        <w:t xml:space="preserve">tander på Nesodden. Mange på Nesodden </w:t>
      </w:r>
      <w:r w:rsidRPr="003D2D0E">
        <w:rPr>
          <w:color w:val="000000"/>
        </w:rPr>
        <w:t>leser menighetsbladet. En klar målsetting for redaksjonen er å være en stemme som blir hørt i lokalsamfunnet. Det arbeides stadig med å få flere annonsører.</w:t>
      </w:r>
    </w:p>
    <w:p w14:paraId="37751F2F" w14:textId="4842A36E" w:rsidR="00E80B4F" w:rsidRDefault="00B67279" w:rsidP="00E80B4F">
      <w:pPr>
        <w:pStyle w:val="Overskrift3"/>
      </w:pPr>
      <w:bookmarkStart w:id="91" w:name="_Toc34162146"/>
      <w:r w:rsidRPr="00AF0F36">
        <w:t>Nettsidene</w:t>
      </w:r>
      <w:bookmarkEnd w:id="91"/>
    </w:p>
    <w:p w14:paraId="37BA26F6" w14:textId="5D318B2C" w:rsidR="00B67279" w:rsidRPr="00AF0F36" w:rsidRDefault="005C31E0" w:rsidP="00B67279">
      <w:pPr>
        <w:spacing w:before="120" w:after="240"/>
      </w:pPr>
      <w:hyperlink r:id="rId16" w:history="1">
        <w:r w:rsidR="00E80B4F" w:rsidRPr="00003050">
          <w:rPr>
            <w:rStyle w:val="Hyperkobling"/>
          </w:rPr>
          <w:t>www.nesodden.kirken.no</w:t>
        </w:r>
      </w:hyperlink>
      <w:r w:rsidR="00B67279" w:rsidRPr="00AF0F36">
        <w:t xml:space="preserve"> administreres og redigeres av </w:t>
      </w:r>
      <w:r w:rsidR="00CB7BCA">
        <w:t>kirkeverge</w:t>
      </w:r>
      <w:r w:rsidR="00B67279" w:rsidRPr="00AF0F36">
        <w:t xml:space="preserve"> Jan Heier og trosopplæringsleder på Kirkesenteret. Dette er også en viktig plass for kontakt, informasjon og presentasjon av vår lokale kirke og vårt arbeid. Påmelding til dåp og konfirmasjon skjer direkte på hjemmesidene. </w:t>
      </w:r>
    </w:p>
    <w:p w14:paraId="100A12BE" w14:textId="77777777" w:rsidR="00E80B4F" w:rsidRDefault="00E80B4F" w:rsidP="00E80B4F">
      <w:pPr>
        <w:pStyle w:val="Overskrift3"/>
      </w:pPr>
      <w:bookmarkStart w:id="92" w:name="_Toc34162147"/>
      <w:r w:rsidRPr="00AF0F36">
        <w:t>Nyhetsbrevet</w:t>
      </w:r>
      <w:bookmarkEnd w:id="92"/>
      <w:r w:rsidRPr="00AF0F36">
        <w:t xml:space="preserve"> </w:t>
      </w:r>
    </w:p>
    <w:p w14:paraId="7B757C5D" w14:textId="6A7ACD1F" w:rsidR="00B67279" w:rsidRPr="00AF0F36" w:rsidRDefault="00B67279" w:rsidP="00B67279">
      <w:pPr>
        <w:spacing w:before="120" w:after="240"/>
      </w:pPr>
      <w:r w:rsidRPr="00E80B4F">
        <w:t>Nyhetsbrevet</w:t>
      </w:r>
      <w:r w:rsidRPr="00AF0F36">
        <w:t xml:space="preserve"> er en felles info</w:t>
      </w:r>
      <w:r w:rsidR="00E80B4F">
        <w:t>rmasjons</w:t>
      </w:r>
      <w:r w:rsidRPr="00AF0F36">
        <w:t>tjeneste for alle menighetene på Nesodden. Nyhetsbrevet sendes ut hver tor</w:t>
      </w:r>
      <w:r w:rsidR="0016273F">
        <w:t xml:space="preserve">sdag til </w:t>
      </w:r>
      <w:proofErr w:type="spellStart"/>
      <w:r w:rsidR="0016273F">
        <w:t>ca</w:t>
      </w:r>
      <w:proofErr w:type="spellEnd"/>
      <w:r w:rsidR="0016273F">
        <w:t xml:space="preserve"> 190</w:t>
      </w:r>
      <w:r w:rsidRPr="00AF0F36">
        <w:t xml:space="preserve"> epostmottakere som har registrert seg. Informasjon om gudstjenester, konserter og aktiviteter de neste to ukene er lenket til hjemmesiden. </w:t>
      </w:r>
    </w:p>
    <w:p w14:paraId="56ACDEFD" w14:textId="40F3676D" w:rsidR="00E80B4F" w:rsidRDefault="00B67279" w:rsidP="00E80B4F">
      <w:pPr>
        <w:pStyle w:val="Overskrift3"/>
      </w:pPr>
      <w:bookmarkStart w:id="93" w:name="_Toc34162148"/>
      <w:r w:rsidRPr="00AF0F36">
        <w:t>Facebook</w:t>
      </w:r>
      <w:bookmarkEnd w:id="93"/>
    </w:p>
    <w:p w14:paraId="6530E32F" w14:textId="55BE8203" w:rsidR="00B67279" w:rsidRPr="00AF0F36" w:rsidRDefault="00B67279" w:rsidP="00B67279">
      <w:pPr>
        <w:spacing w:before="120" w:after="240"/>
      </w:pPr>
      <w:r w:rsidRPr="00AF0F36">
        <w:t>Kirkene på Nesodden har en side på Facebook, som publiserer lenker, gudstjenesteinformasjon, video og foto fra aktiviteter i kirkene. Denne plattformen gir mulighet til respons og effektiv deling av informasjon.</w:t>
      </w:r>
      <w:r w:rsidR="002374A9">
        <w:t xml:space="preserve"> </w:t>
      </w:r>
      <w:hyperlink r:id="rId17" w:tooltip="http://www.facebook.com/DenNorskeKirkeNesodden" w:history="1">
        <w:r w:rsidRPr="00AF0F36">
          <w:rPr>
            <w:rStyle w:val="Hyperkobling"/>
          </w:rPr>
          <w:t>http://www.facebook.com/DenNorskeKirkeNesodden</w:t>
        </w:r>
      </w:hyperlink>
      <w:r w:rsidRPr="00AF0F36">
        <w:t xml:space="preserve">. </w:t>
      </w:r>
    </w:p>
    <w:p w14:paraId="1C7BC1A8" w14:textId="52C11735" w:rsidR="00E80B4F" w:rsidRDefault="00B67279" w:rsidP="00E80B4F">
      <w:pPr>
        <w:pStyle w:val="Overskrift3"/>
      </w:pPr>
      <w:bookmarkStart w:id="94" w:name="_Toc34162149"/>
      <w:r w:rsidRPr="00AF0F36">
        <w:t>Annonsering</w:t>
      </w:r>
      <w:bookmarkEnd w:id="94"/>
    </w:p>
    <w:p w14:paraId="1F887564" w14:textId="3599B0F7" w:rsidR="00533A1E" w:rsidRDefault="00B67279" w:rsidP="00987FCF">
      <w:r w:rsidRPr="00AF0F36">
        <w:t>Gudstjenester annonseres i Akershus Amtstidene</w:t>
      </w:r>
      <w:r w:rsidR="00E80B4F">
        <w:t xml:space="preserve"> (Amta) </w:t>
      </w:r>
      <w:r w:rsidRPr="00AF0F36">
        <w:t>hver fredag. I tillegg sørger staben og frivillige for viktig redaksjonell omtale av konserter og tilbud i kirker og menighetshus. Foreningsnytt som deles ut til alle husstander har også en fast gudstjenestespalte.</w:t>
      </w:r>
    </w:p>
    <w:p w14:paraId="5EDB1C6D" w14:textId="3B966A01" w:rsidR="00E77E6F" w:rsidRPr="00E80B4F" w:rsidRDefault="00E77E6F" w:rsidP="00E80B4F">
      <w:pPr>
        <w:pStyle w:val="Overskrift2"/>
      </w:pPr>
      <w:bookmarkStart w:id="95" w:name="_Toc34162150"/>
      <w:r w:rsidRPr="00E80B4F">
        <w:t>Grønn menighet</w:t>
      </w:r>
      <w:bookmarkEnd w:id="88"/>
      <w:bookmarkEnd w:id="89"/>
      <w:bookmarkEnd w:id="90"/>
      <w:bookmarkEnd w:id="95"/>
      <w:r w:rsidR="004603F4" w:rsidRPr="00E80B4F">
        <w:t xml:space="preserve"> </w:t>
      </w:r>
    </w:p>
    <w:p w14:paraId="16DE5C1D" w14:textId="0ECB5796" w:rsidR="00A64EDA" w:rsidRDefault="00A64EDA" w:rsidP="00A64EDA">
      <w:pPr>
        <w:autoSpaceDE w:val="0"/>
        <w:autoSpaceDN w:val="0"/>
        <w:adjustRightInd w:val="0"/>
        <w:spacing w:before="100" w:after="100"/>
      </w:pPr>
      <w:r>
        <w:t>I arbeidet med å omsette det globale miljø- og rettferdighetsengasjementet til konkrete tiltak lokalt har Nesodden-menighetene siden 2007 vært "grønne menigheter". Det grønn</w:t>
      </w:r>
      <w:r w:rsidR="005F53A7">
        <w:t>e utvalget besto</w:t>
      </w:r>
      <w:r>
        <w:t xml:space="preserve"> av Leif C</w:t>
      </w:r>
      <w:r w:rsidR="00E80B4F">
        <w:t>.</w:t>
      </w:r>
      <w:r>
        <w:t xml:space="preserve"> Marcussen og Hilde Bergersen fra Skoklefall menighet, Hans Jürgen </w:t>
      </w:r>
      <w:proofErr w:type="spellStart"/>
      <w:r>
        <w:t>Schorre</w:t>
      </w:r>
      <w:proofErr w:type="spellEnd"/>
      <w:r>
        <w:t xml:space="preserve"> fra Nesodden menigh</w:t>
      </w:r>
      <w:r w:rsidR="008E6D06">
        <w:t xml:space="preserve">et, </w:t>
      </w:r>
      <w:r>
        <w:t>F</w:t>
      </w:r>
      <w:r w:rsidR="005E3A2B">
        <w:t xml:space="preserve">inn Østmo fra Gjøfjell menighet og </w:t>
      </w:r>
      <w:r w:rsidR="00275AEF">
        <w:t xml:space="preserve">prest </w:t>
      </w:r>
      <w:r w:rsidR="005E3A2B">
        <w:t>Kristin</w:t>
      </w:r>
      <w:r w:rsidR="00275AEF">
        <w:t xml:space="preserve"> Bugge Heilo.</w:t>
      </w:r>
    </w:p>
    <w:p w14:paraId="24545733" w14:textId="56333C22" w:rsidR="00A64EDA" w:rsidRDefault="00A64EDA" w:rsidP="00E80B4F">
      <w:pPr>
        <w:pStyle w:val="Overskrift3"/>
      </w:pPr>
      <w:bookmarkStart w:id="96" w:name="_Toc34162151"/>
      <w:r w:rsidRPr="00A64EDA">
        <w:t>Grønne tiltak</w:t>
      </w:r>
      <w:bookmarkEnd w:id="96"/>
    </w:p>
    <w:p w14:paraId="52A209A1" w14:textId="77777777" w:rsidR="00A64EDA" w:rsidRDefault="00A64EDA" w:rsidP="00E80B4F">
      <w:pPr>
        <w:pStyle w:val="Listeavsnitt"/>
        <w:numPr>
          <w:ilvl w:val="0"/>
          <w:numId w:val="10"/>
        </w:numPr>
      </w:pPr>
      <w:r>
        <w:t>Fokus på Skaperverket i gudstjenestelivet</w:t>
      </w:r>
    </w:p>
    <w:p w14:paraId="2D5857FB" w14:textId="42867AA4" w:rsidR="00A64EDA" w:rsidRDefault="00A64EDA" w:rsidP="00E80B4F">
      <w:pPr>
        <w:pStyle w:val="Listeavsnitt"/>
        <w:numPr>
          <w:ilvl w:val="1"/>
          <w:numId w:val="10"/>
        </w:numPr>
      </w:pPr>
      <w:r>
        <w:t>Felleskirkelig utendørs pins</w:t>
      </w:r>
      <w:r w:rsidR="00E80B4F">
        <w:t>e</w:t>
      </w:r>
      <w:r>
        <w:t xml:space="preserve">gudstjeneste på To gård </w:t>
      </w:r>
    </w:p>
    <w:p w14:paraId="313400A4" w14:textId="77777777" w:rsidR="00A64EDA" w:rsidRDefault="00A64EDA" w:rsidP="00E80B4F">
      <w:pPr>
        <w:pStyle w:val="Listeavsnitt"/>
        <w:numPr>
          <w:ilvl w:val="1"/>
          <w:numId w:val="10"/>
        </w:numPr>
      </w:pPr>
      <w:r>
        <w:t xml:space="preserve">Miljøfokus i syndserkjennelsen og </w:t>
      </w:r>
      <w:proofErr w:type="spellStart"/>
      <w:r>
        <w:t>forbønnsledd</w:t>
      </w:r>
      <w:proofErr w:type="spellEnd"/>
      <w:r>
        <w:t xml:space="preserve"> </w:t>
      </w:r>
    </w:p>
    <w:p w14:paraId="33095FDB" w14:textId="77777777" w:rsidR="00A64EDA" w:rsidRDefault="00A64EDA" w:rsidP="00E80B4F">
      <w:pPr>
        <w:pStyle w:val="Listeavsnitt"/>
        <w:numPr>
          <w:ilvl w:val="0"/>
          <w:numId w:val="10"/>
        </w:numPr>
      </w:pPr>
      <w:r>
        <w:t>Fokus innen trosopplæring</w:t>
      </w:r>
    </w:p>
    <w:p w14:paraId="09AF2AF4" w14:textId="77777777" w:rsidR="00A64EDA" w:rsidRDefault="00A64EDA" w:rsidP="00E80B4F">
      <w:pPr>
        <w:pStyle w:val="Listeavsnitt"/>
        <w:numPr>
          <w:ilvl w:val="1"/>
          <w:numId w:val="10"/>
        </w:numPr>
      </w:pPr>
      <w:r>
        <w:t xml:space="preserve">Deltok i strandrydding i samarbeid med Miljøagentene </w:t>
      </w:r>
    </w:p>
    <w:p w14:paraId="200F96AE" w14:textId="5FF51CAE" w:rsidR="00A64EDA" w:rsidRDefault="00A64EDA" w:rsidP="00E80B4F">
      <w:pPr>
        <w:pStyle w:val="Listeavsnitt"/>
        <w:numPr>
          <w:ilvl w:val="1"/>
          <w:numId w:val="10"/>
        </w:numPr>
      </w:pPr>
      <w:r>
        <w:t>På flere a</w:t>
      </w:r>
      <w:r w:rsidR="0016181B">
        <w:t>v</w:t>
      </w:r>
      <w:r>
        <w:t xml:space="preserve"> Action </w:t>
      </w:r>
      <w:proofErr w:type="spellStart"/>
      <w:r>
        <w:t>tweens</w:t>
      </w:r>
      <w:proofErr w:type="spellEnd"/>
      <w:r>
        <w:t xml:space="preserve">-samlinger har miljørettferd vært "Action tema." </w:t>
      </w:r>
    </w:p>
    <w:p w14:paraId="111441FE" w14:textId="77777777" w:rsidR="00A64EDA" w:rsidRDefault="00A64EDA" w:rsidP="00E80B4F">
      <w:pPr>
        <w:pStyle w:val="Listeavsnitt"/>
        <w:numPr>
          <w:ilvl w:val="0"/>
          <w:numId w:val="10"/>
        </w:numPr>
      </w:pPr>
      <w:r>
        <w:t>Pågående tiltak i menigheten</w:t>
      </w:r>
    </w:p>
    <w:p w14:paraId="51346A44" w14:textId="2D26BF52" w:rsidR="00A64EDA" w:rsidRDefault="00A64EDA" w:rsidP="00E80B4F">
      <w:pPr>
        <w:pStyle w:val="Listeavsnitt"/>
        <w:numPr>
          <w:ilvl w:val="1"/>
          <w:numId w:val="10"/>
        </w:numPr>
      </w:pPr>
      <w:r>
        <w:lastRenderedPageBreak/>
        <w:t xml:space="preserve">Vurdere muligheten for at </w:t>
      </w:r>
      <w:r w:rsidR="00E80B4F">
        <w:t>m</w:t>
      </w:r>
      <w:r>
        <w:t xml:space="preserve">enigheten kan </w:t>
      </w:r>
      <w:r w:rsidR="00E80B4F">
        <w:t xml:space="preserve">sertifiseres som </w:t>
      </w:r>
      <w:r>
        <w:t>Miljøfyrtårn</w:t>
      </w:r>
    </w:p>
    <w:p w14:paraId="62DD86FF" w14:textId="77777777" w:rsidR="00A64EDA" w:rsidRDefault="00A64EDA" w:rsidP="00E80B4F">
      <w:pPr>
        <w:pStyle w:val="Listeavsnitt"/>
        <w:numPr>
          <w:ilvl w:val="1"/>
          <w:numId w:val="10"/>
        </w:numPr>
      </w:pPr>
      <w:r>
        <w:t xml:space="preserve">Kjøpe miljøvennlige produkter og "Fairtrade"-produkter når slike finnes </w:t>
      </w:r>
    </w:p>
    <w:p w14:paraId="6790CBBC" w14:textId="77777777" w:rsidR="00A64EDA" w:rsidRDefault="00A64EDA" w:rsidP="00E80B4F">
      <w:pPr>
        <w:pStyle w:val="Listeavsnitt"/>
        <w:numPr>
          <w:ilvl w:val="1"/>
          <w:numId w:val="10"/>
        </w:numPr>
      </w:pPr>
      <w:r>
        <w:t xml:space="preserve">Unngå engangsprodukter så langt som mulig </w:t>
      </w:r>
    </w:p>
    <w:p w14:paraId="38E4E91A" w14:textId="77777777" w:rsidR="00A64EDA" w:rsidRDefault="00A64EDA" w:rsidP="00E80B4F">
      <w:pPr>
        <w:pStyle w:val="Listeavsnitt"/>
        <w:numPr>
          <w:ilvl w:val="1"/>
          <w:numId w:val="10"/>
        </w:numPr>
      </w:pPr>
      <w:r>
        <w:t xml:space="preserve">Redusere strømforbruket </w:t>
      </w:r>
    </w:p>
    <w:p w14:paraId="40CF634F" w14:textId="77777777" w:rsidR="00A64EDA" w:rsidRDefault="00A64EDA" w:rsidP="00E80B4F">
      <w:pPr>
        <w:pStyle w:val="Listeavsnitt"/>
        <w:numPr>
          <w:ilvl w:val="1"/>
          <w:numId w:val="10"/>
        </w:numPr>
      </w:pPr>
      <w:r>
        <w:t xml:space="preserve">Være bevisst på papirbruk </w:t>
      </w:r>
    </w:p>
    <w:p w14:paraId="6F21B7DF" w14:textId="77777777" w:rsidR="00A64EDA" w:rsidRDefault="00A64EDA" w:rsidP="00E80B4F">
      <w:pPr>
        <w:pStyle w:val="Listeavsnitt"/>
        <w:numPr>
          <w:ilvl w:val="1"/>
          <w:numId w:val="10"/>
        </w:numPr>
      </w:pPr>
      <w:r>
        <w:t>Samarbeide med Nesodden kommune og andre kirkesamfunn</w:t>
      </w:r>
    </w:p>
    <w:p w14:paraId="7B97CE9C" w14:textId="2696413A" w:rsidR="007432D5" w:rsidRPr="00A64EDA" w:rsidRDefault="00E80B4F" w:rsidP="00A64EDA">
      <w:r>
        <w:t xml:space="preserve">Les mer på </w:t>
      </w:r>
      <w:hyperlink r:id="rId18" w:history="1">
        <w:r w:rsidRPr="00003050">
          <w:rPr>
            <w:rStyle w:val="Hyperkobling"/>
          </w:rPr>
          <w:t>www.grønnkirke.no</w:t>
        </w:r>
      </w:hyperlink>
      <w:r w:rsidR="007432D5">
        <w:t>.</w:t>
      </w:r>
    </w:p>
    <w:p w14:paraId="2A739D93" w14:textId="76468186" w:rsidR="00720E17" w:rsidRDefault="00DF4A8C" w:rsidP="00532721">
      <w:pPr>
        <w:pStyle w:val="Overskrift2"/>
      </w:pPr>
      <w:bookmarkStart w:id="97" w:name="_Toc34162152"/>
      <w:bookmarkStart w:id="98" w:name="_Toc287053547"/>
      <w:bookmarkStart w:id="99" w:name="_Toc350625103"/>
      <w:bookmarkStart w:id="100" w:name="_Toc350625822"/>
      <w:r>
        <w:t>Ny kirke på n</w:t>
      </w:r>
      <w:r w:rsidR="00720E17" w:rsidRPr="003C4937">
        <w:t xml:space="preserve">ordre </w:t>
      </w:r>
      <w:r w:rsidR="00720E17" w:rsidRPr="007432D5">
        <w:t>Ne</w:t>
      </w:r>
      <w:r w:rsidR="007432D5" w:rsidRPr="007432D5">
        <w:t>sodden</w:t>
      </w:r>
      <w:bookmarkEnd w:id="97"/>
    </w:p>
    <w:p w14:paraId="77D9F890" w14:textId="0A42C654" w:rsidR="00F3102B" w:rsidRPr="002E053E" w:rsidRDefault="00F3102B" w:rsidP="00F3102B">
      <w:pPr>
        <w:pStyle w:val="Listeavsnitt"/>
        <w:spacing w:after="200" w:line="276" w:lineRule="auto"/>
        <w:ind w:left="0"/>
        <w:contextualSpacing/>
      </w:pPr>
      <w:r w:rsidRPr="002E053E">
        <w:t>Fellesrådet nedsatte i 2018 en arbeidsgruppe bestående av Øyvind Tobiassen (leder), Rolf Pettersen, Eldrid Lorentsen Forsland, Alf Reidar Felberg, kapellan i Skoklefall menighet</w:t>
      </w:r>
      <w:r w:rsidR="00E80B4F">
        <w:t xml:space="preserve"> (</w:t>
      </w:r>
      <w:r w:rsidRPr="002E053E">
        <w:t>som ikke møtte, isteden møtte Sogneprest Svein Hunnestad</w:t>
      </w:r>
      <w:r w:rsidR="00E80B4F">
        <w:t>)</w:t>
      </w:r>
      <w:r w:rsidRPr="002E053E">
        <w:t xml:space="preserve"> og Jan Heier (kirkeverge og sekretær for gruppen). Arbeidsgruppens hovedoppgave er å bistå </w:t>
      </w:r>
      <w:r w:rsidR="00D55B6D">
        <w:t>f</w:t>
      </w:r>
      <w:r w:rsidRPr="002E053E">
        <w:t>ellesråd</w:t>
      </w:r>
      <w:r w:rsidR="00D55B6D">
        <w:t>et</w:t>
      </w:r>
      <w:r w:rsidRPr="002E053E">
        <w:t xml:space="preserve"> og kirkeverge med fremdrift for å realisere ønsket om en ny kirke på nordre Nesodden. Arbeidsgruppen har hatt 7 møter i 2018/</w:t>
      </w:r>
      <w:r w:rsidR="00E80B4F">
        <w:t xml:space="preserve"> </w:t>
      </w:r>
      <w:r w:rsidRPr="002E053E">
        <w:t>2019, og leverte en rapport til fellesrådet i oktober. Arbeidsgruppen arbeidet med plan om ny kirke uavhengig av beliggenhet.</w:t>
      </w:r>
      <w:r w:rsidR="0058184E">
        <w:t xml:space="preserve"> </w:t>
      </w:r>
      <w:r w:rsidRPr="002E053E">
        <w:t>Det er utarbeidet et rom og funksjonsprogram for ny kirke med:</w:t>
      </w:r>
    </w:p>
    <w:p w14:paraId="0021984A" w14:textId="77777777" w:rsidR="00F3102B" w:rsidRPr="002E053E" w:rsidRDefault="00F3102B" w:rsidP="00F3102B">
      <w:pPr>
        <w:pStyle w:val="Listeavsnitt"/>
        <w:spacing w:after="200" w:line="276" w:lineRule="auto"/>
        <w:ind w:left="0"/>
        <w:contextualSpacing/>
      </w:pPr>
    </w:p>
    <w:p w14:paraId="23DBF89F" w14:textId="5589B183" w:rsidR="00F3102B" w:rsidRPr="002E053E" w:rsidRDefault="00F3102B" w:rsidP="00D1545B">
      <w:pPr>
        <w:pStyle w:val="Listeavsnitt"/>
        <w:numPr>
          <w:ilvl w:val="0"/>
          <w:numId w:val="6"/>
        </w:numPr>
        <w:spacing w:after="200" w:line="276" w:lineRule="auto"/>
        <w:contextualSpacing/>
      </w:pPr>
      <w:r w:rsidRPr="002E053E">
        <w:t>Kirkerom til 400</w:t>
      </w:r>
    </w:p>
    <w:p w14:paraId="48DDA5E8" w14:textId="77777777" w:rsidR="00F3102B" w:rsidRPr="002E053E" w:rsidRDefault="00F3102B" w:rsidP="00D1545B">
      <w:pPr>
        <w:pStyle w:val="Listeavsnitt"/>
        <w:numPr>
          <w:ilvl w:val="0"/>
          <w:numId w:val="6"/>
        </w:numPr>
        <w:spacing w:after="200" w:line="276" w:lineRule="auto"/>
        <w:contextualSpacing/>
      </w:pPr>
      <w:r w:rsidRPr="002E053E">
        <w:t>Kirketorg til 200</w:t>
      </w:r>
    </w:p>
    <w:p w14:paraId="7A329BB4" w14:textId="77777777" w:rsidR="00F3102B" w:rsidRPr="002E053E" w:rsidRDefault="00F3102B" w:rsidP="00D1545B">
      <w:pPr>
        <w:pStyle w:val="Listeavsnitt"/>
        <w:numPr>
          <w:ilvl w:val="0"/>
          <w:numId w:val="6"/>
        </w:numPr>
        <w:spacing w:after="200" w:line="276" w:lineRule="auto"/>
        <w:contextualSpacing/>
      </w:pPr>
      <w:r w:rsidRPr="002E053E">
        <w:t>Menighetssal til 200</w:t>
      </w:r>
    </w:p>
    <w:p w14:paraId="028C5436" w14:textId="77777777" w:rsidR="00F3102B" w:rsidRPr="002E053E" w:rsidRDefault="00F3102B" w:rsidP="00D1545B">
      <w:pPr>
        <w:pStyle w:val="Listeavsnitt"/>
        <w:numPr>
          <w:ilvl w:val="0"/>
          <w:numId w:val="6"/>
        </w:numPr>
        <w:spacing w:after="200" w:line="276" w:lineRule="auto"/>
        <w:contextualSpacing/>
      </w:pPr>
      <w:r w:rsidRPr="002E053E">
        <w:t>Diverse undervisningsrom og kontorer.</w:t>
      </w:r>
    </w:p>
    <w:p w14:paraId="5C874CFE" w14:textId="77777777" w:rsidR="00F3102B" w:rsidRPr="002E053E" w:rsidRDefault="00F3102B" w:rsidP="00F3102B">
      <w:pPr>
        <w:spacing w:after="200" w:line="276" w:lineRule="auto"/>
        <w:contextualSpacing/>
      </w:pPr>
      <w:r w:rsidRPr="002E053E">
        <w:t>Kirkerommet samt kirketorget kan knyttes sammen og gi plass til 600 personer.</w:t>
      </w:r>
    </w:p>
    <w:p w14:paraId="4DA1A103" w14:textId="08FF950E" w:rsidR="00F3102B" w:rsidRPr="002E053E" w:rsidRDefault="00F3102B" w:rsidP="00F3102B">
      <w:pPr>
        <w:spacing w:after="200" w:line="276" w:lineRule="auto"/>
        <w:contextualSpacing/>
      </w:pPr>
      <w:r w:rsidRPr="002E053E">
        <w:t>Komiteen har ikke diskutert i detalj økonomisk finansiering</w:t>
      </w:r>
      <w:r w:rsidR="00D55B6D">
        <w:t>,</w:t>
      </w:r>
      <w:r w:rsidRPr="002E053E">
        <w:t xml:space="preserve"> men legger et estimat til med prosjekteringskostnader i størrelsesorden 500 ti</w:t>
      </w:r>
      <w:r w:rsidR="0016181B">
        <w:t>l</w:t>
      </w:r>
      <w:r w:rsidRPr="002E053E">
        <w:t xml:space="preserve"> 800</w:t>
      </w:r>
      <w:r w:rsidR="00D55B6D">
        <w:t xml:space="preserve"> 000,- </w:t>
      </w:r>
      <w:r w:rsidRPr="002E053E">
        <w:t>og kirkebygg til en kostnad på 80–90 mill</w:t>
      </w:r>
      <w:r w:rsidR="00D55B6D">
        <w:t>ioner</w:t>
      </w:r>
      <w:r w:rsidRPr="002E053E">
        <w:t xml:space="preserve"> kroner</w:t>
      </w:r>
      <w:r w:rsidR="00D55B6D">
        <w:t>.</w:t>
      </w:r>
    </w:p>
    <w:p w14:paraId="527E39B0" w14:textId="77777777" w:rsidR="00F3102B" w:rsidRDefault="00F3102B" w:rsidP="00F3102B">
      <w:pPr>
        <w:pStyle w:val="Listeavsnitt"/>
        <w:spacing w:after="200" w:line="276" w:lineRule="auto"/>
        <w:ind w:left="0"/>
        <w:contextualSpacing/>
      </w:pPr>
      <w:r w:rsidRPr="002E053E">
        <w:t xml:space="preserve">Ordfører på Nesodden, Truls </w:t>
      </w:r>
      <w:proofErr w:type="spellStart"/>
      <w:r w:rsidRPr="002E053E">
        <w:t>Wickholm</w:t>
      </w:r>
      <w:proofErr w:type="spellEnd"/>
      <w:r w:rsidRPr="002E053E">
        <w:t>, hadde i februar 2019 et møte med Skoklefall menighetsråd, der også leder av fellesrådet Turid Øyna, prost Hege Fagermoen, Øyvind Tobiassen (leder av arbeidsgruppen), sokneprest Svein Hunnestad og kirkevergen deltok. I møtet presenterte ordføreren skisser til utbygging på området rundt Nesoddtunet sykehjem som skal drøftes videre i kommunen. Skissen inneholdt forslag til nytt Nesoddtunet sykehjem, barnehage, hotell og ny kirke. Skoklefall menighetsråd, prost, kirkeverge, sokneprest, leder av fellesrådet og leder av arbeidsgruppen for ny kirke stilte seg positivt til at forslaget utredes videre i kommunen. Det ble gitt en orientering i menighetens årsmøte i mars 2019 om dette vedtaket og mulighet for å komme med synspunkter og kommentarer. Ny kirke på nordre Nesodden var også et sentralt tema under biskopens visitas i november 2019, og i biskopens møte med kommunen.</w:t>
      </w:r>
    </w:p>
    <w:p w14:paraId="2B609A55" w14:textId="0A481B25" w:rsidR="001F7462" w:rsidRPr="00AA5617" w:rsidRDefault="001F7462" w:rsidP="00532721">
      <w:pPr>
        <w:pStyle w:val="Overskrift2"/>
      </w:pPr>
      <w:bookmarkStart w:id="101" w:name="_Toc34162153"/>
      <w:r w:rsidRPr="00AA5617">
        <w:t>Skoklefall menighetshus</w:t>
      </w:r>
      <w:bookmarkEnd w:id="101"/>
    </w:p>
    <w:p w14:paraId="712A0FCF" w14:textId="77777777" w:rsidR="00E36082" w:rsidRDefault="00E36082" w:rsidP="00E36082">
      <w:r>
        <w:t xml:space="preserve">Styringsgruppa for menighetshuset består av Elisabeth </w:t>
      </w:r>
      <w:proofErr w:type="spellStart"/>
      <w:r>
        <w:t>Wehmer</w:t>
      </w:r>
      <w:proofErr w:type="spellEnd"/>
      <w:r>
        <w:t xml:space="preserve">, Øyvind Tobiassen og Turid Øyna. Gruppa samarbeider om disse sakene: </w:t>
      </w:r>
    </w:p>
    <w:p w14:paraId="75AD5BED" w14:textId="77777777" w:rsidR="00E36082" w:rsidRDefault="00E36082" w:rsidP="00D1545B">
      <w:pPr>
        <w:pStyle w:val="Listeavsnitt"/>
        <w:numPr>
          <w:ilvl w:val="0"/>
          <w:numId w:val="3"/>
        </w:numPr>
        <w:spacing w:after="160" w:line="256" w:lineRule="auto"/>
        <w:contextualSpacing/>
      </w:pPr>
      <w:r>
        <w:t xml:space="preserve">Dugnad i menighetshuset og utenfor kirken vår og høst </w:t>
      </w:r>
    </w:p>
    <w:p w14:paraId="16AC8A50" w14:textId="77777777" w:rsidR="00E36082" w:rsidRDefault="00E36082" w:rsidP="00D1545B">
      <w:pPr>
        <w:pStyle w:val="Listeavsnitt"/>
        <w:numPr>
          <w:ilvl w:val="0"/>
          <w:numId w:val="3"/>
        </w:numPr>
        <w:spacing w:after="160" w:line="256" w:lineRule="auto"/>
        <w:contextualSpacing/>
      </w:pPr>
      <w:r>
        <w:t>Elisabeth er ansvarlig for utleien og følger opp leietakerne. Det er økende etterspørsel etter å leie menighetssalen til dåpsfester. Det er kjøpt vannkoker og kaffetrakter til den innerste salongen. Her har vi kirkekaffe når det er dåpsfest i menighetssalen.</w:t>
      </w:r>
    </w:p>
    <w:p w14:paraId="7442D23C" w14:textId="1ABBB498" w:rsidR="00E36082" w:rsidRDefault="00E36082" w:rsidP="00D1545B">
      <w:pPr>
        <w:pStyle w:val="Listeavsnitt"/>
        <w:numPr>
          <w:ilvl w:val="0"/>
          <w:numId w:val="3"/>
        </w:numPr>
        <w:spacing w:after="160" w:line="256" w:lineRule="auto"/>
        <w:contextualSpacing/>
      </w:pPr>
      <w:proofErr w:type="spellStart"/>
      <w:r w:rsidRPr="000B7BF5">
        <w:t>N</w:t>
      </w:r>
      <w:r w:rsidR="00D55B6D">
        <w:t>ō</w:t>
      </w:r>
      <w:r>
        <w:t>r</w:t>
      </w:r>
      <w:proofErr w:type="spellEnd"/>
      <w:r>
        <w:t xml:space="preserve"> </w:t>
      </w:r>
      <w:proofErr w:type="spellStart"/>
      <w:r>
        <w:t>syverksted</w:t>
      </w:r>
      <w:proofErr w:type="spellEnd"/>
      <w:r>
        <w:t xml:space="preserve"> har kontrakt om å leie menighetssalen tre kvelder i uken. </w:t>
      </w:r>
      <w:proofErr w:type="spellStart"/>
      <w:r>
        <w:t>Syverkstedet</w:t>
      </w:r>
      <w:proofErr w:type="spellEnd"/>
      <w:r>
        <w:t xml:space="preserve"> er et arbeidstiltak for innvandrerkvinner. De reparerer klær og tar </w:t>
      </w:r>
      <w:proofErr w:type="spellStart"/>
      <w:r>
        <w:t>syoppdrag</w:t>
      </w:r>
      <w:proofErr w:type="spellEnd"/>
      <w:r>
        <w:t xml:space="preserve"> for folk på Nesodden. </w:t>
      </w:r>
    </w:p>
    <w:p w14:paraId="42884A52" w14:textId="1D1CAE48" w:rsidR="00E36082" w:rsidRDefault="00E36082" w:rsidP="00D1545B">
      <w:pPr>
        <w:pStyle w:val="Listeavsnitt"/>
        <w:numPr>
          <w:ilvl w:val="0"/>
          <w:numId w:val="3"/>
        </w:numPr>
        <w:spacing w:after="160" w:line="256" w:lineRule="auto"/>
        <w:contextualSpacing/>
      </w:pPr>
      <w:r>
        <w:lastRenderedPageBreak/>
        <w:t xml:space="preserve">Rengjøring av menighetshuset. En ungdom fra videregående hadde rengjøringen frem til sommeren. Fra september er rengjøringen ivaretatt av </w:t>
      </w:r>
      <w:proofErr w:type="spellStart"/>
      <w:r w:rsidRPr="000B7BF5">
        <w:t>N</w:t>
      </w:r>
      <w:r w:rsidR="00D55B6D">
        <w:t>ō</w:t>
      </w:r>
      <w:r>
        <w:t>r</w:t>
      </w:r>
      <w:proofErr w:type="spellEnd"/>
      <w:r>
        <w:t xml:space="preserve"> </w:t>
      </w:r>
      <w:proofErr w:type="spellStart"/>
      <w:r>
        <w:t>syverksted</w:t>
      </w:r>
      <w:proofErr w:type="spellEnd"/>
      <w:r>
        <w:t>, som en del av avtalen for å leie menighetssalen. Elisabeth følger opp, og ordningen evalueres halvårlig.</w:t>
      </w:r>
    </w:p>
    <w:p w14:paraId="58DA1AB8" w14:textId="2F9EDF82" w:rsidR="00FE4AD1" w:rsidRDefault="00E36082" w:rsidP="00D1545B">
      <w:pPr>
        <w:pStyle w:val="Listeavsnitt"/>
        <w:numPr>
          <w:ilvl w:val="0"/>
          <w:numId w:val="3"/>
        </w:numPr>
        <w:spacing w:after="160" w:line="256" w:lineRule="auto"/>
        <w:contextualSpacing/>
      </w:pPr>
      <w:r>
        <w:t>Mindre vedlikeholdsbehov som meldes følges opp kontinuerlig. Saker som krever økonomisk investering behandles i menighetsrådet.</w:t>
      </w:r>
    </w:p>
    <w:p w14:paraId="0FF7304F" w14:textId="2ED4FBF9" w:rsidR="007333FE" w:rsidRPr="00AA5617" w:rsidRDefault="00A64EDA" w:rsidP="00532721">
      <w:pPr>
        <w:pStyle w:val="Overskrift2"/>
      </w:pPr>
      <w:bookmarkStart w:id="102" w:name="_Toc34162154"/>
      <w:bookmarkStart w:id="103" w:name="_Toc413158276"/>
      <w:bookmarkEnd w:id="98"/>
      <w:bookmarkEnd w:id="99"/>
      <w:bookmarkEnd w:id="100"/>
      <w:r w:rsidRPr="00AA5617">
        <w:t>Utlån</w:t>
      </w:r>
      <w:r w:rsidR="007333FE" w:rsidRPr="00AA5617">
        <w:t xml:space="preserve"> av dåpskjole</w:t>
      </w:r>
      <w:bookmarkEnd w:id="102"/>
    </w:p>
    <w:p w14:paraId="0CD69E38" w14:textId="233CABC8" w:rsidR="002374A9" w:rsidRDefault="007333FE" w:rsidP="00B21EC3">
      <w:r>
        <w:t xml:space="preserve">Skoklefall menighetsråd </w:t>
      </w:r>
      <w:r w:rsidR="006C7855">
        <w:t xml:space="preserve">disponerer </w:t>
      </w:r>
      <w:r>
        <w:t>en dåpskjole med lue. Denne kan lånes ut mot rensing. Kirkekontoret kan formidle kontakt.</w:t>
      </w:r>
    </w:p>
    <w:bookmarkEnd w:id="103"/>
    <w:p w14:paraId="525E50CA" w14:textId="77777777" w:rsidR="00533A1E" w:rsidRDefault="00533A1E" w:rsidP="008C5508"/>
    <w:p w14:paraId="074E3033" w14:textId="77777777" w:rsidR="004603F4" w:rsidRDefault="004603F4" w:rsidP="008C5508"/>
    <w:p w14:paraId="5D9BCDB2" w14:textId="77777777" w:rsidR="00533A1E" w:rsidRDefault="00533A1E" w:rsidP="008C5508"/>
    <w:p w14:paraId="3D2F1635" w14:textId="77777777" w:rsidR="0018640B" w:rsidRPr="008E06DD" w:rsidRDefault="0018640B" w:rsidP="008C5508"/>
    <w:p w14:paraId="5273C259" w14:textId="0ACF774C" w:rsidR="00FA61B8" w:rsidRDefault="009D46AE" w:rsidP="008C5508">
      <w:r w:rsidRPr="008E06DD">
        <w:t>Skoklefall menighetsråd</w:t>
      </w:r>
      <w:r w:rsidR="00624E52">
        <w:t xml:space="preserve">, </w:t>
      </w:r>
      <w:r w:rsidR="003D2D0E">
        <w:t>februar 2020.</w:t>
      </w:r>
    </w:p>
    <w:p w14:paraId="3DF3BB08" w14:textId="77777777" w:rsidR="0018640B" w:rsidRDefault="0018640B" w:rsidP="008C5508"/>
    <w:p w14:paraId="4A5AEE8F" w14:textId="77777777" w:rsidR="003B3D95" w:rsidRDefault="003B3D95" w:rsidP="008C5508"/>
    <w:p w14:paraId="1D7EB6D3" w14:textId="56EEB1C7" w:rsidR="005A5720" w:rsidRDefault="003D2D0E" w:rsidP="008C5508">
      <w:r>
        <w:t>Anne Liv Reistad</w:t>
      </w:r>
      <w:r w:rsidR="000B71B5">
        <w:t xml:space="preserve"> (leder)</w:t>
      </w:r>
      <w:r w:rsidR="0058184E">
        <w:t xml:space="preserve">               </w:t>
      </w:r>
      <w:r w:rsidR="004603F4">
        <w:tab/>
      </w:r>
      <w:r w:rsidR="004603F4">
        <w:tab/>
      </w:r>
      <w:r w:rsidR="004603F4">
        <w:tab/>
      </w:r>
    </w:p>
    <w:p w14:paraId="21386C16" w14:textId="77777777" w:rsidR="00533A1E" w:rsidRDefault="00533A1E" w:rsidP="008C5508"/>
    <w:p w14:paraId="0C973AA6" w14:textId="77777777" w:rsidR="00533A1E" w:rsidRDefault="00533A1E" w:rsidP="008C5508"/>
    <w:p w14:paraId="20B19DB1" w14:textId="77777777" w:rsidR="00646513" w:rsidRDefault="00646513" w:rsidP="008C5508"/>
    <w:p w14:paraId="58FB494B" w14:textId="77777777" w:rsidR="00646513" w:rsidRDefault="00646513" w:rsidP="008C5508"/>
    <w:p w14:paraId="3B37B2B7" w14:textId="77777777" w:rsidR="00646513" w:rsidRDefault="00646513" w:rsidP="008C5508"/>
    <w:p w14:paraId="62CFE29B" w14:textId="77777777" w:rsidR="00646513" w:rsidRDefault="00646513" w:rsidP="008C5508"/>
    <w:p w14:paraId="5C354320" w14:textId="77777777" w:rsidR="009B799E" w:rsidRDefault="009B799E" w:rsidP="007A4332"/>
    <w:p w14:paraId="025D1545" w14:textId="77777777" w:rsidR="009B799E" w:rsidRDefault="009B799E" w:rsidP="007A4332"/>
    <w:p w14:paraId="4805A818" w14:textId="77777777" w:rsidR="009B799E" w:rsidRDefault="009B799E" w:rsidP="007A4332"/>
    <w:p w14:paraId="1C0E8B1F" w14:textId="77777777" w:rsidR="009B799E" w:rsidRDefault="009B799E" w:rsidP="007A4332"/>
    <w:p w14:paraId="74FBEC0A" w14:textId="77777777" w:rsidR="00AC6320" w:rsidRDefault="00AC6320" w:rsidP="007A4332"/>
    <w:p w14:paraId="7F9B3C48" w14:textId="77777777" w:rsidR="00AC6320" w:rsidRDefault="00231BEA" w:rsidP="00AC71A9">
      <w:pPr>
        <w:jc w:val="center"/>
      </w:pPr>
      <w:r w:rsidRPr="00915178">
        <w:rPr>
          <w:noProof/>
          <w:lang w:val="en-US"/>
        </w:rPr>
        <w:lastRenderedPageBreak/>
        <w:drawing>
          <wp:inline distT="0" distB="0" distL="0" distR="0" wp14:anchorId="6F225C10" wp14:editId="1432B88B">
            <wp:extent cx="5102225" cy="6793865"/>
            <wp:effectExtent l="0" t="0" r="0" b="0"/>
            <wp:docPr id="2" name="Bilde 2" descr="1001953_614024925304468_16016137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1001953_614024925304468_1601613718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2225" cy="6793865"/>
                    </a:xfrm>
                    <a:prstGeom prst="rect">
                      <a:avLst/>
                    </a:prstGeom>
                    <a:noFill/>
                    <a:ln>
                      <a:noFill/>
                    </a:ln>
                  </pic:spPr>
                </pic:pic>
              </a:graphicData>
            </a:graphic>
          </wp:inline>
        </w:drawing>
      </w:r>
    </w:p>
    <w:p w14:paraId="016491B8" w14:textId="77777777" w:rsidR="00AC6320" w:rsidRDefault="00AC6320" w:rsidP="00720E17">
      <w:pPr>
        <w:jc w:val="center"/>
      </w:pPr>
    </w:p>
    <w:p w14:paraId="0A36E131" w14:textId="77777777" w:rsidR="00AC6320" w:rsidRDefault="00AC6320" w:rsidP="007A4332"/>
    <w:p w14:paraId="7669C1C2" w14:textId="77777777" w:rsidR="00AC6320" w:rsidRDefault="00AC6320" w:rsidP="007A4332"/>
    <w:p w14:paraId="523B1438" w14:textId="77777777" w:rsidR="00AC6320" w:rsidRDefault="00AC6320" w:rsidP="007A4332"/>
    <w:p w14:paraId="3F837765" w14:textId="77777777" w:rsidR="00AC6320" w:rsidRDefault="00AC6320" w:rsidP="007A4332"/>
    <w:p w14:paraId="3188295F" w14:textId="77777777" w:rsidR="00AC6320" w:rsidRDefault="00AC6320" w:rsidP="007A4332"/>
    <w:p w14:paraId="4FA7E685" w14:textId="77777777" w:rsidR="00AC6320" w:rsidRPr="009B799E" w:rsidRDefault="00AC6320" w:rsidP="00D06AB3">
      <w:pPr>
        <w:tabs>
          <w:tab w:val="left" w:pos="1021"/>
          <w:tab w:val="left" w:pos="1134"/>
        </w:tabs>
        <w:spacing w:line="240" w:lineRule="atLeast"/>
      </w:pPr>
    </w:p>
    <w:sectPr w:rsidR="00AC6320" w:rsidRPr="009B799E" w:rsidSect="002576B3">
      <w:footerReference w:type="default" r:id="rId20"/>
      <w:pgSz w:w="11906" w:h="16838" w:code="9"/>
      <w:pgMar w:top="1134" w:right="1247" w:bottom="975" w:left="1247" w:header="568" w:footer="755"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797C6" w14:textId="77777777" w:rsidR="00D55B6D" w:rsidRDefault="00D55B6D" w:rsidP="008C5508">
      <w:r>
        <w:separator/>
      </w:r>
    </w:p>
  </w:endnote>
  <w:endnote w:type="continuationSeparator" w:id="0">
    <w:p w14:paraId="7C5E3210" w14:textId="77777777" w:rsidR="00D55B6D" w:rsidRDefault="00D55B6D" w:rsidP="008C5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BF7A" w14:textId="77777777" w:rsidR="00D55B6D" w:rsidRDefault="00D55B6D" w:rsidP="00917B8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3B975AA" w14:textId="16B61E15" w:rsidR="00D55B6D" w:rsidRDefault="00D55B6D" w:rsidP="00917B81">
    <w:pPr>
      <w:pStyle w:val="Bunntekst"/>
      <w:ind w:right="360"/>
      <w:rPr>
        <w:rStyle w:val="Sidetall"/>
        <w:sz w:val="13"/>
        <w:szCs w:val="13"/>
      </w:rPr>
    </w:pPr>
  </w:p>
  <w:p w14:paraId="1CE3C3AA" w14:textId="77777777" w:rsidR="00D55B6D" w:rsidRDefault="00D55B6D" w:rsidP="008C550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A2554" w14:textId="77777777" w:rsidR="00D55B6D" w:rsidRDefault="00D55B6D" w:rsidP="00917B8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036227">
      <w:rPr>
        <w:rStyle w:val="Sidetall"/>
        <w:noProof/>
      </w:rPr>
      <w:t>2</w:t>
    </w:r>
    <w:r>
      <w:rPr>
        <w:rStyle w:val="Sidetall"/>
      </w:rPr>
      <w:fldChar w:fldCharType="end"/>
    </w:r>
  </w:p>
  <w:p w14:paraId="1598A04B" w14:textId="77777777" w:rsidR="00D55B6D" w:rsidRDefault="00D55B6D" w:rsidP="00917B81">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8F2B6" w14:textId="77777777" w:rsidR="00D55B6D" w:rsidRDefault="00D55B6D" w:rsidP="002576B3">
    <w:pPr>
      <w:pStyle w:val="Bunnteks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04D5D" w14:textId="77777777" w:rsidR="00D55B6D" w:rsidRDefault="00D55B6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7675B" w14:textId="77777777" w:rsidR="00D55B6D" w:rsidRDefault="00D55B6D" w:rsidP="008C5508">
      <w:r>
        <w:separator/>
      </w:r>
    </w:p>
  </w:footnote>
  <w:footnote w:type="continuationSeparator" w:id="0">
    <w:p w14:paraId="387CEFC6" w14:textId="77777777" w:rsidR="00D55B6D" w:rsidRDefault="00D55B6D" w:rsidP="008C5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1519" w14:textId="77777777" w:rsidR="00D55B6D" w:rsidRDefault="00D55B6D" w:rsidP="008C5508">
    <w:pPr>
      <w:pStyle w:val="Top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BA24A6AC"/>
    <w:lvl w:ilvl="0">
      <w:start w:val="1"/>
      <w:numFmt w:val="decimal"/>
      <w:pStyle w:val="Nummerertliste4"/>
      <w:lvlText w:val="%1."/>
      <w:lvlJc w:val="left"/>
      <w:pPr>
        <w:tabs>
          <w:tab w:val="num" w:pos="1209"/>
        </w:tabs>
        <w:ind w:left="1209" w:hanging="360"/>
      </w:pPr>
    </w:lvl>
  </w:abstractNum>
  <w:abstractNum w:abstractNumId="1" w15:restartNumberingAfterBreak="0">
    <w:nsid w:val="00A90CD1"/>
    <w:multiLevelType w:val="hybridMultilevel"/>
    <w:tmpl w:val="0F209F68"/>
    <w:lvl w:ilvl="0" w:tplc="3D12241E">
      <w:start w:val="4"/>
      <w:numFmt w:val="bullet"/>
      <w:lvlText w:val="-"/>
      <w:lvlJc w:val="left"/>
      <w:pPr>
        <w:ind w:left="1065" w:hanging="360"/>
      </w:pPr>
      <w:rPr>
        <w:rFonts w:ascii="Times New Roman" w:eastAsia="Calibri" w:hAnsi="Times New Roman"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 w15:restartNumberingAfterBreak="0">
    <w:nsid w:val="069663C7"/>
    <w:multiLevelType w:val="hybridMultilevel"/>
    <w:tmpl w:val="01C42244"/>
    <w:lvl w:ilvl="0" w:tplc="EDE2BBA0">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7D2C85"/>
    <w:multiLevelType w:val="multilevel"/>
    <w:tmpl w:val="3564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3737C"/>
    <w:multiLevelType w:val="hybridMultilevel"/>
    <w:tmpl w:val="49F6E1E8"/>
    <w:lvl w:ilvl="0" w:tplc="3C7EF802">
      <w:start w:val="1"/>
      <w:numFmt w:val="decimal"/>
      <w:pStyle w:val="Overskrift4"/>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58B7BEF"/>
    <w:multiLevelType w:val="multilevel"/>
    <w:tmpl w:val="822EC3C6"/>
    <w:lvl w:ilvl="0">
      <w:start w:val="1"/>
      <w:numFmt w:val="decimal"/>
      <w:pStyle w:val="Overskrift1"/>
      <w:lvlText w:val="%1"/>
      <w:lvlJc w:val="left"/>
      <w:pPr>
        <w:ind w:left="432" w:hanging="432"/>
      </w:pPr>
    </w:lvl>
    <w:lvl w:ilvl="1">
      <w:start w:val="1"/>
      <w:numFmt w:val="decimal"/>
      <w:pStyle w:val="Overskrift2"/>
      <w:lvlText w:val="%1.%2"/>
      <w:lvlJc w:val="left"/>
      <w:pPr>
        <w:ind w:left="1711"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40344950"/>
    <w:multiLevelType w:val="hybridMultilevel"/>
    <w:tmpl w:val="8F9A70C6"/>
    <w:lvl w:ilvl="0" w:tplc="EDE2BBA0">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8644AE"/>
    <w:multiLevelType w:val="hybridMultilevel"/>
    <w:tmpl w:val="2F6A4F6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57925FD"/>
    <w:multiLevelType w:val="hybridMultilevel"/>
    <w:tmpl w:val="A77E0D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6A906317"/>
    <w:multiLevelType w:val="hybridMultilevel"/>
    <w:tmpl w:val="EC4CA6A0"/>
    <w:lvl w:ilvl="0" w:tplc="F0C8AB22">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71E81618"/>
    <w:multiLevelType w:val="hybridMultilevel"/>
    <w:tmpl w:val="BA109B44"/>
    <w:lvl w:ilvl="0" w:tplc="EDE2BBA0">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9"/>
  </w:num>
  <w:num w:numId="4">
    <w:abstractNumId w:val="8"/>
  </w:num>
  <w:num w:numId="5">
    <w:abstractNumId w:val="3"/>
  </w:num>
  <w:num w:numId="6">
    <w:abstractNumId w:val="1"/>
  </w:num>
  <w:num w:numId="7">
    <w:abstractNumId w:val="5"/>
  </w:num>
  <w:num w:numId="8">
    <w:abstractNumId w:val="6"/>
  </w:num>
  <w:num w:numId="9">
    <w:abstractNumId w:val="4"/>
  </w:num>
  <w:num w:numId="10">
    <w:abstractNumId w:val="2"/>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39"/>
  <w:displayHorizontalDrawingGridEvery w:val="0"/>
  <w:displayVerticalDrawingGridEvery w:val="2"/>
  <w:noPunctuationKerning/>
  <w:characterSpacingControl w:val="doNotCompress"/>
  <w:hdrShapeDefaults>
    <o:shapedefaults v:ext="edit" spidmax="4097"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732"/>
    <w:rsid w:val="00003185"/>
    <w:rsid w:val="0000679A"/>
    <w:rsid w:val="00007D3D"/>
    <w:rsid w:val="0001096F"/>
    <w:rsid w:val="00010D64"/>
    <w:rsid w:val="00011142"/>
    <w:rsid w:val="00011EA7"/>
    <w:rsid w:val="000121A7"/>
    <w:rsid w:val="00012FB7"/>
    <w:rsid w:val="0002079B"/>
    <w:rsid w:val="00022BAB"/>
    <w:rsid w:val="000240A2"/>
    <w:rsid w:val="000252A7"/>
    <w:rsid w:val="000263B9"/>
    <w:rsid w:val="00027ACC"/>
    <w:rsid w:val="00027D31"/>
    <w:rsid w:val="00027EC6"/>
    <w:rsid w:val="000314B2"/>
    <w:rsid w:val="00032B6B"/>
    <w:rsid w:val="000334D3"/>
    <w:rsid w:val="00034FBC"/>
    <w:rsid w:val="00035BAA"/>
    <w:rsid w:val="00036227"/>
    <w:rsid w:val="000415AB"/>
    <w:rsid w:val="000459E7"/>
    <w:rsid w:val="00047962"/>
    <w:rsid w:val="00047CCF"/>
    <w:rsid w:val="00051564"/>
    <w:rsid w:val="00051984"/>
    <w:rsid w:val="00051B6F"/>
    <w:rsid w:val="00053519"/>
    <w:rsid w:val="0005427F"/>
    <w:rsid w:val="000552AF"/>
    <w:rsid w:val="00056BDB"/>
    <w:rsid w:val="00056F77"/>
    <w:rsid w:val="00057601"/>
    <w:rsid w:val="00060F86"/>
    <w:rsid w:val="00063313"/>
    <w:rsid w:val="0006372E"/>
    <w:rsid w:val="0006536D"/>
    <w:rsid w:val="00067E03"/>
    <w:rsid w:val="000718BC"/>
    <w:rsid w:val="00073B3A"/>
    <w:rsid w:val="00073C23"/>
    <w:rsid w:val="000742AA"/>
    <w:rsid w:val="00076283"/>
    <w:rsid w:val="000802DC"/>
    <w:rsid w:val="00080902"/>
    <w:rsid w:val="00086080"/>
    <w:rsid w:val="00087458"/>
    <w:rsid w:val="00090838"/>
    <w:rsid w:val="00092203"/>
    <w:rsid w:val="00097122"/>
    <w:rsid w:val="00097423"/>
    <w:rsid w:val="000979A6"/>
    <w:rsid w:val="00097B92"/>
    <w:rsid w:val="000A26AA"/>
    <w:rsid w:val="000A40F2"/>
    <w:rsid w:val="000A4DF1"/>
    <w:rsid w:val="000B258D"/>
    <w:rsid w:val="000B2AAC"/>
    <w:rsid w:val="000B5425"/>
    <w:rsid w:val="000B5C12"/>
    <w:rsid w:val="000B71B5"/>
    <w:rsid w:val="000B7306"/>
    <w:rsid w:val="000B74D6"/>
    <w:rsid w:val="000C06B3"/>
    <w:rsid w:val="000C0A28"/>
    <w:rsid w:val="000C3B81"/>
    <w:rsid w:val="000C3C98"/>
    <w:rsid w:val="000C57BB"/>
    <w:rsid w:val="000C6CF7"/>
    <w:rsid w:val="000C7C8F"/>
    <w:rsid w:val="000C7D0F"/>
    <w:rsid w:val="000D16B4"/>
    <w:rsid w:val="000D174C"/>
    <w:rsid w:val="000D1CD6"/>
    <w:rsid w:val="000D1E96"/>
    <w:rsid w:val="000D2B21"/>
    <w:rsid w:val="000D5004"/>
    <w:rsid w:val="000D7972"/>
    <w:rsid w:val="000E1226"/>
    <w:rsid w:val="000E1C19"/>
    <w:rsid w:val="000E2081"/>
    <w:rsid w:val="000E23B4"/>
    <w:rsid w:val="000E3905"/>
    <w:rsid w:val="000E621D"/>
    <w:rsid w:val="000F0927"/>
    <w:rsid w:val="000F0C69"/>
    <w:rsid w:val="000F1A66"/>
    <w:rsid w:val="000F215C"/>
    <w:rsid w:val="000F31C0"/>
    <w:rsid w:val="000F32CA"/>
    <w:rsid w:val="000F39F1"/>
    <w:rsid w:val="000F3E60"/>
    <w:rsid w:val="000F4227"/>
    <w:rsid w:val="000F46DD"/>
    <w:rsid w:val="000F54EC"/>
    <w:rsid w:val="000F56E8"/>
    <w:rsid w:val="000F5ECA"/>
    <w:rsid w:val="000F68D4"/>
    <w:rsid w:val="001005CE"/>
    <w:rsid w:val="001020C4"/>
    <w:rsid w:val="00104567"/>
    <w:rsid w:val="001058A7"/>
    <w:rsid w:val="001072EB"/>
    <w:rsid w:val="00107BD2"/>
    <w:rsid w:val="00113691"/>
    <w:rsid w:val="0011475B"/>
    <w:rsid w:val="00116A23"/>
    <w:rsid w:val="00117E65"/>
    <w:rsid w:val="001204D2"/>
    <w:rsid w:val="001244AC"/>
    <w:rsid w:val="00126443"/>
    <w:rsid w:val="0012736D"/>
    <w:rsid w:val="00131CEF"/>
    <w:rsid w:val="00131E3D"/>
    <w:rsid w:val="00131F99"/>
    <w:rsid w:val="00132482"/>
    <w:rsid w:val="0013620A"/>
    <w:rsid w:val="00136994"/>
    <w:rsid w:val="001408A9"/>
    <w:rsid w:val="00141F5F"/>
    <w:rsid w:val="001420C5"/>
    <w:rsid w:val="00142576"/>
    <w:rsid w:val="001431C2"/>
    <w:rsid w:val="00143CC6"/>
    <w:rsid w:val="00144673"/>
    <w:rsid w:val="0014670B"/>
    <w:rsid w:val="001513DA"/>
    <w:rsid w:val="00153214"/>
    <w:rsid w:val="00155746"/>
    <w:rsid w:val="00157BCC"/>
    <w:rsid w:val="0016181B"/>
    <w:rsid w:val="00161D20"/>
    <w:rsid w:val="0016273F"/>
    <w:rsid w:val="0016674A"/>
    <w:rsid w:val="00167B7B"/>
    <w:rsid w:val="0017035E"/>
    <w:rsid w:val="001726F6"/>
    <w:rsid w:val="00173858"/>
    <w:rsid w:val="001757AE"/>
    <w:rsid w:val="00175B25"/>
    <w:rsid w:val="001761C9"/>
    <w:rsid w:val="001801A0"/>
    <w:rsid w:val="00182BBF"/>
    <w:rsid w:val="00183D4C"/>
    <w:rsid w:val="00183D8C"/>
    <w:rsid w:val="0018640B"/>
    <w:rsid w:val="00187942"/>
    <w:rsid w:val="00187A69"/>
    <w:rsid w:val="00190418"/>
    <w:rsid w:val="00190889"/>
    <w:rsid w:val="001940D4"/>
    <w:rsid w:val="001950CD"/>
    <w:rsid w:val="001958F5"/>
    <w:rsid w:val="00197F90"/>
    <w:rsid w:val="001A7E8D"/>
    <w:rsid w:val="001B16EB"/>
    <w:rsid w:val="001B5DFA"/>
    <w:rsid w:val="001B649D"/>
    <w:rsid w:val="001B6FFA"/>
    <w:rsid w:val="001C0624"/>
    <w:rsid w:val="001C467B"/>
    <w:rsid w:val="001C70BB"/>
    <w:rsid w:val="001C7E17"/>
    <w:rsid w:val="001D1573"/>
    <w:rsid w:val="001D2FD6"/>
    <w:rsid w:val="001D42AE"/>
    <w:rsid w:val="001D6C15"/>
    <w:rsid w:val="001D70BB"/>
    <w:rsid w:val="001D7B53"/>
    <w:rsid w:val="001E4844"/>
    <w:rsid w:val="001E6464"/>
    <w:rsid w:val="001E650C"/>
    <w:rsid w:val="001F1891"/>
    <w:rsid w:val="001F27F5"/>
    <w:rsid w:val="001F6A86"/>
    <w:rsid w:val="001F6AA5"/>
    <w:rsid w:val="001F7462"/>
    <w:rsid w:val="00200ECD"/>
    <w:rsid w:val="00201C0E"/>
    <w:rsid w:val="00201D1F"/>
    <w:rsid w:val="00202C51"/>
    <w:rsid w:val="00206509"/>
    <w:rsid w:val="00210B43"/>
    <w:rsid w:val="00211850"/>
    <w:rsid w:val="00212694"/>
    <w:rsid w:val="00212C40"/>
    <w:rsid w:val="0021450A"/>
    <w:rsid w:val="00215629"/>
    <w:rsid w:val="0022068D"/>
    <w:rsid w:val="00222038"/>
    <w:rsid w:val="00224012"/>
    <w:rsid w:val="002242D9"/>
    <w:rsid w:val="00231BEA"/>
    <w:rsid w:val="00232505"/>
    <w:rsid w:val="00234CC5"/>
    <w:rsid w:val="002374A9"/>
    <w:rsid w:val="002413C4"/>
    <w:rsid w:val="00243477"/>
    <w:rsid w:val="00244242"/>
    <w:rsid w:val="0024599D"/>
    <w:rsid w:val="002467D7"/>
    <w:rsid w:val="00247AE0"/>
    <w:rsid w:val="00247C56"/>
    <w:rsid w:val="00252276"/>
    <w:rsid w:val="00253C27"/>
    <w:rsid w:val="00255F29"/>
    <w:rsid w:val="00257157"/>
    <w:rsid w:val="00257303"/>
    <w:rsid w:val="002576B3"/>
    <w:rsid w:val="00260BDE"/>
    <w:rsid w:val="0026391B"/>
    <w:rsid w:val="00264066"/>
    <w:rsid w:val="00264A31"/>
    <w:rsid w:val="00264F49"/>
    <w:rsid w:val="00265ACB"/>
    <w:rsid w:val="00265BEF"/>
    <w:rsid w:val="00267DE7"/>
    <w:rsid w:val="0027063A"/>
    <w:rsid w:val="0027098A"/>
    <w:rsid w:val="002727BC"/>
    <w:rsid w:val="00272D50"/>
    <w:rsid w:val="00273684"/>
    <w:rsid w:val="00275AEF"/>
    <w:rsid w:val="00280B50"/>
    <w:rsid w:val="00280B8A"/>
    <w:rsid w:val="00282432"/>
    <w:rsid w:val="002826BA"/>
    <w:rsid w:val="00282867"/>
    <w:rsid w:val="00282DF5"/>
    <w:rsid w:val="00283866"/>
    <w:rsid w:val="00286C00"/>
    <w:rsid w:val="00286CD0"/>
    <w:rsid w:val="00287042"/>
    <w:rsid w:val="00287F7D"/>
    <w:rsid w:val="0029031F"/>
    <w:rsid w:val="0029041B"/>
    <w:rsid w:val="002904CF"/>
    <w:rsid w:val="002911C5"/>
    <w:rsid w:val="0029298E"/>
    <w:rsid w:val="00292F04"/>
    <w:rsid w:val="00293BB2"/>
    <w:rsid w:val="00294522"/>
    <w:rsid w:val="002A48AF"/>
    <w:rsid w:val="002A4A63"/>
    <w:rsid w:val="002A5D42"/>
    <w:rsid w:val="002A7AEF"/>
    <w:rsid w:val="002B1F9D"/>
    <w:rsid w:val="002B2C36"/>
    <w:rsid w:val="002B4221"/>
    <w:rsid w:val="002B4A19"/>
    <w:rsid w:val="002B5828"/>
    <w:rsid w:val="002B67F1"/>
    <w:rsid w:val="002B79AA"/>
    <w:rsid w:val="002C0432"/>
    <w:rsid w:val="002C1099"/>
    <w:rsid w:val="002C1694"/>
    <w:rsid w:val="002C19B1"/>
    <w:rsid w:val="002C2DBE"/>
    <w:rsid w:val="002C3349"/>
    <w:rsid w:val="002C4879"/>
    <w:rsid w:val="002C6A07"/>
    <w:rsid w:val="002C7A00"/>
    <w:rsid w:val="002D00F3"/>
    <w:rsid w:val="002D1BA0"/>
    <w:rsid w:val="002D24FD"/>
    <w:rsid w:val="002D653A"/>
    <w:rsid w:val="002D78B2"/>
    <w:rsid w:val="002E076C"/>
    <w:rsid w:val="002E2D1A"/>
    <w:rsid w:val="002E39B8"/>
    <w:rsid w:val="002E4EAB"/>
    <w:rsid w:val="002E5404"/>
    <w:rsid w:val="002E6968"/>
    <w:rsid w:val="002E76B0"/>
    <w:rsid w:val="002F3BEE"/>
    <w:rsid w:val="002F4BBC"/>
    <w:rsid w:val="002F622C"/>
    <w:rsid w:val="002F79DA"/>
    <w:rsid w:val="002F7EC9"/>
    <w:rsid w:val="0030116E"/>
    <w:rsid w:val="00301892"/>
    <w:rsid w:val="00302C73"/>
    <w:rsid w:val="00302D4F"/>
    <w:rsid w:val="003134BE"/>
    <w:rsid w:val="00314C61"/>
    <w:rsid w:val="0031547D"/>
    <w:rsid w:val="00315F9F"/>
    <w:rsid w:val="0031696A"/>
    <w:rsid w:val="00316D6E"/>
    <w:rsid w:val="00317BCF"/>
    <w:rsid w:val="0032067A"/>
    <w:rsid w:val="0032071D"/>
    <w:rsid w:val="00322705"/>
    <w:rsid w:val="00323159"/>
    <w:rsid w:val="00323472"/>
    <w:rsid w:val="00323C6B"/>
    <w:rsid w:val="00324F19"/>
    <w:rsid w:val="00325554"/>
    <w:rsid w:val="003266C9"/>
    <w:rsid w:val="00326C0E"/>
    <w:rsid w:val="00326FA6"/>
    <w:rsid w:val="00327266"/>
    <w:rsid w:val="00330823"/>
    <w:rsid w:val="00333AAE"/>
    <w:rsid w:val="00333AC4"/>
    <w:rsid w:val="00334E36"/>
    <w:rsid w:val="0033550E"/>
    <w:rsid w:val="00344CA6"/>
    <w:rsid w:val="00345235"/>
    <w:rsid w:val="003452CE"/>
    <w:rsid w:val="00346164"/>
    <w:rsid w:val="00347F85"/>
    <w:rsid w:val="00352209"/>
    <w:rsid w:val="00352C51"/>
    <w:rsid w:val="00356648"/>
    <w:rsid w:val="00360899"/>
    <w:rsid w:val="00361640"/>
    <w:rsid w:val="003642A7"/>
    <w:rsid w:val="0036679B"/>
    <w:rsid w:val="00366EFD"/>
    <w:rsid w:val="0036763F"/>
    <w:rsid w:val="00372196"/>
    <w:rsid w:val="00373989"/>
    <w:rsid w:val="00374136"/>
    <w:rsid w:val="00376719"/>
    <w:rsid w:val="00377BA6"/>
    <w:rsid w:val="003802F2"/>
    <w:rsid w:val="00381BCC"/>
    <w:rsid w:val="003842EC"/>
    <w:rsid w:val="00386D8E"/>
    <w:rsid w:val="00390B1E"/>
    <w:rsid w:val="00390C79"/>
    <w:rsid w:val="00392161"/>
    <w:rsid w:val="003925BF"/>
    <w:rsid w:val="00393813"/>
    <w:rsid w:val="00395C22"/>
    <w:rsid w:val="003960AD"/>
    <w:rsid w:val="00396EF5"/>
    <w:rsid w:val="003977A5"/>
    <w:rsid w:val="003A1091"/>
    <w:rsid w:val="003A44CA"/>
    <w:rsid w:val="003A5F40"/>
    <w:rsid w:val="003A60B0"/>
    <w:rsid w:val="003B0ECF"/>
    <w:rsid w:val="003B150E"/>
    <w:rsid w:val="003B2597"/>
    <w:rsid w:val="003B395C"/>
    <w:rsid w:val="003B3D95"/>
    <w:rsid w:val="003B3E7A"/>
    <w:rsid w:val="003B541B"/>
    <w:rsid w:val="003B55FA"/>
    <w:rsid w:val="003C2630"/>
    <w:rsid w:val="003C2A10"/>
    <w:rsid w:val="003C4937"/>
    <w:rsid w:val="003C678C"/>
    <w:rsid w:val="003D01A9"/>
    <w:rsid w:val="003D2D0E"/>
    <w:rsid w:val="003D34A1"/>
    <w:rsid w:val="003D39A1"/>
    <w:rsid w:val="003D414A"/>
    <w:rsid w:val="003E0302"/>
    <w:rsid w:val="003E3A1D"/>
    <w:rsid w:val="003E3E9F"/>
    <w:rsid w:val="003E44B6"/>
    <w:rsid w:val="003E671C"/>
    <w:rsid w:val="003F0B17"/>
    <w:rsid w:val="003F2A0E"/>
    <w:rsid w:val="003F3252"/>
    <w:rsid w:val="003F600B"/>
    <w:rsid w:val="003F6127"/>
    <w:rsid w:val="003F682B"/>
    <w:rsid w:val="003F7A79"/>
    <w:rsid w:val="003F7C08"/>
    <w:rsid w:val="004007EC"/>
    <w:rsid w:val="00401166"/>
    <w:rsid w:val="004040FB"/>
    <w:rsid w:val="004109AD"/>
    <w:rsid w:val="004116FB"/>
    <w:rsid w:val="004117E1"/>
    <w:rsid w:val="00411FE3"/>
    <w:rsid w:val="00412ADA"/>
    <w:rsid w:val="00416679"/>
    <w:rsid w:val="00416B8B"/>
    <w:rsid w:val="00420B19"/>
    <w:rsid w:val="00424527"/>
    <w:rsid w:val="004261FB"/>
    <w:rsid w:val="0043090B"/>
    <w:rsid w:val="00431645"/>
    <w:rsid w:val="004325A9"/>
    <w:rsid w:val="00432C17"/>
    <w:rsid w:val="00435456"/>
    <w:rsid w:val="004358E1"/>
    <w:rsid w:val="0043680B"/>
    <w:rsid w:val="00436A2A"/>
    <w:rsid w:val="00441391"/>
    <w:rsid w:val="0044380A"/>
    <w:rsid w:val="00443B7D"/>
    <w:rsid w:val="00447741"/>
    <w:rsid w:val="00451FF5"/>
    <w:rsid w:val="004528EC"/>
    <w:rsid w:val="0045419D"/>
    <w:rsid w:val="004603F4"/>
    <w:rsid w:val="0046054B"/>
    <w:rsid w:val="00461B12"/>
    <w:rsid w:val="00462F68"/>
    <w:rsid w:val="004634FA"/>
    <w:rsid w:val="004641E1"/>
    <w:rsid w:val="00466123"/>
    <w:rsid w:val="00467883"/>
    <w:rsid w:val="00472AC0"/>
    <w:rsid w:val="004735FD"/>
    <w:rsid w:val="0047650E"/>
    <w:rsid w:val="004768DD"/>
    <w:rsid w:val="00476CB7"/>
    <w:rsid w:val="00484E9F"/>
    <w:rsid w:val="00490568"/>
    <w:rsid w:val="004913B4"/>
    <w:rsid w:val="00496AAF"/>
    <w:rsid w:val="004A499D"/>
    <w:rsid w:val="004A4EAF"/>
    <w:rsid w:val="004A5DC9"/>
    <w:rsid w:val="004A674A"/>
    <w:rsid w:val="004A6E42"/>
    <w:rsid w:val="004B01D0"/>
    <w:rsid w:val="004B197F"/>
    <w:rsid w:val="004B38F7"/>
    <w:rsid w:val="004B60DC"/>
    <w:rsid w:val="004B6F9C"/>
    <w:rsid w:val="004B7D47"/>
    <w:rsid w:val="004B7F59"/>
    <w:rsid w:val="004C0905"/>
    <w:rsid w:val="004C090B"/>
    <w:rsid w:val="004C2A7C"/>
    <w:rsid w:val="004C2D2F"/>
    <w:rsid w:val="004C47EC"/>
    <w:rsid w:val="004C4AF6"/>
    <w:rsid w:val="004D00A5"/>
    <w:rsid w:val="004D3DA6"/>
    <w:rsid w:val="004D518D"/>
    <w:rsid w:val="004E1B7F"/>
    <w:rsid w:val="004E22CE"/>
    <w:rsid w:val="004E4EF1"/>
    <w:rsid w:val="004E5C43"/>
    <w:rsid w:val="004F09EF"/>
    <w:rsid w:val="004F374D"/>
    <w:rsid w:val="005003AA"/>
    <w:rsid w:val="00500BE6"/>
    <w:rsid w:val="00500E52"/>
    <w:rsid w:val="00501A5F"/>
    <w:rsid w:val="0050220E"/>
    <w:rsid w:val="00505E8A"/>
    <w:rsid w:val="005078C9"/>
    <w:rsid w:val="00510D7D"/>
    <w:rsid w:val="00510FE2"/>
    <w:rsid w:val="0051369F"/>
    <w:rsid w:val="00514D19"/>
    <w:rsid w:val="00520517"/>
    <w:rsid w:val="005234FE"/>
    <w:rsid w:val="0052514A"/>
    <w:rsid w:val="0052707C"/>
    <w:rsid w:val="0052799E"/>
    <w:rsid w:val="00531B8A"/>
    <w:rsid w:val="005326F6"/>
    <w:rsid w:val="00532721"/>
    <w:rsid w:val="005339FF"/>
    <w:rsid w:val="00533A1E"/>
    <w:rsid w:val="00536790"/>
    <w:rsid w:val="00536B2A"/>
    <w:rsid w:val="00536B9A"/>
    <w:rsid w:val="005374DD"/>
    <w:rsid w:val="005379F1"/>
    <w:rsid w:val="00540AEE"/>
    <w:rsid w:val="00544750"/>
    <w:rsid w:val="00544C3C"/>
    <w:rsid w:val="00545785"/>
    <w:rsid w:val="005463D3"/>
    <w:rsid w:val="00546871"/>
    <w:rsid w:val="00546A25"/>
    <w:rsid w:val="005528A2"/>
    <w:rsid w:val="00552DBF"/>
    <w:rsid w:val="005540D6"/>
    <w:rsid w:val="0056080A"/>
    <w:rsid w:val="005624C4"/>
    <w:rsid w:val="0056256E"/>
    <w:rsid w:val="00563D87"/>
    <w:rsid w:val="00564EB4"/>
    <w:rsid w:val="00572ACF"/>
    <w:rsid w:val="00573275"/>
    <w:rsid w:val="00574875"/>
    <w:rsid w:val="005763DF"/>
    <w:rsid w:val="00577ABF"/>
    <w:rsid w:val="0058071F"/>
    <w:rsid w:val="0058184E"/>
    <w:rsid w:val="0058283A"/>
    <w:rsid w:val="0058473D"/>
    <w:rsid w:val="00585ABF"/>
    <w:rsid w:val="00586005"/>
    <w:rsid w:val="00586AF3"/>
    <w:rsid w:val="00586CF8"/>
    <w:rsid w:val="00590BFC"/>
    <w:rsid w:val="005914D5"/>
    <w:rsid w:val="00593D4A"/>
    <w:rsid w:val="00596666"/>
    <w:rsid w:val="00597B71"/>
    <w:rsid w:val="00597E8D"/>
    <w:rsid w:val="005A0059"/>
    <w:rsid w:val="005A1BEA"/>
    <w:rsid w:val="005A1C9F"/>
    <w:rsid w:val="005A5720"/>
    <w:rsid w:val="005A68D0"/>
    <w:rsid w:val="005A76E9"/>
    <w:rsid w:val="005B257A"/>
    <w:rsid w:val="005B2BE0"/>
    <w:rsid w:val="005B3BE4"/>
    <w:rsid w:val="005B479A"/>
    <w:rsid w:val="005B4CE4"/>
    <w:rsid w:val="005B4FAA"/>
    <w:rsid w:val="005B4FCF"/>
    <w:rsid w:val="005C06F8"/>
    <w:rsid w:val="005C101E"/>
    <w:rsid w:val="005C31E0"/>
    <w:rsid w:val="005C3B48"/>
    <w:rsid w:val="005C5830"/>
    <w:rsid w:val="005C5CE3"/>
    <w:rsid w:val="005C7783"/>
    <w:rsid w:val="005D09D2"/>
    <w:rsid w:val="005D2922"/>
    <w:rsid w:val="005D3952"/>
    <w:rsid w:val="005D4850"/>
    <w:rsid w:val="005D4FC0"/>
    <w:rsid w:val="005D53DC"/>
    <w:rsid w:val="005D685D"/>
    <w:rsid w:val="005D6FAC"/>
    <w:rsid w:val="005D7845"/>
    <w:rsid w:val="005E0775"/>
    <w:rsid w:val="005E237E"/>
    <w:rsid w:val="005E321B"/>
    <w:rsid w:val="005E3A2B"/>
    <w:rsid w:val="005E534F"/>
    <w:rsid w:val="005F53A7"/>
    <w:rsid w:val="005F5A3D"/>
    <w:rsid w:val="005F78E0"/>
    <w:rsid w:val="005F7D96"/>
    <w:rsid w:val="00600567"/>
    <w:rsid w:val="00602D29"/>
    <w:rsid w:val="006060D3"/>
    <w:rsid w:val="00606F0B"/>
    <w:rsid w:val="006074AA"/>
    <w:rsid w:val="00607B32"/>
    <w:rsid w:val="00611416"/>
    <w:rsid w:val="0061571F"/>
    <w:rsid w:val="006176F7"/>
    <w:rsid w:val="0062010D"/>
    <w:rsid w:val="00621904"/>
    <w:rsid w:val="0062212E"/>
    <w:rsid w:val="00624E52"/>
    <w:rsid w:val="00626B16"/>
    <w:rsid w:val="0063027D"/>
    <w:rsid w:val="006305E2"/>
    <w:rsid w:val="00633983"/>
    <w:rsid w:val="00633EC5"/>
    <w:rsid w:val="0064019A"/>
    <w:rsid w:val="00641087"/>
    <w:rsid w:val="006429F3"/>
    <w:rsid w:val="0064387B"/>
    <w:rsid w:val="006438F7"/>
    <w:rsid w:val="00646513"/>
    <w:rsid w:val="00646719"/>
    <w:rsid w:val="00651123"/>
    <w:rsid w:val="0065173D"/>
    <w:rsid w:val="006550BA"/>
    <w:rsid w:val="006552CC"/>
    <w:rsid w:val="00655341"/>
    <w:rsid w:val="00655BB7"/>
    <w:rsid w:val="00662C58"/>
    <w:rsid w:val="006660B9"/>
    <w:rsid w:val="00666AD2"/>
    <w:rsid w:val="0067341A"/>
    <w:rsid w:val="00673545"/>
    <w:rsid w:val="006742E8"/>
    <w:rsid w:val="006743AD"/>
    <w:rsid w:val="00674BA9"/>
    <w:rsid w:val="0067692F"/>
    <w:rsid w:val="006804EA"/>
    <w:rsid w:val="00681E8B"/>
    <w:rsid w:val="00682DDE"/>
    <w:rsid w:val="00682FE4"/>
    <w:rsid w:val="0068335E"/>
    <w:rsid w:val="00684FAD"/>
    <w:rsid w:val="00686430"/>
    <w:rsid w:val="0068771B"/>
    <w:rsid w:val="00687E19"/>
    <w:rsid w:val="00690871"/>
    <w:rsid w:val="00692E49"/>
    <w:rsid w:val="00693200"/>
    <w:rsid w:val="00693691"/>
    <w:rsid w:val="00695935"/>
    <w:rsid w:val="00697090"/>
    <w:rsid w:val="006A16BF"/>
    <w:rsid w:val="006A47FE"/>
    <w:rsid w:val="006A49A5"/>
    <w:rsid w:val="006A5D99"/>
    <w:rsid w:val="006A72E4"/>
    <w:rsid w:val="006B27C0"/>
    <w:rsid w:val="006B2B3E"/>
    <w:rsid w:val="006B2D4E"/>
    <w:rsid w:val="006B36E8"/>
    <w:rsid w:val="006B39DF"/>
    <w:rsid w:val="006B4E00"/>
    <w:rsid w:val="006B6126"/>
    <w:rsid w:val="006B7BD2"/>
    <w:rsid w:val="006C0B8D"/>
    <w:rsid w:val="006C1553"/>
    <w:rsid w:val="006C4478"/>
    <w:rsid w:val="006C4ADE"/>
    <w:rsid w:val="006C62B3"/>
    <w:rsid w:val="006C7855"/>
    <w:rsid w:val="006D0857"/>
    <w:rsid w:val="006D0FF7"/>
    <w:rsid w:val="006D12DC"/>
    <w:rsid w:val="006D20F2"/>
    <w:rsid w:val="006D2944"/>
    <w:rsid w:val="006D2E94"/>
    <w:rsid w:val="006D3B32"/>
    <w:rsid w:val="006D43CA"/>
    <w:rsid w:val="006D5D86"/>
    <w:rsid w:val="006D7BCB"/>
    <w:rsid w:val="006E0BB5"/>
    <w:rsid w:val="006E10A5"/>
    <w:rsid w:val="006E2991"/>
    <w:rsid w:val="006E36F6"/>
    <w:rsid w:val="006E58DC"/>
    <w:rsid w:val="006E58F7"/>
    <w:rsid w:val="006E597B"/>
    <w:rsid w:val="006E794E"/>
    <w:rsid w:val="006E7A35"/>
    <w:rsid w:val="006F0F1C"/>
    <w:rsid w:val="006F50A2"/>
    <w:rsid w:val="006F513B"/>
    <w:rsid w:val="006F52DD"/>
    <w:rsid w:val="006F6AD9"/>
    <w:rsid w:val="007014D2"/>
    <w:rsid w:val="00702989"/>
    <w:rsid w:val="00702CEB"/>
    <w:rsid w:val="00703A7E"/>
    <w:rsid w:val="00704D88"/>
    <w:rsid w:val="00704DF4"/>
    <w:rsid w:val="00705380"/>
    <w:rsid w:val="00707EA0"/>
    <w:rsid w:val="007103DA"/>
    <w:rsid w:val="007116C6"/>
    <w:rsid w:val="00715F17"/>
    <w:rsid w:val="00716972"/>
    <w:rsid w:val="00720B15"/>
    <w:rsid w:val="00720E17"/>
    <w:rsid w:val="00723224"/>
    <w:rsid w:val="007238F8"/>
    <w:rsid w:val="00724217"/>
    <w:rsid w:val="0072438B"/>
    <w:rsid w:val="00725294"/>
    <w:rsid w:val="00725ADF"/>
    <w:rsid w:val="00726911"/>
    <w:rsid w:val="0073030C"/>
    <w:rsid w:val="00732F54"/>
    <w:rsid w:val="007333FE"/>
    <w:rsid w:val="00734E88"/>
    <w:rsid w:val="007374D6"/>
    <w:rsid w:val="007376FF"/>
    <w:rsid w:val="00741820"/>
    <w:rsid w:val="00741DCB"/>
    <w:rsid w:val="00742AB0"/>
    <w:rsid w:val="007432D5"/>
    <w:rsid w:val="007466D2"/>
    <w:rsid w:val="00750088"/>
    <w:rsid w:val="0075110C"/>
    <w:rsid w:val="0075194B"/>
    <w:rsid w:val="007526D3"/>
    <w:rsid w:val="0075287F"/>
    <w:rsid w:val="007529D1"/>
    <w:rsid w:val="007530CA"/>
    <w:rsid w:val="007536FC"/>
    <w:rsid w:val="0075659D"/>
    <w:rsid w:val="007569B5"/>
    <w:rsid w:val="00756DDF"/>
    <w:rsid w:val="00761270"/>
    <w:rsid w:val="00761B75"/>
    <w:rsid w:val="00761C64"/>
    <w:rsid w:val="00763421"/>
    <w:rsid w:val="00765999"/>
    <w:rsid w:val="00767397"/>
    <w:rsid w:val="00767E03"/>
    <w:rsid w:val="00767E0A"/>
    <w:rsid w:val="007715DA"/>
    <w:rsid w:val="007719D8"/>
    <w:rsid w:val="007744EA"/>
    <w:rsid w:val="007772FD"/>
    <w:rsid w:val="0077749E"/>
    <w:rsid w:val="007800BD"/>
    <w:rsid w:val="00782F97"/>
    <w:rsid w:val="0078360A"/>
    <w:rsid w:val="007906DD"/>
    <w:rsid w:val="00793A2D"/>
    <w:rsid w:val="0079404A"/>
    <w:rsid w:val="00795CD6"/>
    <w:rsid w:val="0079760C"/>
    <w:rsid w:val="007A03A8"/>
    <w:rsid w:val="007A162B"/>
    <w:rsid w:val="007A219E"/>
    <w:rsid w:val="007A4332"/>
    <w:rsid w:val="007B2191"/>
    <w:rsid w:val="007B67B8"/>
    <w:rsid w:val="007C067A"/>
    <w:rsid w:val="007C0BF9"/>
    <w:rsid w:val="007C3FEA"/>
    <w:rsid w:val="007C61CB"/>
    <w:rsid w:val="007C6363"/>
    <w:rsid w:val="007C67BA"/>
    <w:rsid w:val="007C683F"/>
    <w:rsid w:val="007C6BE5"/>
    <w:rsid w:val="007C7217"/>
    <w:rsid w:val="007C79CA"/>
    <w:rsid w:val="007D28DD"/>
    <w:rsid w:val="007D3BC6"/>
    <w:rsid w:val="007D3E97"/>
    <w:rsid w:val="007D3F9D"/>
    <w:rsid w:val="007D4128"/>
    <w:rsid w:val="007D4819"/>
    <w:rsid w:val="007D5499"/>
    <w:rsid w:val="007D6874"/>
    <w:rsid w:val="007D6A17"/>
    <w:rsid w:val="007E0E54"/>
    <w:rsid w:val="007E2886"/>
    <w:rsid w:val="007E2E49"/>
    <w:rsid w:val="007E350E"/>
    <w:rsid w:val="007E3ABF"/>
    <w:rsid w:val="007E6062"/>
    <w:rsid w:val="007E6143"/>
    <w:rsid w:val="007E7610"/>
    <w:rsid w:val="007E76C4"/>
    <w:rsid w:val="007F33A7"/>
    <w:rsid w:val="007F39A1"/>
    <w:rsid w:val="007F3E96"/>
    <w:rsid w:val="007F447E"/>
    <w:rsid w:val="007F4923"/>
    <w:rsid w:val="007F555C"/>
    <w:rsid w:val="007F7936"/>
    <w:rsid w:val="00800335"/>
    <w:rsid w:val="0080143A"/>
    <w:rsid w:val="00802C53"/>
    <w:rsid w:val="00804BC0"/>
    <w:rsid w:val="00804DBB"/>
    <w:rsid w:val="00805A93"/>
    <w:rsid w:val="0081240B"/>
    <w:rsid w:val="00813481"/>
    <w:rsid w:val="00813F88"/>
    <w:rsid w:val="00824D2E"/>
    <w:rsid w:val="00827026"/>
    <w:rsid w:val="00827858"/>
    <w:rsid w:val="0082791C"/>
    <w:rsid w:val="00835191"/>
    <w:rsid w:val="00843928"/>
    <w:rsid w:val="008472DB"/>
    <w:rsid w:val="00847A1F"/>
    <w:rsid w:val="00850DE1"/>
    <w:rsid w:val="008519B7"/>
    <w:rsid w:val="00851A47"/>
    <w:rsid w:val="008555BA"/>
    <w:rsid w:val="00855F18"/>
    <w:rsid w:val="00856BAA"/>
    <w:rsid w:val="00860476"/>
    <w:rsid w:val="00860FB5"/>
    <w:rsid w:val="00865CBF"/>
    <w:rsid w:val="00870E73"/>
    <w:rsid w:val="00870F9A"/>
    <w:rsid w:val="00871CC4"/>
    <w:rsid w:val="00872C00"/>
    <w:rsid w:val="00875198"/>
    <w:rsid w:val="00875521"/>
    <w:rsid w:val="008764F9"/>
    <w:rsid w:val="00877E25"/>
    <w:rsid w:val="00880558"/>
    <w:rsid w:val="008832B3"/>
    <w:rsid w:val="008834E8"/>
    <w:rsid w:val="0088582F"/>
    <w:rsid w:val="00886584"/>
    <w:rsid w:val="00886794"/>
    <w:rsid w:val="008941E9"/>
    <w:rsid w:val="0089472B"/>
    <w:rsid w:val="0089554F"/>
    <w:rsid w:val="00896146"/>
    <w:rsid w:val="008A0B80"/>
    <w:rsid w:val="008A0E93"/>
    <w:rsid w:val="008A4047"/>
    <w:rsid w:val="008A6F4B"/>
    <w:rsid w:val="008B19C0"/>
    <w:rsid w:val="008B2A48"/>
    <w:rsid w:val="008B3402"/>
    <w:rsid w:val="008B42B3"/>
    <w:rsid w:val="008B617D"/>
    <w:rsid w:val="008C2E6A"/>
    <w:rsid w:val="008C3E95"/>
    <w:rsid w:val="008C411D"/>
    <w:rsid w:val="008C418D"/>
    <w:rsid w:val="008C4C6F"/>
    <w:rsid w:val="008C5185"/>
    <w:rsid w:val="008C5508"/>
    <w:rsid w:val="008C7190"/>
    <w:rsid w:val="008C72C1"/>
    <w:rsid w:val="008D0515"/>
    <w:rsid w:val="008D14BA"/>
    <w:rsid w:val="008D6A1A"/>
    <w:rsid w:val="008D6E94"/>
    <w:rsid w:val="008D7B35"/>
    <w:rsid w:val="008E06DD"/>
    <w:rsid w:val="008E15FD"/>
    <w:rsid w:val="008E3C69"/>
    <w:rsid w:val="008E412F"/>
    <w:rsid w:val="008E54B0"/>
    <w:rsid w:val="008E6D06"/>
    <w:rsid w:val="008F0C73"/>
    <w:rsid w:val="008F2B20"/>
    <w:rsid w:val="008F3C90"/>
    <w:rsid w:val="008F463A"/>
    <w:rsid w:val="008F48E9"/>
    <w:rsid w:val="008F4B3F"/>
    <w:rsid w:val="008F59C9"/>
    <w:rsid w:val="00900C11"/>
    <w:rsid w:val="00910EEE"/>
    <w:rsid w:val="009165AA"/>
    <w:rsid w:val="00917B81"/>
    <w:rsid w:val="0092096D"/>
    <w:rsid w:val="00921AA5"/>
    <w:rsid w:val="00921C53"/>
    <w:rsid w:val="00924DDD"/>
    <w:rsid w:val="0092535A"/>
    <w:rsid w:val="00935E9D"/>
    <w:rsid w:val="009408F6"/>
    <w:rsid w:val="009436F5"/>
    <w:rsid w:val="00944234"/>
    <w:rsid w:val="00945F09"/>
    <w:rsid w:val="009477C2"/>
    <w:rsid w:val="0095169F"/>
    <w:rsid w:val="0095214D"/>
    <w:rsid w:val="00952B9B"/>
    <w:rsid w:val="009534C7"/>
    <w:rsid w:val="009548D1"/>
    <w:rsid w:val="009549CD"/>
    <w:rsid w:val="0095520F"/>
    <w:rsid w:val="00955CDE"/>
    <w:rsid w:val="0095799F"/>
    <w:rsid w:val="00960238"/>
    <w:rsid w:val="00960531"/>
    <w:rsid w:val="009614E6"/>
    <w:rsid w:val="009616E0"/>
    <w:rsid w:val="0096250A"/>
    <w:rsid w:val="00962A8E"/>
    <w:rsid w:val="00966383"/>
    <w:rsid w:val="009703BB"/>
    <w:rsid w:val="00973080"/>
    <w:rsid w:val="00975B0B"/>
    <w:rsid w:val="009760AB"/>
    <w:rsid w:val="009765D3"/>
    <w:rsid w:val="009771AA"/>
    <w:rsid w:val="00980540"/>
    <w:rsid w:val="0098087C"/>
    <w:rsid w:val="00981D12"/>
    <w:rsid w:val="00982FF1"/>
    <w:rsid w:val="00985DF0"/>
    <w:rsid w:val="00987FCF"/>
    <w:rsid w:val="00990814"/>
    <w:rsid w:val="009914E8"/>
    <w:rsid w:val="009930BF"/>
    <w:rsid w:val="00993174"/>
    <w:rsid w:val="00997B1D"/>
    <w:rsid w:val="009A26E9"/>
    <w:rsid w:val="009A2F7F"/>
    <w:rsid w:val="009A6639"/>
    <w:rsid w:val="009B0B3A"/>
    <w:rsid w:val="009B2BB1"/>
    <w:rsid w:val="009B2ECB"/>
    <w:rsid w:val="009B3665"/>
    <w:rsid w:val="009B5448"/>
    <w:rsid w:val="009B77F5"/>
    <w:rsid w:val="009B781A"/>
    <w:rsid w:val="009B799E"/>
    <w:rsid w:val="009C47C6"/>
    <w:rsid w:val="009C4AAE"/>
    <w:rsid w:val="009C5498"/>
    <w:rsid w:val="009C767C"/>
    <w:rsid w:val="009C7ACC"/>
    <w:rsid w:val="009D1126"/>
    <w:rsid w:val="009D120F"/>
    <w:rsid w:val="009D46AE"/>
    <w:rsid w:val="009D70AD"/>
    <w:rsid w:val="009E15FD"/>
    <w:rsid w:val="009E3BC4"/>
    <w:rsid w:val="009E42EC"/>
    <w:rsid w:val="009F0B21"/>
    <w:rsid w:val="009F3C62"/>
    <w:rsid w:val="009F43F0"/>
    <w:rsid w:val="009F4EBC"/>
    <w:rsid w:val="009F5C3C"/>
    <w:rsid w:val="009F7293"/>
    <w:rsid w:val="00A0040A"/>
    <w:rsid w:val="00A01050"/>
    <w:rsid w:val="00A0182F"/>
    <w:rsid w:val="00A0579C"/>
    <w:rsid w:val="00A06B51"/>
    <w:rsid w:val="00A06FF9"/>
    <w:rsid w:val="00A070BC"/>
    <w:rsid w:val="00A1246F"/>
    <w:rsid w:val="00A164F6"/>
    <w:rsid w:val="00A17242"/>
    <w:rsid w:val="00A209BF"/>
    <w:rsid w:val="00A2159E"/>
    <w:rsid w:val="00A23149"/>
    <w:rsid w:val="00A23912"/>
    <w:rsid w:val="00A23EB0"/>
    <w:rsid w:val="00A24355"/>
    <w:rsid w:val="00A253B3"/>
    <w:rsid w:val="00A25D2E"/>
    <w:rsid w:val="00A31F9C"/>
    <w:rsid w:val="00A32445"/>
    <w:rsid w:val="00A34ABB"/>
    <w:rsid w:val="00A356F3"/>
    <w:rsid w:val="00A35A05"/>
    <w:rsid w:val="00A35BBA"/>
    <w:rsid w:val="00A36DBD"/>
    <w:rsid w:val="00A37C4D"/>
    <w:rsid w:val="00A41747"/>
    <w:rsid w:val="00A43C77"/>
    <w:rsid w:val="00A444A3"/>
    <w:rsid w:val="00A45318"/>
    <w:rsid w:val="00A4753B"/>
    <w:rsid w:val="00A47BE4"/>
    <w:rsid w:val="00A47C80"/>
    <w:rsid w:val="00A52EDD"/>
    <w:rsid w:val="00A54F07"/>
    <w:rsid w:val="00A572C5"/>
    <w:rsid w:val="00A600C1"/>
    <w:rsid w:val="00A64EDA"/>
    <w:rsid w:val="00A6679C"/>
    <w:rsid w:val="00A70E97"/>
    <w:rsid w:val="00A71585"/>
    <w:rsid w:val="00A72C06"/>
    <w:rsid w:val="00A735D3"/>
    <w:rsid w:val="00A75616"/>
    <w:rsid w:val="00A818BE"/>
    <w:rsid w:val="00A8383C"/>
    <w:rsid w:val="00A84D57"/>
    <w:rsid w:val="00A8610C"/>
    <w:rsid w:val="00A86E3A"/>
    <w:rsid w:val="00A922B0"/>
    <w:rsid w:val="00AA19E6"/>
    <w:rsid w:val="00AA2186"/>
    <w:rsid w:val="00AA3853"/>
    <w:rsid w:val="00AA4661"/>
    <w:rsid w:val="00AA5599"/>
    <w:rsid w:val="00AA55DC"/>
    <w:rsid w:val="00AA5617"/>
    <w:rsid w:val="00AB0954"/>
    <w:rsid w:val="00AB13E5"/>
    <w:rsid w:val="00AB19BB"/>
    <w:rsid w:val="00AB224F"/>
    <w:rsid w:val="00AB2510"/>
    <w:rsid w:val="00AB371A"/>
    <w:rsid w:val="00AB4732"/>
    <w:rsid w:val="00AB6A57"/>
    <w:rsid w:val="00AB6FBB"/>
    <w:rsid w:val="00AB6FE5"/>
    <w:rsid w:val="00AC0707"/>
    <w:rsid w:val="00AC1012"/>
    <w:rsid w:val="00AC1589"/>
    <w:rsid w:val="00AC444F"/>
    <w:rsid w:val="00AC6320"/>
    <w:rsid w:val="00AC71A9"/>
    <w:rsid w:val="00AC73FC"/>
    <w:rsid w:val="00AD0245"/>
    <w:rsid w:val="00AD1322"/>
    <w:rsid w:val="00AD390E"/>
    <w:rsid w:val="00AD3D10"/>
    <w:rsid w:val="00AD7FB2"/>
    <w:rsid w:val="00AE4693"/>
    <w:rsid w:val="00AE48D7"/>
    <w:rsid w:val="00AE748C"/>
    <w:rsid w:val="00AF0273"/>
    <w:rsid w:val="00AF0F36"/>
    <w:rsid w:val="00AF2964"/>
    <w:rsid w:val="00AF2A2C"/>
    <w:rsid w:val="00AF3F18"/>
    <w:rsid w:val="00AF66E0"/>
    <w:rsid w:val="00AF6CC9"/>
    <w:rsid w:val="00B016A2"/>
    <w:rsid w:val="00B051CA"/>
    <w:rsid w:val="00B05808"/>
    <w:rsid w:val="00B07AF8"/>
    <w:rsid w:val="00B07B1C"/>
    <w:rsid w:val="00B1304D"/>
    <w:rsid w:val="00B20038"/>
    <w:rsid w:val="00B203B0"/>
    <w:rsid w:val="00B21EC3"/>
    <w:rsid w:val="00B235FD"/>
    <w:rsid w:val="00B24998"/>
    <w:rsid w:val="00B24EDD"/>
    <w:rsid w:val="00B25409"/>
    <w:rsid w:val="00B256D0"/>
    <w:rsid w:val="00B27D5E"/>
    <w:rsid w:val="00B31281"/>
    <w:rsid w:val="00B31EA1"/>
    <w:rsid w:val="00B34FB5"/>
    <w:rsid w:val="00B3729A"/>
    <w:rsid w:val="00B37B50"/>
    <w:rsid w:val="00B40534"/>
    <w:rsid w:val="00B42E4E"/>
    <w:rsid w:val="00B4319D"/>
    <w:rsid w:val="00B44F4B"/>
    <w:rsid w:val="00B45B38"/>
    <w:rsid w:val="00B45C6E"/>
    <w:rsid w:val="00B50803"/>
    <w:rsid w:val="00B5153E"/>
    <w:rsid w:val="00B51F73"/>
    <w:rsid w:val="00B566EF"/>
    <w:rsid w:val="00B56924"/>
    <w:rsid w:val="00B56EDD"/>
    <w:rsid w:val="00B60925"/>
    <w:rsid w:val="00B60C3A"/>
    <w:rsid w:val="00B619E2"/>
    <w:rsid w:val="00B61E8B"/>
    <w:rsid w:val="00B61FA5"/>
    <w:rsid w:val="00B66E38"/>
    <w:rsid w:val="00B67279"/>
    <w:rsid w:val="00B71104"/>
    <w:rsid w:val="00B74610"/>
    <w:rsid w:val="00B74812"/>
    <w:rsid w:val="00B7517C"/>
    <w:rsid w:val="00B75A0A"/>
    <w:rsid w:val="00B76B4F"/>
    <w:rsid w:val="00B8162D"/>
    <w:rsid w:val="00B817E9"/>
    <w:rsid w:val="00B908F2"/>
    <w:rsid w:val="00B916D8"/>
    <w:rsid w:val="00B92108"/>
    <w:rsid w:val="00B93CF5"/>
    <w:rsid w:val="00B9505D"/>
    <w:rsid w:val="00BA035C"/>
    <w:rsid w:val="00BA1623"/>
    <w:rsid w:val="00BA395B"/>
    <w:rsid w:val="00BA47D1"/>
    <w:rsid w:val="00BA4AD3"/>
    <w:rsid w:val="00BA561D"/>
    <w:rsid w:val="00BA5F72"/>
    <w:rsid w:val="00BA640E"/>
    <w:rsid w:val="00BA6EF6"/>
    <w:rsid w:val="00BA7E22"/>
    <w:rsid w:val="00BA7EC7"/>
    <w:rsid w:val="00BB1863"/>
    <w:rsid w:val="00BB1E70"/>
    <w:rsid w:val="00BB4175"/>
    <w:rsid w:val="00BB4EC1"/>
    <w:rsid w:val="00BB5DA3"/>
    <w:rsid w:val="00BB75D7"/>
    <w:rsid w:val="00BC052A"/>
    <w:rsid w:val="00BC3142"/>
    <w:rsid w:val="00BC38CF"/>
    <w:rsid w:val="00BC56FE"/>
    <w:rsid w:val="00BC6D41"/>
    <w:rsid w:val="00BC6F99"/>
    <w:rsid w:val="00BD209A"/>
    <w:rsid w:val="00BD2342"/>
    <w:rsid w:val="00BD25E0"/>
    <w:rsid w:val="00BD26BC"/>
    <w:rsid w:val="00BD30A5"/>
    <w:rsid w:val="00BD3ED9"/>
    <w:rsid w:val="00BD4210"/>
    <w:rsid w:val="00BD4396"/>
    <w:rsid w:val="00BD7761"/>
    <w:rsid w:val="00BE2E14"/>
    <w:rsid w:val="00BE3BCB"/>
    <w:rsid w:val="00BE61A6"/>
    <w:rsid w:val="00BE71C7"/>
    <w:rsid w:val="00BF2504"/>
    <w:rsid w:val="00BF2C5A"/>
    <w:rsid w:val="00BF5A67"/>
    <w:rsid w:val="00BF608F"/>
    <w:rsid w:val="00BF6D39"/>
    <w:rsid w:val="00C016EA"/>
    <w:rsid w:val="00C01F37"/>
    <w:rsid w:val="00C02FAA"/>
    <w:rsid w:val="00C04860"/>
    <w:rsid w:val="00C04FE7"/>
    <w:rsid w:val="00C07F1E"/>
    <w:rsid w:val="00C10B82"/>
    <w:rsid w:val="00C10F9B"/>
    <w:rsid w:val="00C1201D"/>
    <w:rsid w:val="00C20193"/>
    <w:rsid w:val="00C2058E"/>
    <w:rsid w:val="00C20C8F"/>
    <w:rsid w:val="00C233CD"/>
    <w:rsid w:val="00C2369E"/>
    <w:rsid w:val="00C24217"/>
    <w:rsid w:val="00C27236"/>
    <w:rsid w:val="00C3139E"/>
    <w:rsid w:val="00C3177B"/>
    <w:rsid w:val="00C32590"/>
    <w:rsid w:val="00C37164"/>
    <w:rsid w:val="00C37186"/>
    <w:rsid w:val="00C40E81"/>
    <w:rsid w:val="00C41A26"/>
    <w:rsid w:val="00C42227"/>
    <w:rsid w:val="00C46355"/>
    <w:rsid w:val="00C469DE"/>
    <w:rsid w:val="00C47691"/>
    <w:rsid w:val="00C47E23"/>
    <w:rsid w:val="00C52114"/>
    <w:rsid w:val="00C52359"/>
    <w:rsid w:val="00C55698"/>
    <w:rsid w:val="00C570AE"/>
    <w:rsid w:val="00C607DF"/>
    <w:rsid w:val="00C65701"/>
    <w:rsid w:val="00C66067"/>
    <w:rsid w:val="00C669A7"/>
    <w:rsid w:val="00C67C7D"/>
    <w:rsid w:val="00C71C3F"/>
    <w:rsid w:val="00C75752"/>
    <w:rsid w:val="00C80235"/>
    <w:rsid w:val="00C806FB"/>
    <w:rsid w:val="00C80A82"/>
    <w:rsid w:val="00C81065"/>
    <w:rsid w:val="00C82B36"/>
    <w:rsid w:val="00C86F2B"/>
    <w:rsid w:val="00C90F18"/>
    <w:rsid w:val="00C920F5"/>
    <w:rsid w:val="00C930CE"/>
    <w:rsid w:val="00C938C0"/>
    <w:rsid w:val="00C94AD3"/>
    <w:rsid w:val="00C96987"/>
    <w:rsid w:val="00C96A8A"/>
    <w:rsid w:val="00C96F1F"/>
    <w:rsid w:val="00CA1666"/>
    <w:rsid w:val="00CA18F9"/>
    <w:rsid w:val="00CA2ACA"/>
    <w:rsid w:val="00CA2E32"/>
    <w:rsid w:val="00CA573C"/>
    <w:rsid w:val="00CA5CF5"/>
    <w:rsid w:val="00CA693D"/>
    <w:rsid w:val="00CB05E3"/>
    <w:rsid w:val="00CB3B95"/>
    <w:rsid w:val="00CB694C"/>
    <w:rsid w:val="00CB7BCA"/>
    <w:rsid w:val="00CB7E2E"/>
    <w:rsid w:val="00CC098A"/>
    <w:rsid w:val="00CC2D53"/>
    <w:rsid w:val="00CC6423"/>
    <w:rsid w:val="00CC6841"/>
    <w:rsid w:val="00CC7532"/>
    <w:rsid w:val="00CD2E93"/>
    <w:rsid w:val="00CD2FFA"/>
    <w:rsid w:val="00CD555F"/>
    <w:rsid w:val="00CE126D"/>
    <w:rsid w:val="00CE13B1"/>
    <w:rsid w:val="00CE299E"/>
    <w:rsid w:val="00CE2D5C"/>
    <w:rsid w:val="00CE4B6F"/>
    <w:rsid w:val="00CE5C60"/>
    <w:rsid w:val="00CE632D"/>
    <w:rsid w:val="00CE7DF2"/>
    <w:rsid w:val="00CF34F9"/>
    <w:rsid w:val="00CF3C8A"/>
    <w:rsid w:val="00CF55B6"/>
    <w:rsid w:val="00D00195"/>
    <w:rsid w:val="00D01B97"/>
    <w:rsid w:val="00D025DE"/>
    <w:rsid w:val="00D06AB3"/>
    <w:rsid w:val="00D12103"/>
    <w:rsid w:val="00D14A9B"/>
    <w:rsid w:val="00D1545B"/>
    <w:rsid w:val="00D2055C"/>
    <w:rsid w:val="00D20B4C"/>
    <w:rsid w:val="00D20E9E"/>
    <w:rsid w:val="00D2333C"/>
    <w:rsid w:val="00D23652"/>
    <w:rsid w:val="00D24F21"/>
    <w:rsid w:val="00D25EB2"/>
    <w:rsid w:val="00D2644E"/>
    <w:rsid w:val="00D306B9"/>
    <w:rsid w:val="00D30953"/>
    <w:rsid w:val="00D313D1"/>
    <w:rsid w:val="00D31B12"/>
    <w:rsid w:val="00D32EA5"/>
    <w:rsid w:val="00D331CF"/>
    <w:rsid w:val="00D361A3"/>
    <w:rsid w:val="00D37821"/>
    <w:rsid w:val="00D4092E"/>
    <w:rsid w:val="00D424B5"/>
    <w:rsid w:val="00D42C1B"/>
    <w:rsid w:val="00D4363E"/>
    <w:rsid w:val="00D44991"/>
    <w:rsid w:val="00D455C3"/>
    <w:rsid w:val="00D4640F"/>
    <w:rsid w:val="00D4698E"/>
    <w:rsid w:val="00D50227"/>
    <w:rsid w:val="00D51212"/>
    <w:rsid w:val="00D51681"/>
    <w:rsid w:val="00D52AA2"/>
    <w:rsid w:val="00D52BAA"/>
    <w:rsid w:val="00D52C16"/>
    <w:rsid w:val="00D551FB"/>
    <w:rsid w:val="00D55B6D"/>
    <w:rsid w:val="00D574D1"/>
    <w:rsid w:val="00D5774C"/>
    <w:rsid w:val="00D607E8"/>
    <w:rsid w:val="00D61015"/>
    <w:rsid w:val="00D6188E"/>
    <w:rsid w:val="00D66C12"/>
    <w:rsid w:val="00D70306"/>
    <w:rsid w:val="00D7080C"/>
    <w:rsid w:val="00D72D05"/>
    <w:rsid w:val="00D81ADA"/>
    <w:rsid w:val="00D84272"/>
    <w:rsid w:val="00D860FA"/>
    <w:rsid w:val="00D87D9C"/>
    <w:rsid w:val="00D91FC8"/>
    <w:rsid w:val="00D92439"/>
    <w:rsid w:val="00D9282F"/>
    <w:rsid w:val="00D92A58"/>
    <w:rsid w:val="00D93C2E"/>
    <w:rsid w:val="00D947C3"/>
    <w:rsid w:val="00D95850"/>
    <w:rsid w:val="00D96837"/>
    <w:rsid w:val="00D969A5"/>
    <w:rsid w:val="00D969AA"/>
    <w:rsid w:val="00DA0830"/>
    <w:rsid w:val="00DA2C0D"/>
    <w:rsid w:val="00DA312A"/>
    <w:rsid w:val="00DA425C"/>
    <w:rsid w:val="00DA4B29"/>
    <w:rsid w:val="00DA7147"/>
    <w:rsid w:val="00DA734B"/>
    <w:rsid w:val="00DB14FE"/>
    <w:rsid w:val="00DB28E8"/>
    <w:rsid w:val="00DB2914"/>
    <w:rsid w:val="00DB3A27"/>
    <w:rsid w:val="00DB3A45"/>
    <w:rsid w:val="00DB6FFC"/>
    <w:rsid w:val="00DB71DC"/>
    <w:rsid w:val="00DC10A3"/>
    <w:rsid w:val="00DC1D0B"/>
    <w:rsid w:val="00DC3B8E"/>
    <w:rsid w:val="00DC3E57"/>
    <w:rsid w:val="00DC4DDE"/>
    <w:rsid w:val="00DC525E"/>
    <w:rsid w:val="00DD09D6"/>
    <w:rsid w:val="00DD1A1B"/>
    <w:rsid w:val="00DD2678"/>
    <w:rsid w:val="00DD3E70"/>
    <w:rsid w:val="00DD42BE"/>
    <w:rsid w:val="00DD464B"/>
    <w:rsid w:val="00DE67E5"/>
    <w:rsid w:val="00DF0A19"/>
    <w:rsid w:val="00DF348A"/>
    <w:rsid w:val="00DF4A8C"/>
    <w:rsid w:val="00DF5216"/>
    <w:rsid w:val="00DF73FC"/>
    <w:rsid w:val="00E0303C"/>
    <w:rsid w:val="00E049C7"/>
    <w:rsid w:val="00E04EC7"/>
    <w:rsid w:val="00E05D28"/>
    <w:rsid w:val="00E062AF"/>
    <w:rsid w:val="00E062B7"/>
    <w:rsid w:val="00E074B8"/>
    <w:rsid w:val="00E11636"/>
    <w:rsid w:val="00E12328"/>
    <w:rsid w:val="00E132CE"/>
    <w:rsid w:val="00E20D47"/>
    <w:rsid w:val="00E20F61"/>
    <w:rsid w:val="00E221A5"/>
    <w:rsid w:val="00E22689"/>
    <w:rsid w:val="00E23FCC"/>
    <w:rsid w:val="00E2765B"/>
    <w:rsid w:val="00E27832"/>
    <w:rsid w:val="00E31B93"/>
    <w:rsid w:val="00E31D81"/>
    <w:rsid w:val="00E33764"/>
    <w:rsid w:val="00E35A78"/>
    <w:rsid w:val="00E36082"/>
    <w:rsid w:val="00E36CBD"/>
    <w:rsid w:val="00E4126C"/>
    <w:rsid w:val="00E42483"/>
    <w:rsid w:val="00E44BFF"/>
    <w:rsid w:val="00E50185"/>
    <w:rsid w:val="00E50D97"/>
    <w:rsid w:val="00E51E8B"/>
    <w:rsid w:val="00E60316"/>
    <w:rsid w:val="00E6434F"/>
    <w:rsid w:val="00E64354"/>
    <w:rsid w:val="00E65E08"/>
    <w:rsid w:val="00E65FBD"/>
    <w:rsid w:val="00E67674"/>
    <w:rsid w:val="00E708DD"/>
    <w:rsid w:val="00E73AD9"/>
    <w:rsid w:val="00E77E6F"/>
    <w:rsid w:val="00E800D6"/>
    <w:rsid w:val="00E801A4"/>
    <w:rsid w:val="00E80B4F"/>
    <w:rsid w:val="00E80FC1"/>
    <w:rsid w:val="00E8121D"/>
    <w:rsid w:val="00E81CEB"/>
    <w:rsid w:val="00E82404"/>
    <w:rsid w:val="00E83421"/>
    <w:rsid w:val="00E84C4F"/>
    <w:rsid w:val="00E8734D"/>
    <w:rsid w:val="00E912DE"/>
    <w:rsid w:val="00E91F4F"/>
    <w:rsid w:val="00E9487B"/>
    <w:rsid w:val="00E952DD"/>
    <w:rsid w:val="00E9781F"/>
    <w:rsid w:val="00E97C46"/>
    <w:rsid w:val="00EA0BCA"/>
    <w:rsid w:val="00EA0DB6"/>
    <w:rsid w:val="00EA1998"/>
    <w:rsid w:val="00EA1F4D"/>
    <w:rsid w:val="00EA2CCF"/>
    <w:rsid w:val="00EA5F66"/>
    <w:rsid w:val="00EA6F9F"/>
    <w:rsid w:val="00EA753D"/>
    <w:rsid w:val="00EB2365"/>
    <w:rsid w:val="00EB3127"/>
    <w:rsid w:val="00EB595A"/>
    <w:rsid w:val="00EC00AD"/>
    <w:rsid w:val="00EC0F53"/>
    <w:rsid w:val="00EC3DB3"/>
    <w:rsid w:val="00EC4793"/>
    <w:rsid w:val="00EC7037"/>
    <w:rsid w:val="00ED1918"/>
    <w:rsid w:val="00ED2254"/>
    <w:rsid w:val="00ED31AA"/>
    <w:rsid w:val="00ED3B23"/>
    <w:rsid w:val="00ED440A"/>
    <w:rsid w:val="00EE172C"/>
    <w:rsid w:val="00EE2861"/>
    <w:rsid w:val="00EE5F4E"/>
    <w:rsid w:val="00EF102F"/>
    <w:rsid w:val="00EF2396"/>
    <w:rsid w:val="00EF2EAC"/>
    <w:rsid w:val="00EF398C"/>
    <w:rsid w:val="00EF7796"/>
    <w:rsid w:val="00EF7EEC"/>
    <w:rsid w:val="00F00270"/>
    <w:rsid w:val="00F013D2"/>
    <w:rsid w:val="00F03FBA"/>
    <w:rsid w:val="00F04C2D"/>
    <w:rsid w:val="00F074FB"/>
    <w:rsid w:val="00F07C57"/>
    <w:rsid w:val="00F07DB0"/>
    <w:rsid w:val="00F12682"/>
    <w:rsid w:val="00F132B9"/>
    <w:rsid w:val="00F14589"/>
    <w:rsid w:val="00F20251"/>
    <w:rsid w:val="00F21345"/>
    <w:rsid w:val="00F21A9F"/>
    <w:rsid w:val="00F274A1"/>
    <w:rsid w:val="00F27640"/>
    <w:rsid w:val="00F30E10"/>
    <w:rsid w:val="00F3102B"/>
    <w:rsid w:val="00F32DCB"/>
    <w:rsid w:val="00F37682"/>
    <w:rsid w:val="00F403AB"/>
    <w:rsid w:val="00F412D7"/>
    <w:rsid w:val="00F41302"/>
    <w:rsid w:val="00F41D73"/>
    <w:rsid w:val="00F424E8"/>
    <w:rsid w:val="00F42B64"/>
    <w:rsid w:val="00F4623C"/>
    <w:rsid w:val="00F46DBF"/>
    <w:rsid w:val="00F51269"/>
    <w:rsid w:val="00F53231"/>
    <w:rsid w:val="00F54839"/>
    <w:rsid w:val="00F56F59"/>
    <w:rsid w:val="00F62877"/>
    <w:rsid w:val="00F62896"/>
    <w:rsid w:val="00F63065"/>
    <w:rsid w:val="00F630E7"/>
    <w:rsid w:val="00F63A06"/>
    <w:rsid w:val="00F64D75"/>
    <w:rsid w:val="00F654E1"/>
    <w:rsid w:val="00F664BB"/>
    <w:rsid w:val="00F66998"/>
    <w:rsid w:val="00F7049C"/>
    <w:rsid w:val="00F72828"/>
    <w:rsid w:val="00F757C9"/>
    <w:rsid w:val="00F826D8"/>
    <w:rsid w:val="00F86C7B"/>
    <w:rsid w:val="00F87A99"/>
    <w:rsid w:val="00F90CE9"/>
    <w:rsid w:val="00F93F3A"/>
    <w:rsid w:val="00F94C07"/>
    <w:rsid w:val="00FA0038"/>
    <w:rsid w:val="00FA61B8"/>
    <w:rsid w:val="00FA6231"/>
    <w:rsid w:val="00FB0056"/>
    <w:rsid w:val="00FB03AA"/>
    <w:rsid w:val="00FB0971"/>
    <w:rsid w:val="00FB1F8B"/>
    <w:rsid w:val="00FB2F5C"/>
    <w:rsid w:val="00FB63B7"/>
    <w:rsid w:val="00FB6B64"/>
    <w:rsid w:val="00FC3903"/>
    <w:rsid w:val="00FC3D17"/>
    <w:rsid w:val="00FC47CF"/>
    <w:rsid w:val="00FC5A53"/>
    <w:rsid w:val="00FC64CF"/>
    <w:rsid w:val="00FC72CF"/>
    <w:rsid w:val="00FC7F41"/>
    <w:rsid w:val="00FD06C5"/>
    <w:rsid w:val="00FD0D2B"/>
    <w:rsid w:val="00FD1862"/>
    <w:rsid w:val="00FD2529"/>
    <w:rsid w:val="00FD3A9A"/>
    <w:rsid w:val="00FD444E"/>
    <w:rsid w:val="00FD536A"/>
    <w:rsid w:val="00FD65E3"/>
    <w:rsid w:val="00FD7F1F"/>
    <w:rsid w:val="00FE0E80"/>
    <w:rsid w:val="00FE1E77"/>
    <w:rsid w:val="00FE228C"/>
    <w:rsid w:val="00FE4AD1"/>
    <w:rsid w:val="00FE52E1"/>
    <w:rsid w:val="00FE5EFD"/>
    <w:rsid w:val="00FE61CA"/>
    <w:rsid w:val="00FF1627"/>
    <w:rsid w:val="00FF2587"/>
    <w:rsid w:val="00FF79BC"/>
    <w:rsid w:val="01A9B3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fill="f" fillcolor="white" stroke="f">
      <v:fill color="white" on="f"/>
      <v:stroke on="f"/>
    </o:shapedefaults>
    <o:shapelayout v:ext="edit">
      <o:idmap v:ext="edit" data="1"/>
    </o:shapelayout>
  </w:shapeDefaults>
  <w:decimalSymbol w:val=","/>
  <w:listSeparator w:val=";"/>
  <w14:docId w14:val="50246113"/>
  <w15:docId w15:val="{BCD66697-59FA-41B1-9E33-1994E3E5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FFC"/>
    <w:rPr>
      <w:sz w:val="24"/>
      <w:szCs w:val="24"/>
      <w:lang w:val="nb-NO" w:eastAsia="nb-NO"/>
    </w:rPr>
  </w:style>
  <w:style w:type="paragraph" w:styleId="Overskrift1">
    <w:name w:val="heading 1"/>
    <w:basedOn w:val="Normal"/>
    <w:next w:val="Normal"/>
    <w:qFormat/>
    <w:rsid w:val="00BE61A6"/>
    <w:pPr>
      <w:keepNext/>
      <w:numPr>
        <w:numId w:val="7"/>
      </w:numPr>
      <w:spacing w:before="360" w:after="60"/>
      <w:outlineLvl w:val="0"/>
    </w:pPr>
    <w:rPr>
      <w:rFonts w:ascii="Cambria" w:hAnsi="Cambria"/>
      <w:bCs/>
      <w:color w:val="004070"/>
      <w:kern w:val="32"/>
      <w:sz w:val="32"/>
      <w:szCs w:val="32"/>
    </w:rPr>
  </w:style>
  <w:style w:type="paragraph" w:styleId="Overskrift2">
    <w:name w:val="heading 2"/>
    <w:basedOn w:val="Overskrift1"/>
    <w:next w:val="Normal"/>
    <w:rsid w:val="00532721"/>
    <w:pPr>
      <w:numPr>
        <w:ilvl w:val="1"/>
      </w:numPr>
      <w:spacing w:before="240"/>
      <w:ind w:left="1032" w:hanging="578"/>
      <w:outlineLvl w:val="1"/>
    </w:pPr>
    <w:rPr>
      <w:bCs w:val="0"/>
      <w:i/>
      <w:iCs/>
      <w:color w:val="auto"/>
      <w:sz w:val="28"/>
      <w:szCs w:val="28"/>
    </w:rPr>
  </w:style>
  <w:style w:type="paragraph" w:styleId="Overskrift3">
    <w:name w:val="heading 3"/>
    <w:basedOn w:val="Normal"/>
    <w:next w:val="Normal"/>
    <w:link w:val="Overskrift3Tegn"/>
    <w:autoRedefine/>
    <w:qFormat/>
    <w:rsid w:val="00D1545B"/>
    <w:pPr>
      <w:keepNext/>
      <w:numPr>
        <w:ilvl w:val="2"/>
        <w:numId w:val="7"/>
      </w:numPr>
      <w:spacing w:before="240" w:after="60"/>
      <w:outlineLvl w:val="2"/>
    </w:pPr>
    <w:rPr>
      <w:b/>
      <w:bCs/>
      <w:i/>
      <w:lang w:val="x-none" w:eastAsia="x-none"/>
    </w:rPr>
  </w:style>
  <w:style w:type="paragraph" w:styleId="Overskrift4">
    <w:name w:val="heading 4"/>
    <w:aliases w:val="Overskrift 4 Tegn"/>
    <w:basedOn w:val="Normal"/>
    <w:next w:val="Normal"/>
    <w:link w:val="Overskrift4Tegn1"/>
    <w:autoRedefine/>
    <w:qFormat/>
    <w:rsid w:val="00D1545B"/>
    <w:pPr>
      <w:keepNext/>
      <w:numPr>
        <w:numId w:val="9"/>
      </w:numPr>
      <w:outlineLvl w:val="3"/>
    </w:pPr>
    <w:rPr>
      <w:b/>
      <w:i/>
      <w:lang w:val="x-none" w:eastAsia="x-none"/>
    </w:rPr>
  </w:style>
  <w:style w:type="paragraph" w:styleId="Overskrift5">
    <w:name w:val="heading 5"/>
    <w:aliases w:val=" Tegn"/>
    <w:basedOn w:val="Normal"/>
    <w:next w:val="Normal"/>
    <w:link w:val="Overskrift5Tegn"/>
    <w:qFormat/>
    <w:pPr>
      <w:numPr>
        <w:ilvl w:val="4"/>
        <w:numId w:val="7"/>
      </w:numPr>
      <w:spacing w:before="240" w:after="60"/>
      <w:outlineLvl w:val="4"/>
    </w:pPr>
    <w:rPr>
      <w:b/>
      <w:bCs/>
      <w:i/>
      <w:iCs/>
      <w:sz w:val="26"/>
      <w:szCs w:val="26"/>
      <w:lang w:val="x-none" w:eastAsia="x-none"/>
    </w:rPr>
  </w:style>
  <w:style w:type="paragraph" w:styleId="Overskrift6">
    <w:name w:val="heading 6"/>
    <w:basedOn w:val="Normal"/>
    <w:next w:val="Normal"/>
    <w:qFormat/>
    <w:rsid w:val="000C6CF7"/>
    <w:pPr>
      <w:spacing w:before="240" w:after="60"/>
      <w:outlineLvl w:val="5"/>
    </w:pPr>
    <w:rPr>
      <w:b/>
      <w:bCs/>
    </w:rPr>
  </w:style>
  <w:style w:type="paragraph" w:styleId="Overskrift7">
    <w:name w:val="heading 7"/>
    <w:basedOn w:val="Normal"/>
    <w:next w:val="Normal"/>
    <w:qFormat/>
    <w:pPr>
      <w:numPr>
        <w:ilvl w:val="6"/>
        <w:numId w:val="7"/>
      </w:numPr>
      <w:spacing w:before="240" w:after="60"/>
      <w:outlineLvl w:val="6"/>
    </w:pPr>
  </w:style>
  <w:style w:type="paragraph" w:styleId="Overskrift8">
    <w:name w:val="heading 8"/>
    <w:basedOn w:val="Normal"/>
    <w:next w:val="Normal"/>
    <w:qFormat/>
    <w:pPr>
      <w:numPr>
        <w:ilvl w:val="7"/>
        <w:numId w:val="7"/>
      </w:numPr>
      <w:spacing w:before="240" w:after="60"/>
      <w:outlineLvl w:val="7"/>
    </w:pPr>
    <w:rPr>
      <w:i/>
      <w:iCs/>
    </w:rPr>
  </w:style>
  <w:style w:type="paragraph" w:styleId="Overskrift9">
    <w:name w:val="heading 9"/>
    <w:basedOn w:val="Normal"/>
    <w:next w:val="Normal"/>
    <w:qFormat/>
    <w:pPr>
      <w:numPr>
        <w:ilvl w:val="8"/>
        <w:numId w:val="7"/>
      </w:numPr>
      <w:spacing w:before="240" w:after="60"/>
      <w:outlineLvl w:val="8"/>
    </w:pPr>
    <w:rPr>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egnTegn">
    <w:name w:val="Tegn Tegn"/>
    <w:rPr>
      <w:rFonts w:ascii="Arial" w:hAnsi="Arial" w:cs="Arial"/>
      <w:b/>
      <w:bCs/>
      <w:noProof w:val="0"/>
      <w:sz w:val="26"/>
      <w:szCs w:val="26"/>
      <w:lang w:val="nb-NO" w:eastAsia="nb-NO" w:bidi="ar-SA"/>
    </w:rPr>
  </w:style>
  <w:style w:type="paragraph" w:styleId="Topptekst">
    <w:name w:val="header"/>
    <w:basedOn w:val="Normal"/>
    <w:link w:val="TopptekstTegn"/>
    <w:uiPriority w:val="99"/>
    <w:pPr>
      <w:tabs>
        <w:tab w:val="center" w:pos="4536"/>
        <w:tab w:val="right" w:pos="9072"/>
      </w:tabs>
    </w:pPr>
    <w:rPr>
      <w:rFonts w:ascii="Arial" w:hAnsi="Arial"/>
      <w:lang w:val="x-none" w:eastAsia="x-none"/>
    </w:rPr>
  </w:style>
  <w:style w:type="paragraph" w:styleId="Bunntekst">
    <w:name w:val="footer"/>
    <w:basedOn w:val="Normal"/>
    <w:link w:val="BunntekstTegn"/>
    <w:uiPriority w:val="99"/>
    <w:pPr>
      <w:tabs>
        <w:tab w:val="center" w:pos="4536"/>
        <w:tab w:val="right" w:pos="9072"/>
      </w:tabs>
    </w:pPr>
    <w:rPr>
      <w:lang w:val="x-none" w:eastAsia="x-none"/>
    </w:rPr>
  </w:style>
  <w:style w:type="paragraph" w:styleId="Dokumentkart">
    <w:name w:val="Document Map"/>
    <w:basedOn w:val="Normal"/>
    <w:semiHidden/>
    <w:pPr>
      <w:shd w:val="clear" w:color="auto" w:fill="000080"/>
    </w:pPr>
    <w:rPr>
      <w:rFonts w:ascii="Tahoma" w:hAnsi="Tahoma" w:cs="Tahoma"/>
    </w:rPr>
  </w:style>
  <w:style w:type="character" w:styleId="Sidetall">
    <w:name w:val="page number"/>
    <w:basedOn w:val="Standardskriftforavsnitt"/>
  </w:style>
  <w:style w:type="character" w:customStyle="1" w:styleId="TegnTegn1">
    <w:name w:val="Tegn Tegn1"/>
    <w:rPr>
      <w:rFonts w:ascii="Arial" w:hAnsi="Arial" w:cs="Arial"/>
      <w:b/>
      <w:bCs/>
      <w:noProof w:val="0"/>
      <w:kern w:val="32"/>
      <w:sz w:val="32"/>
      <w:szCs w:val="32"/>
      <w:lang w:val="nb-NO" w:eastAsia="nb-NO" w:bidi="ar-SA"/>
    </w:rPr>
  </w:style>
  <w:style w:type="character" w:customStyle="1" w:styleId="Overskrift5Tegn">
    <w:name w:val="Overskrift 5 Tegn"/>
    <w:aliases w:val=" Tegn Tegn"/>
    <w:link w:val="Overskrift5"/>
    <w:rsid w:val="00345235"/>
    <w:rPr>
      <w:b/>
      <w:bCs/>
      <w:i/>
      <w:iCs/>
      <w:sz w:val="26"/>
      <w:szCs w:val="26"/>
      <w:lang w:val="x-none" w:eastAsia="x-none"/>
    </w:rPr>
  </w:style>
  <w:style w:type="paragraph" w:customStyle="1" w:styleId="msolistparagraph0">
    <w:name w:val="msolistparagraph"/>
    <w:basedOn w:val="Normal"/>
    <w:rsid w:val="009D46AE"/>
    <w:pPr>
      <w:ind w:left="720"/>
    </w:pPr>
    <w:rPr>
      <w:rFonts w:ascii="Calibri" w:hAnsi="Calibri"/>
      <w:sz w:val="22"/>
      <w:szCs w:val="22"/>
    </w:rPr>
  </w:style>
  <w:style w:type="paragraph" w:styleId="Brdtekst">
    <w:name w:val="Body Text"/>
    <w:basedOn w:val="Normal"/>
    <w:rPr>
      <w:color w:val="000000"/>
      <w:szCs w:val="20"/>
    </w:rPr>
  </w:style>
  <w:style w:type="paragraph" w:styleId="Brdtekstinnrykk">
    <w:name w:val="Body Text Indent"/>
    <w:basedOn w:val="Normal"/>
    <w:pPr>
      <w:ind w:left="1410"/>
    </w:pPr>
  </w:style>
  <w:style w:type="paragraph" w:styleId="INNH1">
    <w:name w:val="toc 1"/>
    <w:basedOn w:val="Normal"/>
    <w:next w:val="Normal"/>
    <w:autoRedefine/>
    <w:uiPriority w:val="39"/>
    <w:qFormat/>
    <w:rsid w:val="00716972"/>
    <w:pPr>
      <w:tabs>
        <w:tab w:val="left" w:pos="480"/>
        <w:tab w:val="right" w:pos="9402"/>
      </w:tabs>
    </w:pPr>
    <w:rPr>
      <w:rFonts w:ascii="Cambria" w:hAnsi="Cambria"/>
      <w:b/>
      <w:bCs/>
      <w:caps/>
      <w:sz w:val="22"/>
    </w:rPr>
  </w:style>
  <w:style w:type="paragraph" w:styleId="INNH2">
    <w:name w:val="toc 2"/>
    <w:basedOn w:val="Normal"/>
    <w:next w:val="Normal"/>
    <w:autoRedefine/>
    <w:uiPriority w:val="39"/>
    <w:qFormat/>
    <w:rsid w:val="00D55B6D"/>
    <w:pPr>
      <w:tabs>
        <w:tab w:val="left" w:pos="480"/>
        <w:tab w:val="right" w:pos="9402"/>
      </w:tabs>
    </w:pPr>
    <w:rPr>
      <w:rFonts w:ascii="Cambria" w:hAnsi="Cambria"/>
      <w:b/>
      <w:bCs/>
      <w:noProof/>
      <w:sz w:val="22"/>
      <w:szCs w:val="20"/>
    </w:rPr>
  </w:style>
  <w:style w:type="paragraph" w:styleId="INNH4">
    <w:name w:val="toc 4"/>
    <w:basedOn w:val="Normal"/>
    <w:next w:val="Normal"/>
    <w:autoRedefine/>
    <w:semiHidden/>
    <w:pPr>
      <w:ind w:left="480"/>
    </w:pPr>
    <w:rPr>
      <w:rFonts w:ascii="Calibri" w:hAnsi="Calibri"/>
      <w:sz w:val="20"/>
      <w:szCs w:val="20"/>
    </w:rPr>
  </w:style>
  <w:style w:type="character" w:styleId="Hyperkobling">
    <w:name w:val="Hyperlink"/>
    <w:uiPriority w:val="99"/>
    <w:rPr>
      <w:color w:val="0000FF"/>
      <w:u w:val="single"/>
    </w:rPr>
  </w:style>
  <w:style w:type="paragraph" w:styleId="Bildetekst">
    <w:name w:val="caption"/>
    <w:basedOn w:val="Normal"/>
    <w:next w:val="Normal"/>
    <w:qFormat/>
    <w:rsid w:val="001E66D5"/>
    <w:rPr>
      <w:b/>
      <w:bCs/>
      <w:i/>
      <w:sz w:val="22"/>
      <w:szCs w:val="20"/>
    </w:rPr>
  </w:style>
  <w:style w:type="paragraph" w:styleId="Brdtekst2">
    <w:name w:val="Body Text 2"/>
    <w:basedOn w:val="Normal"/>
    <w:rPr>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INNH3">
    <w:name w:val="toc 3"/>
    <w:basedOn w:val="Normal"/>
    <w:next w:val="Normal"/>
    <w:autoRedefine/>
    <w:uiPriority w:val="39"/>
    <w:qFormat/>
    <w:rsid w:val="00716972"/>
    <w:pPr>
      <w:tabs>
        <w:tab w:val="left" w:pos="960"/>
        <w:tab w:val="right" w:pos="9402"/>
      </w:tabs>
      <w:ind w:left="240"/>
    </w:pPr>
    <w:rPr>
      <w:rFonts w:ascii="Cambria" w:hAnsi="Cambria"/>
      <w:sz w:val="20"/>
      <w:szCs w:val="20"/>
    </w:rPr>
  </w:style>
  <w:style w:type="paragraph" w:styleId="INNH5">
    <w:name w:val="toc 5"/>
    <w:basedOn w:val="Normal"/>
    <w:next w:val="Normal"/>
    <w:autoRedefine/>
    <w:semiHidden/>
    <w:pPr>
      <w:ind w:left="720"/>
    </w:pPr>
    <w:rPr>
      <w:rFonts w:ascii="Calibri" w:hAnsi="Calibri"/>
      <w:sz w:val="20"/>
      <w:szCs w:val="20"/>
    </w:rPr>
  </w:style>
  <w:style w:type="paragraph" w:styleId="INNH6">
    <w:name w:val="toc 6"/>
    <w:basedOn w:val="Normal"/>
    <w:next w:val="Normal"/>
    <w:autoRedefine/>
    <w:semiHidden/>
    <w:pPr>
      <w:ind w:left="960"/>
    </w:pPr>
    <w:rPr>
      <w:rFonts w:ascii="Calibri" w:hAnsi="Calibri"/>
      <w:sz w:val="20"/>
      <w:szCs w:val="20"/>
    </w:rPr>
  </w:style>
  <w:style w:type="paragraph" w:styleId="INNH7">
    <w:name w:val="toc 7"/>
    <w:basedOn w:val="Normal"/>
    <w:next w:val="Normal"/>
    <w:autoRedefine/>
    <w:semiHidden/>
    <w:pPr>
      <w:ind w:left="1200"/>
    </w:pPr>
    <w:rPr>
      <w:rFonts w:ascii="Calibri" w:hAnsi="Calibri"/>
      <w:sz w:val="20"/>
      <w:szCs w:val="20"/>
    </w:rPr>
  </w:style>
  <w:style w:type="paragraph" w:styleId="INNH8">
    <w:name w:val="toc 8"/>
    <w:basedOn w:val="Normal"/>
    <w:next w:val="Normal"/>
    <w:autoRedefine/>
    <w:semiHidden/>
    <w:pPr>
      <w:ind w:left="1440"/>
    </w:pPr>
    <w:rPr>
      <w:rFonts w:ascii="Calibri" w:hAnsi="Calibri"/>
      <w:sz w:val="20"/>
      <w:szCs w:val="20"/>
    </w:rPr>
  </w:style>
  <w:style w:type="paragraph" w:styleId="INNH9">
    <w:name w:val="toc 9"/>
    <w:basedOn w:val="Normal"/>
    <w:next w:val="Normal"/>
    <w:autoRedefine/>
    <w:semiHidden/>
    <w:pPr>
      <w:ind w:left="1680"/>
    </w:pPr>
    <w:rPr>
      <w:rFonts w:ascii="Calibri" w:hAnsi="Calibri"/>
      <w:sz w:val="20"/>
      <w:szCs w:val="20"/>
    </w:rPr>
  </w:style>
  <w:style w:type="paragraph" w:styleId="Bobletekst">
    <w:name w:val="Balloon Text"/>
    <w:basedOn w:val="Normal"/>
    <w:semiHidden/>
    <w:rsid w:val="00E83C76"/>
    <w:rPr>
      <w:rFonts w:ascii="Lucida Grande" w:hAnsi="Lucida Grande"/>
      <w:sz w:val="18"/>
      <w:szCs w:val="18"/>
    </w:rPr>
  </w:style>
  <w:style w:type="table" w:styleId="Tabellrutenett">
    <w:name w:val="Table Grid"/>
    <w:basedOn w:val="Vanligtabell"/>
    <w:uiPriority w:val="39"/>
    <w:rsid w:val="00E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rsid w:val="00602933"/>
    <w:rPr>
      <w:color w:val="800080"/>
      <w:u w:val="single"/>
    </w:rPr>
  </w:style>
  <w:style w:type="paragraph" w:customStyle="1" w:styleId="Listeavsnitt1">
    <w:name w:val="Listeavsnitt1"/>
    <w:basedOn w:val="Normal"/>
    <w:rsid w:val="005E31AC"/>
    <w:pPr>
      <w:spacing w:after="200"/>
      <w:ind w:left="720"/>
      <w:contextualSpacing/>
    </w:pPr>
    <w:rPr>
      <w:rFonts w:ascii="Calibri" w:hAnsi="Calibri"/>
      <w:sz w:val="22"/>
      <w:szCs w:val="22"/>
      <w:lang w:eastAsia="en-US" w:bidi="en-US"/>
    </w:rPr>
  </w:style>
  <w:style w:type="character" w:styleId="Merknadsreferanse">
    <w:name w:val="annotation reference"/>
    <w:semiHidden/>
    <w:rsid w:val="002F3BEE"/>
    <w:rPr>
      <w:sz w:val="16"/>
      <w:szCs w:val="16"/>
    </w:rPr>
  </w:style>
  <w:style w:type="paragraph" w:styleId="Merknadstekst">
    <w:name w:val="annotation text"/>
    <w:basedOn w:val="Normal"/>
    <w:semiHidden/>
    <w:rsid w:val="002F3BEE"/>
    <w:rPr>
      <w:sz w:val="20"/>
      <w:szCs w:val="20"/>
    </w:rPr>
  </w:style>
  <w:style w:type="paragraph" w:styleId="Kommentaremne">
    <w:name w:val="annotation subject"/>
    <w:basedOn w:val="Merknadstekst"/>
    <w:next w:val="Merknadstekst"/>
    <w:semiHidden/>
    <w:rsid w:val="002F3BEE"/>
    <w:rPr>
      <w:b/>
      <w:bCs/>
    </w:rPr>
  </w:style>
  <w:style w:type="paragraph" w:customStyle="1" w:styleId="Arial12Tegn">
    <w:name w:val="Arial 12 Tegn"/>
    <w:basedOn w:val="Normal"/>
    <w:link w:val="Arial12TegnTegn"/>
    <w:rsid w:val="00361640"/>
    <w:rPr>
      <w:rFonts w:ascii="Arial" w:hAnsi="Arial" w:cs="Arial"/>
    </w:rPr>
  </w:style>
  <w:style w:type="character" w:customStyle="1" w:styleId="Arial12TegnTegn">
    <w:name w:val="Arial 12 Tegn Tegn"/>
    <w:link w:val="Arial12Tegn"/>
    <w:rsid w:val="00361640"/>
    <w:rPr>
      <w:rFonts w:ascii="Arial" w:hAnsi="Arial" w:cs="Arial"/>
      <w:sz w:val="24"/>
      <w:szCs w:val="24"/>
      <w:lang w:val="nb-NO" w:eastAsia="nb-NO" w:bidi="ar-SA"/>
    </w:rPr>
  </w:style>
  <w:style w:type="paragraph" w:customStyle="1" w:styleId="gjennomstrekningTegn">
    <w:name w:val="gjennomstrekning Tegn"/>
    <w:basedOn w:val="Normal"/>
    <w:link w:val="gjennomstrekningTegnTegn"/>
    <w:rsid w:val="009D70AD"/>
    <w:rPr>
      <w:rFonts w:ascii="Arial" w:hAnsi="Arial" w:cs="Arial"/>
      <w:strike/>
    </w:rPr>
  </w:style>
  <w:style w:type="character" w:customStyle="1" w:styleId="gjennomstrekningTegnTegn">
    <w:name w:val="gjennomstrekning Tegn Tegn"/>
    <w:link w:val="gjennomstrekningTegn"/>
    <w:rsid w:val="00F32DCB"/>
    <w:rPr>
      <w:rFonts w:ascii="Arial" w:hAnsi="Arial" w:cs="Arial"/>
      <w:strike/>
      <w:sz w:val="24"/>
      <w:szCs w:val="24"/>
      <w:lang w:val="nb-NO" w:eastAsia="nb-NO" w:bidi="ar-SA"/>
    </w:rPr>
  </w:style>
  <w:style w:type="paragraph" w:customStyle="1" w:styleId="gjennomstreking">
    <w:name w:val="gjennomstreking"/>
    <w:basedOn w:val="Normal"/>
    <w:link w:val="gjennomstrekingTegn"/>
    <w:rsid w:val="007238F8"/>
    <w:rPr>
      <w:rFonts w:ascii="Arial" w:hAnsi="Arial" w:cs="Arial"/>
      <w:strike/>
      <w:color w:val="000000"/>
    </w:rPr>
  </w:style>
  <w:style w:type="character" w:customStyle="1" w:styleId="gjennomstrekingTegn">
    <w:name w:val="gjennomstreking Tegn"/>
    <w:link w:val="gjennomstreking"/>
    <w:rsid w:val="007238F8"/>
    <w:rPr>
      <w:rFonts w:ascii="Arial" w:hAnsi="Arial" w:cs="Arial"/>
      <w:strike/>
      <w:color w:val="000000"/>
      <w:sz w:val="24"/>
      <w:szCs w:val="24"/>
      <w:lang w:val="nb-NO" w:eastAsia="nb-NO" w:bidi="ar-SA"/>
    </w:rPr>
  </w:style>
  <w:style w:type="paragraph" w:customStyle="1" w:styleId="overskrift">
    <w:name w:val="overskrift"/>
    <w:basedOn w:val="Overskrift4"/>
    <w:rsid w:val="00201C0E"/>
  </w:style>
  <w:style w:type="paragraph" w:customStyle="1" w:styleId="Overskrift1rs">
    <w:name w:val="Overskrift 1 Års"/>
    <w:basedOn w:val="Overskrift1"/>
    <w:rsid w:val="000A40F2"/>
  </w:style>
  <w:style w:type="character" w:customStyle="1" w:styleId="gjennomstrekingTegnTegn">
    <w:name w:val="gjennomstreking Tegn Tegn"/>
    <w:rsid w:val="009D46AE"/>
    <w:rPr>
      <w:rFonts w:ascii="Arial" w:hAnsi="Arial" w:cs="Arial"/>
      <w:strike/>
      <w:color w:val="000000"/>
      <w:sz w:val="24"/>
      <w:szCs w:val="24"/>
      <w:lang w:val="nb-NO" w:eastAsia="nb-NO" w:bidi="ar-SA"/>
    </w:rPr>
  </w:style>
  <w:style w:type="paragraph" w:styleId="Nummerertliste4">
    <w:name w:val="List Number 4"/>
    <w:basedOn w:val="Normal"/>
    <w:rsid w:val="00E221A5"/>
    <w:pPr>
      <w:numPr>
        <w:numId w:val="1"/>
      </w:numPr>
    </w:pPr>
  </w:style>
  <w:style w:type="paragraph" w:customStyle="1" w:styleId="overskrift40">
    <w:name w:val="overskrift 4"/>
    <w:basedOn w:val="1111Overskrift4rsmeldingTegn"/>
    <w:rsid w:val="009D46AE"/>
  </w:style>
  <w:style w:type="paragraph" w:customStyle="1" w:styleId="1111Overskrift4rsmeldingTegn">
    <w:name w:val="1.1.1.1 Overskrift 4 årsmelding Tegn"/>
    <w:basedOn w:val="Overskrift4"/>
    <w:link w:val="1111Overskrift4rsmeldingTegnTegn"/>
    <w:rsid w:val="009D46AE"/>
    <w:rPr>
      <w:lang w:val="nb-NO"/>
    </w:rPr>
  </w:style>
  <w:style w:type="character" w:customStyle="1" w:styleId="Overskrift4Tegn1">
    <w:name w:val="Overskrift 4 Tegn1"/>
    <w:aliases w:val="Overskrift 4 Tegn Tegn"/>
    <w:link w:val="Overskrift4"/>
    <w:rsid w:val="00D1545B"/>
    <w:rPr>
      <w:b/>
      <w:i/>
      <w:sz w:val="24"/>
      <w:szCs w:val="24"/>
      <w:lang w:val="x-none" w:eastAsia="x-none"/>
    </w:rPr>
  </w:style>
  <w:style w:type="character" w:customStyle="1" w:styleId="1111Overskrift4rsmeldingTegnTegn">
    <w:name w:val="1.1.1.1 Overskrift 4 årsmelding Tegn Tegn"/>
    <w:link w:val="1111Overskrift4rsmeldingTegn"/>
    <w:rsid w:val="009D46AE"/>
    <w:rPr>
      <w:b/>
      <w:i/>
      <w:sz w:val="24"/>
      <w:szCs w:val="24"/>
      <w:lang w:val="nb-NO" w:eastAsia="x-none"/>
    </w:rPr>
  </w:style>
  <w:style w:type="paragraph" w:customStyle="1" w:styleId="overskrift4rs">
    <w:name w:val="overskrift 4 års"/>
    <w:basedOn w:val="Overskrift4"/>
    <w:rsid w:val="009D46AE"/>
    <w:rPr>
      <w:rFonts w:cs="Arial"/>
      <w:b w:val="0"/>
      <w:lang w:val="nb-NO"/>
    </w:rPr>
  </w:style>
  <w:style w:type="paragraph" w:customStyle="1" w:styleId="Arial12">
    <w:name w:val="Arial 12"/>
    <w:basedOn w:val="Normal"/>
    <w:rsid w:val="00E77E6F"/>
  </w:style>
  <w:style w:type="paragraph" w:customStyle="1" w:styleId="gjennomstrekning">
    <w:name w:val="gjennomstrekning"/>
    <w:basedOn w:val="Normal"/>
    <w:rsid w:val="00E77E6F"/>
    <w:rPr>
      <w:strike/>
    </w:rPr>
  </w:style>
  <w:style w:type="character" w:customStyle="1" w:styleId="StilOverskrift4">
    <w:name w:val="Stil Overskrift 4"/>
    <w:aliases w:val="Overskrift 4 Tegn + Ingen understreking Venstre..."/>
    <w:rsid w:val="005B4FCF"/>
    <w:rPr>
      <w:u w:val="none"/>
      <w:lang w:val="nb-NO"/>
    </w:rPr>
  </w:style>
  <w:style w:type="character" w:customStyle="1" w:styleId="TopptekstTegn">
    <w:name w:val="Topptekst Tegn"/>
    <w:link w:val="Topptekst"/>
    <w:uiPriority w:val="99"/>
    <w:rsid w:val="00870E73"/>
    <w:rPr>
      <w:rFonts w:ascii="Arial" w:hAnsi="Arial" w:cs="Arial"/>
      <w:sz w:val="24"/>
      <w:szCs w:val="24"/>
    </w:rPr>
  </w:style>
  <w:style w:type="paragraph" w:styleId="Ingenmellomrom">
    <w:name w:val="No Spacing"/>
    <w:uiPriority w:val="99"/>
    <w:qFormat/>
    <w:rsid w:val="003977A5"/>
    <w:rPr>
      <w:rFonts w:ascii="Calibri" w:eastAsia="Calibri" w:hAnsi="Calibri"/>
      <w:sz w:val="22"/>
      <w:szCs w:val="22"/>
      <w:lang w:val="nb-NO" w:eastAsia="en-US"/>
    </w:rPr>
  </w:style>
  <w:style w:type="character" w:styleId="Utheving">
    <w:name w:val="Emphasis"/>
    <w:uiPriority w:val="20"/>
    <w:qFormat/>
    <w:rsid w:val="00C96A8A"/>
    <w:rPr>
      <w:u w:val="single"/>
    </w:rPr>
  </w:style>
  <w:style w:type="paragraph" w:styleId="Listeavsnitt">
    <w:name w:val="List Paragraph"/>
    <w:basedOn w:val="Normal"/>
    <w:uiPriority w:val="34"/>
    <w:qFormat/>
    <w:rsid w:val="00431645"/>
    <w:pPr>
      <w:ind w:left="720"/>
    </w:pPr>
    <w:rPr>
      <w:rFonts w:eastAsia="Calibri"/>
    </w:rPr>
  </w:style>
  <w:style w:type="paragraph" w:customStyle="1" w:styleId="Ingenmellomrom1">
    <w:name w:val="Ingen mellomrom1"/>
    <w:rsid w:val="00B05808"/>
    <w:rPr>
      <w:rFonts w:ascii="Calibri" w:hAnsi="Calibri"/>
      <w:sz w:val="22"/>
      <w:szCs w:val="22"/>
      <w:lang w:val="nb-NO" w:eastAsia="en-US"/>
    </w:rPr>
  </w:style>
  <w:style w:type="character" w:customStyle="1" w:styleId="Overskrift3Tegn">
    <w:name w:val="Overskrift 3 Tegn"/>
    <w:link w:val="Overskrift3"/>
    <w:rsid w:val="00D1545B"/>
    <w:rPr>
      <w:b/>
      <w:bCs/>
      <w:i/>
      <w:sz w:val="24"/>
      <w:szCs w:val="24"/>
      <w:lang w:val="x-none" w:eastAsia="x-none"/>
    </w:rPr>
  </w:style>
  <w:style w:type="paragraph" w:styleId="Overskriftforinnholdsfortegnelse">
    <w:name w:val="TOC Heading"/>
    <w:basedOn w:val="Overskrift1"/>
    <w:next w:val="Normal"/>
    <w:uiPriority w:val="39"/>
    <w:unhideWhenUsed/>
    <w:qFormat/>
    <w:rsid w:val="003D39A1"/>
    <w:pPr>
      <w:keepLines/>
      <w:spacing w:before="480" w:after="0" w:line="276" w:lineRule="auto"/>
      <w:outlineLvl w:val="9"/>
    </w:pPr>
    <w:rPr>
      <w:color w:val="365F91"/>
      <w:kern w:val="0"/>
      <w:sz w:val="28"/>
      <w:szCs w:val="28"/>
      <w:lang w:eastAsia="en-US"/>
    </w:rPr>
  </w:style>
  <w:style w:type="character" w:customStyle="1" w:styleId="BunntekstTegn">
    <w:name w:val="Bunntekst Tegn"/>
    <w:link w:val="Bunntekst"/>
    <w:uiPriority w:val="99"/>
    <w:rsid w:val="00C96A8A"/>
    <w:rPr>
      <w:sz w:val="24"/>
      <w:szCs w:val="24"/>
    </w:rPr>
  </w:style>
  <w:style w:type="paragraph" w:customStyle="1" w:styleId="NoSpacing1">
    <w:name w:val="No Spacing1"/>
    <w:uiPriority w:val="99"/>
    <w:rsid w:val="00AD7FB2"/>
    <w:rPr>
      <w:rFonts w:ascii="Calibri" w:hAnsi="Calibri"/>
      <w:sz w:val="22"/>
      <w:szCs w:val="22"/>
      <w:lang w:val="nb-NO" w:eastAsia="en-US"/>
    </w:rPr>
  </w:style>
  <w:style w:type="paragraph" w:customStyle="1" w:styleId="NoSpacing11">
    <w:name w:val="No Spacing11"/>
    <w:uiPriority w:val="99"/>
    <w:rsid w:val="00AD7FB2"/>
    <w:rPr>
      <w:rFonts w:ascii="Calibri" w:hAnsi="Calibri"/>
      <w:sz w:val="22"/>
      <w:szCs w:val="22"/>
      <w:lang w:val="nb-NO" w:eastAsia="en-US"/>
    </w:rPr>
  </w:style>
  <w:style w:type="paragraph" w:styleId="Revisjon">
    <w:name w:val="Revision"/>
    <w:hidden/>
    <w:uiPriority w:val="99"/>
    <w:semiHidden/>
    <w:rsid w:val="003C2630"/>
    <w:rPr>
      <w:sz w:val="24"/>
      <w:szCs w:val="24"/>
      <w:lang w:val="nb-NO" w:eastAsia="nb-NO"/>
    </w:rPr>
  </w:style>
  <w:style w:type="paragraph" w:styleId="Rentekst">
    <w:name w:val="Plain Text"/>
    <w:basedOn w:val="Normal"/>
    <w:link w:val="RentekstTegn"/>
    <w:uiPriority w:val="99"/>
    <w:unhideWhenUsed/>
    <w:rsid w:val="00C75752"/>
    <w:rPr>
      <w:rFonts w:ascii="Calibri" w:eastAsia="Calibri" w:hAnsi="Calibri"/>
      <w:sz w:val="22"/>
      <w:szCs w:val="21"/>
      <w:lang w:eastAsia="en-US"/>
    </w:rPr>
  </w:style>
  <w:style w:type="character" w:customStyle="1" w:styleId="RentekstTegn">
    <w:name w:val="Ren tekst Tegn"/>
    <w:link w:val="Rentekst"/>
    <w:uiPriority w:val="99"/>
    <w:rsid w:val="00C75752"/>
    <w:rPr>
      <w:rFonts w:ascii="Calibri" w:eastAsia="Calibri" w:hAnsi="Calibri"/>
      <w:sz w:val="22"/>
      <w:szCs w:val="21"/>
      <w:lang w:eastAsia="en-US"/>
    </w:rPr>
  </w:style>
  <w:style w:type="character" w:customStyle="1" w:styleId="apple-converted-space">
    <w:name w:val="apple-converted-space"/>
    <w:basedOn w:val="Standardskriftforavsnitt"/>
    <w:rsid w:val="003D2D0E"/>
  </w:style>
  <w:style w:type="paragraph" w:styleId="Tittel">
    <w:name w:val="Title"/>
    <w:basedOn w:val="Normal"/>
    <w:next w:val="Normal"/>
    <w:link w:val="TittelTegn"/>
    <w:uiPriority w:val="10"/>
    <w:qFormat/>
    <w:rsid w:val="00DB6FFC"/>
    <w:pPr>
      <w:jc w:val="center"/>
    </w:pPr>
    <w:rPr>
      <w:rFonts w:ascii="Cambria" w:hAnsi="Cambria"/>
      <w:sz w:val="72"/>
      <w:szCs w:val="72"/>
    </w:rPr>
  </w:style>
  <w:style w:type="character" w:customStyle="1" w:styleId="TittelTegn">
    <w:name w:val="Tittel Tegn"/>
    <w:basedOn w:val="Standardskriftforavsnitt"/>
    <w:link w:val="Tittel"/>
    <w:uiPriority w:val="10"/>
    <w:rsid w:val="00DB6FFC"/>
    <w:rPr>
      <w:rFonts w:ascii="Cambria" w:hAnsi="Cambria"/>
      <w:sz w:val="72"/>
      <w:szCs w:val="72"/>
      <w:lang w:val="nb-NO" w:eastAsia="nb-NO"/>
    </w:rPr>
  </w:style>
  <w:style w:type="character" w:styleId="Sterk">
    <w:name w:val="Strong"/>
    <w:basedOn w:val="Standardskriftforavsnitt"/>
    <w:uiPriority w:val="22"/>
    <w:qFormat/>
    <w:rsid w:val="00DB6FFC"/>
    <w:rPr>
      <w:b/>
      <w:bCs/>
    </w:rPr>
  </w:style>
  <w:style w:type="character" w:customStyle="1" w:styleId="Ulstomtale1">
    <w:name w:val="Uløst omtale1"/>
    <w:basedOn w:val="Standardskriftforavsnitt"/>
    <w:uiPriority w:val="99"/>
    <w:semiHidden/>
    <w:unhideWhenUsed/>
    <w:rsid w:val="00E80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4044">
      <w:bodyDiv w:val="1"/>
      <w:marLeft w:val="0"/>
      <w:marRight w:val="0"/>
      <w:marTop w:val="0"/>
      <w:marBottom w:val="0"/>
      <w:divBdr>
        <w:top w:val="none" w:sz="0" w:space="0" w:color="auto"/>
        <w:left w:val="none" w:sz="0" w:space="0" w:color="auto"/>
        <w:bottom w:val="none" w:sz="0" w:space="0" w:color="auto"/>
        <w:right w:val="none" w:sz="0" w:space="0" w:color="auto"/>
      </w:divBdr>
    </w:div>
    <w:div w:id="182405596">
      <w:bodyDiv w:val="1"/>
      <w:marLeft w:val="0"/>
      <w:marRight w:val="0"/>
      <w:marTop w:val="0"/>
      <w:marBottom w:val="0"/>
      <w:divBdr>
        <w:top w:val="none" w:sz="0" w:space="0" w:color="auto"/>
        <w:left w:val="none" w:sz="0" w:space="0" w:color="auto"/>
        <w:bottom w:val="none" w:sz="0" w:space="0" w:color="auto"/>
        <w:right w:val="none" w:sz="0" w:space="0" w:color="auto"/>
      </w:divBdr>
    </w:div>
    <w:div w:id="198973024">
      <w:bodyDiv w:val="1"/>
      <w:marLeft w:val="0"/>
      <w:marRight w:val="0"/>
      <w:marTop w:val="0"/>
      <w:marBottom w:val="0"/>
      <w:divBdr>
        <w:top w:val="none" w:sz="0" w:space="0" w:color="auto"/>
        <w:left w:val="none" w:sz="0" w:space="0" w:color="auto"/>
        <w:bottom w:val="none" w:sz="0" w:space="0" w:color="auto"/>
        <w:right w:val="none" w:sz="0" w:space="0" w:color="auto"/>
      </w:divBdr>
    </w:div>
    <w:div w:id="266352513">
      <w:bodyDiv w:val="1"/>
      <w:marLeft w:val="0"/>
      <w:marRight w:val="0"/>
      <w:marTop w:val="0"/>
      <w:marBottom w:val="0"/>
      <w:divBdr>
        <w:top w:val="none" w:sz="0" w:space="0" w:color="auto"/>
        <w:left w:val="none" w:sz="0" w:space="0" w:color="auto"/>
        <w:bottom w:val="none" w:sz="0" w:space="0" w:color="auto"/>
        <w:right w:val="none" w:sz="0" w:space="0" w:color="auto"/>
      </w:divBdr>
    </w:div>
    <w:div w:id="302318344">
      <w:bodyDiv w:val="1"/>
      <w:marLeft w:val="0"/>
      <w:marRight w:val="0"/>
      <w:marTop w:val="0"/>
      <w:marBottom w:val="0"/>
      <w:divBdr>
        <w:top w:val="none" w:sz="0" w:space="0" w:color="auto"/>
        <w:left w:val="none" w:sz="0" w:space="0" w:color="auto"/>
        <w:bottom w:val="none" w:sz="0" w:space="0" w:color="auto"/>
        <w:right w:val="none" w:sz="0" w:space="0" w:color="auto"/>
      </w:divBdr>
    </w:div>
    <w:div w:id="463544627">
      <w:bodyDiv w:val="1"/>
      <w:marLeft w:val="0"/>
      <w:marRight w:val="0"/>
      <w:marTop w:val="0"/>
      <w:marBottom w:val="0"/>
      <w:divBdr>
        <w:top w:val="none" w:sz="0" w:space="0" w:color="auto"/>
        <w:left w:val="none" w:sz="0" w:space="0" w:color="auto"/>
        <w:bottom w:val="none" w:sz="0" w:space="0" w:color="auto"/>
        <w:right w:val="none" w:sz="0" w:space="0" w:color="auto"/>
      </w:divBdr>
    </w:div>
    <w:div w:id="477459564">
      <w:bodyDiv w:val="1"/>
      <w:marLeft w:val="0"/>
      <w:marRight w:val="0"/>
      <w:marTop w:val="0"/>
      <w:marBottom w:val="0"/>
      <w:divBdr>
        <w:top w:val="none" w:sz="0" w:space="0" w:color="auto"/>
        <w:left w:val="none" w:sz="0" w:space="0" w:color="auto"/>
        <w:bottom w:val="none" w:sz="0" w:space="0" w:color="auto"/>
        <w:right w:val="none" w:sz="0" w:space="0" w:color="auto"/>
      </w:divBdr>
      <w:divsChild>
        <w:div w:id="174807587">
          <w:marLeft w:val="0"/>
          <w:marRight w:val="0"/>
          <w:marTop w:val="0"/>
          <w:marBottom w:val="0"/>
          <w:divBdr>
            <w:top w:val="none" w:sz="0" w:space="0" w:color="auto"/>
            <w:left w:val="none" w:sz="0" w:space="0" w:color="auto"/>
            <w:bottom w:val="none" w:sz="0" w:space="0" w:color="auto"/>
            <w:right w:val="none" w:sz="0" w:space="0" w:color="auto"/>
          </w:divBdr>
        </w:div>
        <w:div w:id="1243224826">
          <w:marLeft w:val="0"/>
          <w:marRight w:val="0"/>
          <w:marTop w:val="0"/>
          <w:marBottom w:val="0"/>
          <w:divBdr>
            <w:top w:val="none" w:sz="0" w:space="0" w:color="auto"/>
            <w:left w:val="none" w:sz="0" w:space="0" w:color="auto"/>
            <w:bottom w:val="none" w:sz="0" w:space="0" w:color="auto"/>
            <w:right w:val="none" w:sz="0" w:space="0" w:color="auto"/>
          </w:divBdr>
          <w:divsChild>
            <w:div w:id="179485755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569579993">
      <w:bodyDiv w:val="1"/>
      <w:marLeft w:val="0"/>
      <w:marRight w:val="0"/>
      <w:marTop w:val="0"/>
      <w:marBottom w:val="0"/>
      <w:divBdr>
        <w:top w:val="none" w:sz="0" w:space="0" w:color="auto"/>
        <w:left w:val="none" w:sz="0" w:space="0" w:color="auto"/>
        <w:bottom w:val="none" w:sz="0" w:space="0" w:color="auto"/>
        <w:right w:val="none" w:sz="0" w:space="0" w:color="auto"/>
      </w:divBdr>
    </w:div>
    <w:div w:id="594902679">
      <w:bodyDiv w:val="1"/>
      <w:marLeft w:val="0"/>
      <w:marRight w:val="0"/>
      <w:marTop w:val="0"/>
      <w:marBottom w:val="0"/>
      <w:divBdr>
        <w:top w:val="none" w:sz="0" w:space="0" w:color="auto"/>
        <w:left w:val="none" w:sz="0" w:space="0" w:color="auto"/>
        <w:bottom w:val="none" w:sz="0" w:space="0" w:color="auto"/>
        <w:right w:val="none" w:sz="0" w:space="0" w:color="auto"/>
      </w:divBdr>
    </w:div>
    <w:div w:id="610744734">
      <w:bodyDiv w:val="1"/>
      <w:marLeft w:val="0"/>
      <w:marRight w:val="0"/>
      <w:marTop w:val="0"/>
      <w:marBottom w:val="0"/>
      <w:divBdr>
        <w:top w:val="none" w:sz="0" w:space="0" w:color="auto"/>
        <w:left w:val="none" w:sz="0" w:space="0" w:color="auto"/>
        <w:bottom w:val="none" w:sz="0" w:space="0" w:color="auto"/>
        <w:right w:val="none" w:sz="0" w:space="0" w:color="auto"/>
      </w:divBdr>
    </w:div>
    <w:div w:id="616105095">
      <w:bodyDiv w:val="1"/>
      <w:marLeft w:val="0"/>
      <w:marRight w:val="0"/>
      <w:marTop w:val="0"/>
      <w:marBottom w:val="0"/>
      <w:divBdr>
        <w:top w:val="none" w:sz="0" w:space="0" w:color="auto"/>
        <w:left w:val="none" w:sz="0" w:space="0" w:color="auto"/>
        <w:bottom w:val="none" w:sz="0" w:space="0" w:color="auto"/>
        <w:right w:val="none" w:sz="0" w:space="0" w:color="auto"/>
      </w:divBdr>
    </w:div>
    <w:div w:id="727654187">
      <w:bodyDiv w:val="1"/>
      <w:marLeft w:val="0"/>
      <w:marRight w:val="0"/>
      <w:marTop w:val="0"/>
      <w:marBottom w:val="0"/>
      <w:divBdr>
        <w:top w:val="none" w:sz="0" w:space="0" w:color="auto"/>
        <w:left w:val="none" w:sz="0" w:space="0" w:color="auto"/>
        <w:bottom w:val="none" w:sz="0" w:space="0" w:color="auto"/>
        <w:right w:val="none" w:sz="0" w:space="0" w:color="auto"/>
      </w:divBdr>
    </w:div>
    <w:div w:id="754203820">
      <w:bodyDiv w:val="1"/>
      <w:marLeft w:val="0"/>
      <w:marRight w:val="0"/>
      <w:marTop w:val="0"/>
      <w:marBottom w:val="0"/>
      <w:divBdr>
        <w:top w:val="none" w:sz="0" w:space="0" w:color="auto"/>
        <w:left w:val="none" w:sz="0" w:space="0" w:color="auto"/>
        <w:bottom w:val="none" w:sz="0" w:space="0" w:color="auto"/>
        <w:right w:val="none" w:sz="0" w:space="0" w:color="auto"/>
      </w:divBdr>
    </w:div>
    <w:div w:id="756755191">
      <w:bodyDiv w:val="1"/>
      <w:marLeft w:val="0"/>
      <w:marRight w:val="0"/>
      <w:marTop w:val="0"/>
      <w:marBottom w:val="0"/>
      <w:divBdr>
        <w:top w:val="none" w:sz="0" w:space="0" w:color="auto"/>
        <w:left w:val="none" w:sz="0" w:space="0" w:color="auto"/>
        <w:bottom w:val="none" w:sz="0" w:space="0" w:color="auto"/>
        <w:right w:val="none" w:sz="0" w:space="0" w:color="auto"/>
      </w:divBdr>
    </w:div>
    <w:div w:id="760685957">
      <w:bodyDiv w:val="1"/>
      <w:marLeft w:val="0"/>
      <w:marRight w:val="0"/>
      <w:marTop w:val="0"/>
      <w:marBottom w:val="0"/>
      <w:divBdr>
        <w:top w:val="none" w:sz="0" w:space="0" w:color="auto"/>
        <w:left w:val="none" w:sz="0" w:space="0" w:color="auto"/>
        <w:bottom w:val="none" w:sz="0" w:space="0" w:color="auto"/>
        <w:right w:val="none" w:sz="0" w:space="0" w:color="auto"/>
      </w:divBdr>
    </w:div>
    <w:div w:id="872694631">
      <w:bodyDiv w:val="1"/>
      <w:marLeft w:val="0"/>
      <w:marRight w:val="0"/>
      <w:marTop w:val="0"/>
      <w:marBottom w:val="0"/>
      <w:divBdr>
        <w:top w:val="none" w:sz="0" w:space="0" w:color="auto"/>
        <w:left w:val="none" w:sz="0" w:space="0" w:color="auto"/>
        <w:bottom w:val="none" w:sz="0" w:space="0" w:color="auto"/>
        <w:right w:val="none" w:sz="0" w:space="0" w:color="auto"/>
      </w:divBdr>
    </w:div>
    <w:div w:id="875316573">
      <w:bodyDiv w:val="1"/>
      <w:marLeft w:val="0"/>
      <w:marRight w:val="0"/>
      <w:marTop w:val="0"/>
      <w:marBottom w:val="0"/>
      <w:divBdr>
        <w:top w:val="none" w:sz="0" w:space="0" w:color="auto"/>
        <w:left w:val="none" w:sz="0" w:space="0" w:color="auto"/>
        <w:bottom w:val="none" w:sz="0" w:space="0" w:color="auto"/>
        <w:right w:val="none" w:sz="0" w:space="0" w:color="auto"/>
      </w:divBdr>
    </w:div>
    <w:div w:id="885265385">
      <w:bodyDiv w:val="1"/>
      <w:marLeft w:val="0"/>
      <w:marRight w:val="0"/>
      <w:marTop w:val="0"/>
      <w:marBottom w:val="0"/>
      <w:divBdr>
        <w:top w:val="none" w:sz="0" w:space="0" w:color="auto"/>
        <w:left w:val="none" w:sz="0" w:space="0" w:color="auto"/>
        <w:bottom w:val="none" w:sz="0" w:space="0" w:color="auto"/>
        <w:right w:val="none" w:sz="0" w:space="0" w:color="auto"/>
      </w:divBdr>
    </w:div>
    <w:div w:id="922299543">
      <w:bodyDiv w:val="1"/>
      <w:marLeft w:val="0"/>
      <w:marRight w:val="0"/>
      <w:marTop w:val="0"/>
      <w:marBottom w:val="0"/>
      <w:divBdr>
        <w:top w:val="none" w:sz="0" w:space="0" w:color="auto"/>
        <w:left w:val="none" w:sz="0" w:space="0" w:color="auto"/>
        <w:bottom w:val="none" w:sz="0" w:space="0" w:color="auto"/>
        <w:right w:val="none" w:sz="0" w:space="0" w:color="auto"/>
      </w:divBdr>
    </w:div>
    <w:div w:id="940718028">
      <w:bodyDiv w:val="1"/>
      <w:marLeft w:val="0"/>
      <w:marRight w:val="0"/>
      <w:marTop w:val="0"/>
      <w:marBottom w:val="0"/>
      <w:divBdr>
        <w:top w:val="none" w:sz="0" w:space="0" w:color="auto"/>
        <w:left w:val="none" w:sz="0" w:space="0" w:color="auto"/>
        <w:bottom w:val="none" w:sz="0" w:space="0" w:color="auto"/>
        <w:right w:val="none" w:sz="0" w:space="0" w:color="auto"/>
      </w:divBdr>
    </w:div>
    <w:div w:id="966860511">
      <w:bodyDiv w:val="1"/>
      <w:marLeft w:val="0"/>
      <w:marRight w:val="0"/>
      <w:marTop w:val="0"/>
      <w:marBottom w:val="0"/>
      <w:divBdr>
        <w:top w:val="none" w:sz="0" w:space="0" w:color="auto"/>
        <w:left w:val="none" w:sz="0" w:space="0" w:color="auto"/>
        <w:bottom w:val="none" w:sz="0" w:space="0" w:color="auto"/>
        <w:right w:val="none" w:sz="0" w:space="0" w:color="auto"/>
      </w:divBdr>
    </w:div>
    <w:div w:id="1035304395">
      <w:bodyDiv w:val="1"/>
      <w:marLeft w:val="0"/>
      <w:marRight w:val="0"/>
      <w:marTop w:val="0"/>
      <w:marBottom w:val="0"/>
      <w:divBdr>
        <w:top w:val="none" w:sz="0" w:space="0" w:color="auto"/>
        <w:left w:val="none" w:sz="0" w:space="0" w:color="auto"/>
        <w:bottom w:val="none" w:sz="0" w:space="0" w:color="auto"/>
        <w:right w:val="none" w:sz="0" w:space="0" w:color="auto"/>
      </w:divBdr>
    </w:div>
    <w:div w:id="1085565163">
      <w:bodyDiv w:val="1"/>
      <w:marLeft w:val="0"/>
      <w:marRight w:val="0"/>
      <w:marTop w:val="0"/>
      <w:marBottom w:val="0"/>
      <w:divBdr>
        <w:top w:val="none" w:sz="0" w:space="0" w:color="auto"/>
        <w:left w:val="none" w:sz="0" w:space="0" w:color="auto"/>
        <w:bottom w:val="none" w:sz="0" w:space="0" w:color="auto"/>
        <w:right w:val="none" w:sz="0" w:space="0" w:color="auto"/>
      </w:divBdr>
    </w:div>
    <w:div w:id="1093360763">
      <w:bodyDiv w:val="1"/>
      <w:marLeft w:val="0"/>
      <w:marRight w:val="0"/>
      <w:marTop w:val="0"/>
      <w:marBottom w:val="0"/>
      <w:divBdr>
        <w:top w:val="none" w:sz="0" w:space="0" w:color="auto"/>
        <w:left w:val="none" w:sz="0" w:space="0" w:color="auto"/>
        <w:bottom w:val="none" w:sz="0" w:space="0" w:color="auto"/>
        <w:right w:val="none" w:sz="0" w:space="0" w:color="auto"/>
      </w:divBdr>
    </w:div>
    <w:div w:id="1167281012">
      <w:bodyDiv w:val="1"/>
      <w:marLeft w:val="0"/>
      <w:marRight w:val="0"/>
      <w:marTop w:val="0"/>
      <w:marBottom w:val="0"/>
      <w:divBdr>
        <w:top w:val="none" w:sz="0" w:space="0" w:color="auto"/>
        <w:left w:val="none" w:sz="0" w:space="0" w:color="auto"/>
        <w:bottom w:val="none" w:sz="0" w:space="0" w:color="auto"/>
        <w:right w:val="none" w:sz="0" w:space="0" w:color="auto"/>
      </w:divBdr>
    </w:div>
    <w:div w:id="1175606703">
      <w:bodyDiv w:val="1"/>
      <w:marLeft w:val="0"/>
      <w:marRight w:val="0"/>
      <w:marTop w:val="0"/>
      <w:marBottom w:val="0"/>
      <w:divBdr>
        <w:top w:val="none" w:sz="0" w:space="0" w:color="auto"/>
        <w:left w:val="none" w:sz="0" w:space="0" w:color="auto"/>
        <w:bottom w:val="none" w:sz="0" w:space="0" w:color="auto"/>
        <w:right w:val="none" w:sz="0" w:space="0" w:color="auto"/>
      </w:divBdr>
    </w:div>
    <w:div w:id="1184707283">
      <w:bodyDiv w:val="1"/>
      <w:marLeft w:val="0"/>
      <w:marRight w:val="0"/>
      <w:marTop w:val="0"/>
      <w:marBottom w:val="0"/>
      <w:divBdr>
        <w:top w:val="none" w:sz="0" w:space="0" w:color="auto"/>
        <w:left w:val="none" w:sz="0" w:space="0" w:color="auto"/>
        <w:bottom w:val="none" w:sz="0" w:space="0" w:color="auto"/>
        <w:right w:val="none" w:sz="0" w:space="0" w:color="auto"/>
      </w:divBdr>
    </w:div>
    <w:div w:id="1221138901">
      <w:bodyDiv w:val="1"/>
      <w:marLeft w:val="0"/>
      <w:marRight w:val="0"/>
      <w:marTop w:val="0"/>
      <w:marBottom w:val="0"/>
      <w:divBdr>
        <w:top w:val="none" w:sz="0" w:space="0" w:color="auto"/>
        <w:left w:val="none" w:sz="0" w:space="0" w:color="auto"/>
        <w:bottom w:val="none" w:sz="0" w:space="0" w:color="auto"/>
        <w:right w:val="none" w:sz="0" w:space="0" w:color="auto"/>
      </w:divBdr>
    </w:div>
    <w:div w:id="1359621765">
      <w:bodyDiv w:val="1"/>
      <w:marLeft w:val="0"/>
      <w:marRight w:val="0"/>
      <w:marTop w:val="0"/>
      <w:marBottom w:val="0"/>
      <w:divBdr>
        <w:top w:val="none" w:sz="0" w:space="0" w:color="auto"/>
        <w:left w:val="none" w:sz="0" w:space="0" w:color="auto"/>
        <w:bottom w:val="none" w:sz="0" w:space="0" w:color="auto"/>
        <w:right w:val="none" w:sz="0" w:space="0" w:color="auto"/>
      </w:divBdr>
    </w:div>
    <w:div w:id="1360543811">
      <w:bodyDiv w:val="1"/>
      <w:marLeft w:val="0"/>
      <w:marRight w:val="0"/>
      <w:marTop w:val="0"/>
      <w:marBottom w:val="0"/>
      <w:divBdr>
        <w:top w:val="none" w:sz="0" w:space="0" w:color="auto"/>
        <w:left w:val="none" w:sz="0" w:space="0" w:color="auto"/>
        <w:bottom w:val="none" w:sz="0" w:space="0" w:color="auto"/>
        <w:right w:val="none" w:sz="0" w:space="0" w:color="auto"/>
      </w:divBdr>
    </w:div>
    <w:div w:id="1368066230">
      <w:bodyDiv w:val="1"/>
      <w:marLeft w:val="0"/>
      <w:marRight w:val="0"/>
      <w:marTop w:val="0"/>
      <w:marBottom w:val="0"/>
      <w:divBdr>
        <w:top w:val="none" w:sz="0" w:space="0" w:color="auto"/>
        <w:left w:val="none" w:sz="0" w:space="0" w:color="auto"/>
        <w:bottom w:val="none" w:sz="0" w:space="0" w:color="auto"/>
        <w:right w:val="none" w:sz="0" w:space="0" w:color="auto"/>
      </w:divBdr>
    </w:div>
    <w:div w:id="1427118986">
      <w:bodyDiv w:val="1"/>
      <w:marLeft w:val="0"/>
      <w:marRight w:val="0"/>
      <w:marTop w:val="0"/>
      <w:marBottom w:val="0"/>
      <w:divBdr>
        <w:top w:val="none" w:sz="0" w:space="0" w:color="auto"/>
        <w:left w:val="none" w:sz="0" w:space="0" w:color="auto"/>
        <w:bottom w:val="none" w:sz="0" w:space="0" w:color="auto"/>
        <w:right w:val="none" w:sz="0" w:space="0" w:color="auto"/>
      </w:divBdr>
    </w:div>
    <w:div w:id="1476485642">
      <w:bodyDiv w:val="1"/>
      <w:marLeft w:val="0"/>
      <w:marRight w:val="0"/>
      <w:marTop w:val="0"/>
      <w:marBottom w:val="0"/>
      <w:divBdr>
        <w:top w:val="none" w:sz="0" w:space="0" w:color="auto"/>
        <w:left w:val="none" w:sz="0" w:space="0" w:color="auto"/>
        <w:bottom w:val="none" w:sz="0" w:space="0" w:color="auto"/>
        <w:right w:val="none" w:sz="0" w:space="0" w:color="auto"/>
      </w:divBdr>
    </w:div>
    <w:div w:id="1504591867">
      <w:bodyDiv w:val="1"/>
      <w:marLeft w:val="0"/>
      <w:marRight w:val="0"/>
      <w:marTop w:val="0"/>
      <w:marBottom w:val="0"/>
      <w:divBdr>
        <w:top w:val="none" w:sz="0" w:space="0" w:color="auto"/>
        <w:left w:val="none" w:sz="0" w:space="0" w:color="auto"/>
        <w:bottom w:val="none" w:sz="0" w:space="0" w:color="auto"/>
        <w:right w:val="none" w:sz="0" w:space="0" w:color="auto"/>
      </w:divBdr>
    </w:div>
    <w:div w:id="1548300087">
      <w:bodyDiv w:val="1"/>
      <w:marLeft w:val="0"/>
      <w:marRight w:val="0"/>
      <w:marTop w:val="0"/>
      <w:marBottom w:val="0"/>
      <w:divBdr>
        <w:top w:val="none" w:sz="0" w:space="0" w:color="auto"/>
        <w:left w:val="none" w:sz="0" w:space="0" w:color="auto"/>
        <w:bottom w:val="none" w:sz="0" w:space="0" w:color="auto"/>
        <w:right w:val="none" w:sz="0" w:space="0" w:color="auto"/>
      </w:divBdr>
    </w:div>
    <w:div w:id="1594510517">
      <w:bodyDiv w:val="1"/>
      <w:marLeft w:val="0"/>
      <w:marRight w:val="0"/>
      <w:marTop w:val="0"/>
      <w:marBottom w:val="0"/>
      <w:divBdr>
        <w:top w:val="none" w:sz="0" w:space="0" w:color="auto"/>
        <w:left w:val="none" w:sz="0" w:space="0" w:color="auto"/>
        <w:bottom w:val="none" w:sz="0" w:space="0" w:color="auto"/>
        <w:right w:val="none" w:sz="0" w:space="0" w:color="auto"/>
      </w:divBdr>
    </w:div>
    <w:div w:id="1605841596">
      <w:bodyDiv w:val="1"/>
      <w:marLeft w:val="0"/>
      <w:marRight w:val="0"/>
      <w:marTop w:val="0"/>
      <w:marBottom w:val="0"/>
      <w:divBdr>
        <w:top w:val="none" w:sz="0" w:space="0" w:color="auto"/>
        <w:left w:val="none" w:sz="0" w:space="0" w:color="auto"/>
        <w:bottom w:val="none" w:sz="0" w:space="0" w:color="auto"/>
        <w:right w:val="none" w:sz="0" w:space="0" w:color="auto"/>
      </w:divBdr>
    </w:div>
    <w:div w:id="1609386910">
      <w:bodyDiv w:val="1"/>
      <w:marLeft w:val="0"/>
      <w:marRight w:val="0"/>
      <w:marTop w:val="0"/>
      <w:marBottom w:val="0"/>
      <w:divBdr>
        <w:top w:val="none" w:sz="0" w:space="0" w:color="auto"/>
        <w:left w:val="none" w:sz="0" w:space="0" w:color="auto"/>
        <w:bottom w:val="none" w:sz="0" w:space="0" w:color="auto"/>
        <w:right w:val="none" w:sz="0" w:space="0" w:color="auto"/>
      </w:divBdr>
    </w:div>
    <w:div w:id="1651907282">
      <w:bodyDiv w:val="1"/>
      <w:marLeft w:val="0"/>
      <w:marRight w:val="0"/>
      <w:marTop w:val="0"/>
      <w:marBottom w:val="0"/>
      <w:divBdr>
        <w:top w:val="none" w:sz="0" w:space="0" w:color="auto"/>
        <w:left w:val="none" w:sz="0" w:space="0" w:color="auto"/>
        <w:bottom w:val="none" w:sz="0" w:space="0" w:color="auto"/>
        <w:right w:val="none" w:sz="0" w:space="0" w:color="auto"/>
      </w:divBdr>
    </w:div>
    <w:div w:id="1787390714">
      <w:bodyDiv w:val="1"/>
      <w:marLeft w:val="0"/>
      <w:marRight w:val="0"/>
      <w:marTop w:val="0"/>
      <w:marBottom w:val="0"/>
      <w:divBdr>
        <w:top w:val="none" w:sz="0" w:space="0" w:color="auto"/>
        <w:left w:val="none" w:sz="0" w:space="0" w:color="auto"/>
        <w:bottom w:val="none" w:sz="0" w:space="0" w:color="auto"/>
        <w:right w:val="none" w:sz="0" w:space="0" w:color="auto"/>
      </w:divBdr>
    </w:div>
    <w:div w:id="1804497884">
      <w:bodyDiv w:val="1"/>
      <w:marLeft w:val="0"/>
      <w:marRight w:val="0"/>
      <w:marTop w:val="0"/>
      <w:marBottom w:val="0"/>
      <w:divBdr>
        <w:top w:val="none" w:sz="0" w:space="0" w:color="auto"/>
        <w:left w:val="none" w:sz="0" w:space="0" w:color="auto"/>
        <w:bottom w:val="none" w:sz="0" w:space="0" w:color="auto"/>
        <w:right w:val="none" w:sz="0" w:space="0" w:color="auto"/>
      </w:divBdr>
      <w:divsChild>
        <w:div w:id="1930692071">
          <w:marLeft w:val="0"/>
          <w:marRight w:val="0"/>
          <w:marTop w:val="0"/>
          <w:marBottom w:val="0"/>
          <w:divBdr>
            <w:top w:val="none" w:sz="0" w:space="0" w:color="auto"/>
            <w:left w:val="none" w:sz="0" w:space="0" w:color="auto"/>
            <w:bottom w:val="none" w:sz="0" w:space="0" w:color="auto"/>
            <w:right w:val="none" w:sz="0" w:space="0" w:color="auto"/>
          </w:divBdr>
          <w:divsChild>
            <w:div w:id="1235165159">
              <w:marLeft w:val="0"/>
              <w:marRight w:val="0"/>
              <w:marTop w:val="0"/>
              <w:marBottom w:val="0"/>
              <w:divBdr>
                <w:top w:val="none" w:sz="0" w:space="0" w:color="auto"/>
                <w:left w:val="none" w:sz="0" w:space="0" w:color="auto"/>
                <w:bottom w:val="none" w:sz="0" w:space="0" w:color="auto"/>
                <w:right w:val="none" w:sz="0" w:space="0" w:color="auto"/>
              </w:divBdr>
              <w:divsChild>
                <w:div w:id="1221672633">
                  <w:marLeft w:val="0"/>
                  <w:marRight w:val="0"/>
                  <w:marTop w:val="0"/>
                  <w:marBottom w:val="0"/>
                  <w:divBdr>
                    <w:top w:val="none" w:sz="0" w:space="0" w:color="auto"/>
                    <w:left w:val="none" w:sz="0" w:space="0" w:color="auto"/>
                    <w:bottom w:val="none" w:sz="0" w:space="0" w:color="auto"/>
                    <w:right w:val="none" w:sz="0" w:space="0" w:color="auto"/>
                  </w:divBdr>
                  <w:divsChild>
                    <w:div w:id="71203390">
                      <w:marLeft w:val="0"/>
                      <w:marRight w:val="0"/>
                      <w:marTop w:val="0"/>
                      <w:marBottom w:val="0"/>
                      <w:divBdr>
                        <w:top w:val="none" w:sz="0" w:space="0" w:color="auto"/>
                        <w:left w:val="none" w:sz="0" w:space="0" w:color="auto"/>
                        <w:bottom w:val="none" w:sz="0" w:space="0" w:color="auto"/>
                        <w:right w:val="none" w:sz="0" w:space="0" w:color="auto"/>
                      </w:divBdr>
                      <w:divsChild>
                        <w:div w:id="817694373">
                          <w:marLeft w:val="0"/>
                          <w:marRight w:val="0"/>
                          <w:marTop w:val="0"/>
                          <w:marBottom w:val="0"/>
                          <w:divBdr>
                            <w:top w:val="none" w:sz="0" w:space="0" w:color="auto"/>
                            <w:left w:val="none" w:sz="0" w:space="0" w:color="auto"/>
                            <w:bottom w:val="none" w:sz="0" w:space="0" w:color="auto"/>
                            <w:right w:val="none" w:sz="0" w:space="0" w:color="auto"/>
                          </w:divBdr>
                          <w:divsChild>
                            <w:div w:id="2112386251">
                              <w:marLeft w:val="0"/>
                              <w:marRight w:val="0"/>
                              <w:marTop w:val="0"/>
                              <w:marBottom w:val="0"/>
                              <w:divBdr>
                                <w:top w:val="none" w:sz="0" w:space="0" w:color="auto"/>
                                <w:left w:val="none" w:sz="0" w:space="0" w:color="auto"/>
                                <w:bottom w:val="none" w:sz="0" w:space="0" w:color="auto"/>
                                <w:right w:val="none" w:sz="0" w:space="0" w:color="auto"/>
                              </w:divBdr>
                              <w:divsChild>
                                <w:div w:id="1235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043271">
      <w:bodyDiv w:val="1"/>
      <w:marLeft w:val="0"/>
      <w:marRight w:val="0"/>
      <w:marTop w:val="0"/>
      <w:marBottom w:val="0"/>
      <w:divBdr>
        <w:top w:val="none" w:sz="0" w:space="0" w:color="auto"/>
        <w:left w:val="none" w:sz="0" w:space="0" w:color="auto"/>
        <w:bottom w:val="none" w:sz="0" w:space="0" w:color="auto"/>
        <w:right w:val="none" w:sz="0" w:space="0" w:color="auto"/>
      </w:divBdr>
    </w:div>
    <w:div w:id="2004967779">
      <w:bodyDiv w:val="1"/>
      <w:marLeft w:val="0"/>
      <w:marRight w:val="0"/>
      <w:marTop w:val="0"/>
      <w:marBottom w:val="0"/>
      <w:divBdr>
        <w:top w:val="none" w:sz="0" w:space="0" w:color="auto"/>
        <w:left w:val="none" w:sz="0" w:space="0" w:color="auto"/>
        <w:bottom w:val="none" w:sz="0" w:space="0" w:color="auto"/>
        <w:right w:val="none" w:sz="0" w:space="0" w:color="auto"/>
      </w:divBdr>
    </w:div>
    <w:div w:id="2022509803">
      <w:bodyDiv w:val="1"/>
      <w:marLeft w:val="0"/>
      <w:marRight w:val="0"/>
      <w:marTop w:val="0"/>
      <w:marBottom w:val="0"/>
      <w:divBdr>
        <w:top w:val="none" w:sz="0" w:space="0" w:color="auto"/>
        <w:left w:val="none" w:sz="0" w:space="0" w:color="auto"/>
        <w:bottom w:val="none" w:sz="0" w:space="0" w:color="auto"/>
        <w:right w:val="none" w:sz="0" w:space="0" w:color="auto"/>
      </w:divBdr>
    </w:div>
    <w:div w:id="2038432041">
      <w:bodyDiv w:val="1"/>
      <w:marLeft w:val="0"/>
      <w:marRight w:val="0"/>
      <w:marTop w:val="0"/>
      <w:marBottom w:val="0"/>
      <w:divBdr>
        <w:top w:val="none" w:sz="0" w:space="0" w:color="auto"/>
        <w:left w:val="none" w:sz="0" w:space="0" w:color="auto"/>
        <w:bottom w:val="none" w:sz="0" w:space="0" w:color="auto"/>
        <w:right w:val="none" w:sz="0" w:space="0" w:color="auto"/>
      </w:divBdr>
    </w:div>
    <w:div w:id="2122911572">
      <w:bodyDiv w:val="1"/>
      <w:marLeft w:val="0"/>
      <w:marRight w:val="0"/>
      <w:marTop w:val="0"/>
      <w:marBottom w:val="0"/>
      <w:divBdr>
        <w:top w:val="none" w:sz="0" w:space="0" w:color="auto"/>
        <w:left w:val="none" w:sz="0" w:space="0" w:color="auto"/>
        <w:bottom w:val="none" w:sz="0" w:space="0" w:color="auto"/>
        <w:right w:val="none" w:sz="0" w:space="0" w:color="auto"/>
      </w:divBdr>
    </w:div>
    <w:div w:id="214692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yhetsbrev@nesodden.kirken.no" TargetMode="External"/><Relationship Id="rId18" Type="http://schemas.openxmlformats.org/officeDocument/2006/relationships/hyperlink" Target="http://www.gr&#248;nnkirke.n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facebook.com/DenNorskeKirkeNesodden" TargetMode="External"/><Relationship Id="rId2" Type="http://schemas.openxmlformats.org/officeDocument/2006/relationships/numbering" Target="numbering.xml"/><Relationship Id="rId16" Type="http://schemas.openxmlformats.org/officeDocument/2006/relationships/hyperlink" Target="http://www.nesodden.kirken.no"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af.no" TargetMode="Externa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esodden.kirken.n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5DCD8-7EAE-4AA5-8617-0E9FDA28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A7F124D7</Template>
  <TotalTime>0</TotalTime>
  <Pages>16</Pages>
  <Words>6459</Words>
  <Characters>34238</Characters>
  <Application>Microsoft Office Word</Application>
  <DocSecurity>4</DocSecurity>
  <Lines>285</Lines>
  <Paragraphs>81</Paragraphs>
  <ScaleCrop>false</ScaleCrop>
  <HeadingPairs>
    <vt:vector size="2" baseType="variant">
      <vt:variant>
        <vt:lpstr>Tittel</vt:lpstr>
      </vt:variant>
      <vt:variant>
        <vt:i4>1</vt:i4>
      </vt:variant>
    </vt:vector>
  </HeadingPairs>
  <TitlesOfParts>
    <vt:vector size="1" baseType="lpstr">
      <vt:lpstr>Årsrapport for Skoklefall menighet 2008</vt:lpstr>
    </vt:vector>
  </TitlesOfParts>
  <Company>Helse Sør-Øst RHF</Company>
  <LinksUpToDate>false</LinksUpToDate>
  <CharactersWithSpaces>40616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for Skoklefall menighet 2008</dc:title>
  <dc:creator>Skoklefall menighetsråd</dc:creator>
  <cp:lastModifiedBy>Elin Dammyr</cp:lastModifiedBy>
  <cp:revision>2</cp:revision>
  <cp:lastPrinted>2019-02-22T02:23:00Z</cp:lastPrinted>
  <dcterms:created xsi:type="dcterms:W3CDTF">2020-03-04T09:34:00Z</dcterms:created>
  <dcterms:modified xsi:type="dcterms:W3CDTF">2020-03-04T09:34:00Z</dcterms:modified>
</cp:coreProperties>
</file>