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9D26" w14:textId="77777777" w:rsidR="004661E4" w:rsidRPr="00933AD0" w:rsidRDefault="00BC06BA" w:rsidP="005D52A2">
      <w:pPr>
        <w:rPr>
          <w:b/>
          <w:sz w:val="56"/>
          <w:szCs w:val="56"/>
        </w:rPr>
      </w:pPr>
      <w:r w:rsidRPr="005D52A2">
        <w:rPr>
          <w:sz w:val="56"/>
          <w:szCs w:val="96"/>
        </w:rPr>
        <w:t>Møteprotokoll</w:t>
      </w:r>
      <w:r w:rsidR="00DE4470" w:rsidRPr="00933AD0">
        <w:rPr>
          <w:sz w:val="56"/>
          <w:szCs w:val="56"/>
        </w:rPr>
        <w:t xml:space="preserve"> </w:t>
      </w:r>
    </w:p>
    <w:p w14:paraId="41096FEE" w14:textId="335BAB7C" w:rsidR="00DE4470" w:rsidRPr="005D52A2" w:rsidRDefault="00EF6FAA" w:rsidP="005D52A2">
      <w:pPr>
        <w:pStyle w:val="Tittel"/>
        <w:spacing w:before="0" w:after="0"/>
        <w:rPr>
          <w:b w:val="0"/>
          <w:sz w:val="56"/>
          <w:szCs w:val="56"/>
        </w:rPr>
      </w:pPr>
      <w:sdt>
        <w:sdtPr>
          <w:rPr>
            <w:b w:val="0"/>
            <w:sz w:val="56"/>
            <w:szCs w:val="56"/>
          </w:rPr>
          <w:tag w:val="ToBoard.Name"/>
          <w:id w:val="10000"/>
          <w:placeholder>
            <w:docPart w:val="B670C8EAED074759A72B3C3D36D87969"/>
          </w:placeholder>
          <w:dataBinding w:prefixMappings="xmlns:gbs='http://www.software-innovation.no/growBusinessDocument'" w:xpath="/gbs:GrowBusinessDocument/gbs:ToBoard.Name[@gbs:key='10000']" w:storeItemID="{054AC2F2-BC89-4FBE-8D04-D77C450C58E4}"/>
          <w:text/>
        </w:sdtPr>
        <w:sdtEndPr/>
        <w:sdtContent>
          <w:r w:rsidR="00DD016F">
            <w:rPr>
              <w:b w:val="0"/>
              <w:sz w:val="56"/>
              <w:szCs w:val="56"/>
            </w:rPr>
            <w:t>Siggerud menighetsråd</w:t>
          </w:r>
        </w:sdtContent>
      </w:sdt>
    </w:p>
    <w:p w14:paraId="2217CEFC" w14:textId="77777777" w:rsidR="004C78E3" w:rsidRPr="00933AD0" w:rsidRDefault="004C78E3" w:rsidP="00933AD0">
      <w:pPr>
        <w:pStyle w:val="Topptekst"/>
      </w:pPr>
      <w:bookmarkStart w:id="0" w:name="LED_UOFF"/>
      <w:bookmarkEnd w:id="0"/>
    </w:p>
    <w:tbl>
      <w:tblPr>
        <w:tblW w:w="0" w:type="auto"/>
        <w:tblLayout w:type="fixed"/>
        <w:tblCellMar>
          <w:left w:w="0" w:type="dxa"/>
        </w:tblCellMar>
        <w:tblLook w:val="01E0" w:firstRow="1" w:lastRow="1" w:firstColumn="1" w:lastColumn="1" w:noHBand="0" w:noVBand="0"/>
      </w:tblPr>
      <w:tblGrid>
        <w:gridCol w:w="2138"/>
        <w:gridCol w:w="7149"/>
      </w:tblGrid>
      <w:tr w:rsidR="00D8150E" w:rsidRPr="00D8150E" w14:paraId="2B4E1ADF" w14:textId="77777777" w:rsidTr="00676F2E">
        <w:tc>
          <w:tcPr>
            <w:tcW w:w="2138" w:type="dxa"/>
            <w:tcBorders>
              <w:top w:val="single" w:sz="4" w:space="0" w:color="auto"/>
            </w:tcBorders>
          </w:tcPr>
          <w:p w14:paraId="066C7078" w14:textId="77777777" w:rsidR="00D8150E" w:rsidRPr="00D8150E" w:rsidRDefault="00D8150E" w:rsidP="009253BB">
            <w:r>
              <w:t>Møted</w:t>
            </w:r>
            <w:r w:rsidRPr="00D8150E">
              <w:t>ato:</w:t>
            </w:r>
          </w:p>
        </w:tc>
        <w:sdt>
          <w:sdtPr>
            <w:tag w:val="StartDate"/>
            <w:id w:val="10001"/>
            <w:placeholder>
              <w:docPart w:val="EC1679CD695D4B33A392C27B19D5110D"/>
            </w:placeholder>
            <w:dataBinding w:prefixMappings="xmlns:gbs='http://www.software-innovation.no/growBusinessDocument'" w:xpath="/gbs:GrowBusinessDocument/gbs:StartDate[@gbs:key='10001']" w:storeItemID="{054AC2F2-BC89-4FBE-8D04-D77C450C58E4}"/>
            <w:date w:fullDate="2026-03-12T18:30:00Z">
              <w:dateFormat w:val="dd.MM.yyyy kl. HH:mm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7149" w:type="dxa"/>
                <w:tcBorders>
                  <w:top w:val="single" w:sz="4" w:space="0" w:color="auto"/>
                </w:tcBorders>
              </w:tcPr>
              <w:p w14:paraId="092353AF" w14:textId="32096150" w:rsidR="00D8150E" w:rsidRPr="00D8150E" w:rsidRDefault="00DD016F" w:rsidP="009253BB">
                <w:r>
                  <w:t>12.03.2026 kl. 18:30</w:t>
                </w:r>
              </w:p>
            </w:tc>
          </w:sdtContent>
        </w:sdt>
      </w:tr>
      <w:tr w:rsidR="00D8150E" w:rsidRPr="00D8150E" w14:paraId="7D354A4D" w14:textId="77777777" w:rsidTr="00676F2E">
        <w:tc>
          <w:tcPr>
            <w:tcW w:w="2138" w:type="dxa"/>
          </w:tcPr>
          <w:p w14:paraId="6E699CA0" w14:textId="77777777" w:rsidR="00D8150E" w:rsidRPr="00D8150E" w:rsidRDefault="00D8150E" w:rsidP="009253BB">
            <w:r>
              <w:t>Møtes</w:t>
            </w:r>
            <w:r w:rsidRPr="00D8150E">
              <w:t>ted:</w:t>
            </w:r>
          </w:p>
        </w:tc>
        <w:sdt>
          <w:sdtPr>
            <w:tag w:val="Location"/>
            <w:id w:val="10002"/>
            <w:placeholder>
              <w:docPart w:val="7EA3BA69D0B443AAA0DE426950D028B0"/>
            </w:placeholder>
            <w:dataBinding w:prefixMappings="xmlns:gbs='http://www.software-innovation.no/growBusinessDocument'" w:xpath="/gbs:GrowBusinessDocument/gbs:Location[@gbs:key='10002']" w:storeItemID="{054AC2F2-BC89-4FBE-8D04-D77C450C58E4}"/>
            <w:text/>
          </w:sdtPr>
          <w:sdtEndPr/>
          <w:sdtContent>
            <w:tc>
              <w:tcPr>
                <w:tcW w:w="7149" w:type="dxa"/>
              </w:tcPr>
              <w:p w14:paraId="64AA8821" w14:textId="73156BC1" w:rsidR="00D8150E" w:rsidRPr="00D8150E" w:rsidRDefault="00DD016F" w:rsidP="009253BB">
                <w:r>
                  <w:t>Siggerud kirkestue</w:t>
                </w:r>
              </w:p>
            </w:tc>
          </w:sdtContent>
        </w:sdt>
      </w:tr>
      <w:tr w:rsidR="00D8150E" w:rsidRPr="00D8150E" w14:paraId="5DE49B50" w14:textId="77777777" w:rsidTr="00676F2E">
        <w:trPr>
          <w:trHeight w:val="255"/>
        </w:trPr>
        <w:tc>
          <w:tcPr>
            <w:tcW w:w="2138" w:type="dxa"/>
          </w:tcPr>
          <w:p w14:paraId="007076E5" w14:textId="77777777" w:rsidR="00D8150E" w:rsidRPr="00D8150E" w:rsidRDefault="00D8150E" w:rsidP="009253BB">
            <w:r w:rsidRPr="00D8150E">
              <w:t>Arkivsak:</w:t>
            </w:r>
          </w:p>
        </w:tc>
        <w:sdt>
          <w:sdtPr>
            <w:tag w:val="ToBoard.ToCaseForBoardDocuments.Name"/>
            <w:id w:val="10003"/>
            <w:placeholder>
              <w:docPart w:val="7EA3BA69D0B443AAA0DE426950D028B0"/>
            </w:placeholder>
            <w:dataBinding w:prefixMappings="xmlns:gbs='http://www.software-innovation.no/growBusinessDocument'" w:xpath="/gbs:GrowBusinessDocument/gbs:ToBoard.ToCaseForBoardDocuments.Name[@gbs:key='10003']" w:storeItemID="{054AC2F2-BC89-4FBE-8D04-D77C450C58E4}"/>
            <w:text/>
          </w:sdtPr>
          <w:sdtEndPr/>
          <w:sdtContent>
            <w:tc>
              <w:tcPr>
                <w:tcW w:w="7149" w:type="dxa"/>
              </w:tcPr>
              <w:p w14:paraId="758DD9AC" w14:textId="73EB96D3" w:rsidR="00D8150E" w:rsidRPr="00D8150E" w:rsidRDefault="00DD016F" w:rsidP="009253BB">
                <w:r>
                  <w:t>20/00047</w:t>
                </w:r>
              </w:p>
            </w:tc>
          </w:sdtContent>
        </w:sdt>
      </w:tr>
      <w:tr w:rsidR="00D8150E" w:rsidRPr="00D8150E" w14:paraId="1D33E830" w14:textId="77777777" w:rsidTr="00676F2E">
        <w:tc>
          <w:tcPr>
            <w:tcW w:w="2138" w:type="dxa"/>
          </w:tcPr>
          <w:p w14:paraId="26272CCC" w14:textId="77777777" w:rsidR="00D8150E" w:rsidRPr="00D8150E" w:rsidRDefault="00D8150E" w:rsidP="009253BB"/>
        </w:tc>
        <w:tc>
          <w:tcPr>
            <w:tcW w:w="7149" w:type="dxa"/>
          </w:tcPr>
          <w:p w14:paraId="47EE54B1" w14:textId="77777777" w:rsidR="00D8150E" w:rsidRPr="00D8150E" w:rsidRDefault="00D8150E" w:rsidP="009253BB"/>
        </w:tc>
      </w:tr>
      <w:tr w:rsidR="00D8150E" w:rsidRPr="00DD016F" w14:paraId="5E31BB53" w14:textId="77777777" w:rsidTr="00676F2E">
        <w:tc>
          <w:tcPr>
            <w:tcW w:w="2138" w:type="dxa"/>
          </w:tcPr>
          <w:p w14:paraId="6B5F43C4" w14:textId="77777777" w:rsidR="00D8150E" w:rsidRPr="00D8150E" w:rsidRDefault="00D8150E" w:rsidP="009253BB">
            <w:r w:rsidRPr="00D8150E">
              <w:t>Til</w:t>
            </w:r>
            <w:r>
              <w:t xml:space="preserve"> </w:t>
            </w:r>
            <w:r w:rsidRPr="00D8150E">
              <w:t xml:space="preserve">stede: </w:t>
            </w:r>
          </w:p>
        </w:tc>
        <w:tc>
          <w:tcPr>
            <w:tcW w:w="7149" w:type="dxa"/>
          </w:tcPr>
          <w:p w14:paraId="40B7973C" w14:textId="1C484049" w:rsidR="00D8150E" w:rsidRPr="00DD016F" w:rsidRDefault="00DD016F" w:rsidP="009253BB">
            <w:bookmarkStart w:id="1" w:name="MEMBERS_MET"/>
            <w:bookmarkEnd w:id="1"/>
            <w:r w:rsidRPr="00DD016F">
              <w:t xml:space="preserve">Annelin Køver, Anette Tenvann, Camilla Eriksen, Terje </w:t>
            </w:r>
            <w:proofErr w:type="gramStart"/>
            <w:r w:rsidRPr="00DD016F">
              <w:t>Tjel</w:t>
            </w:r>
            <w:r>
              <w:t>ta,  Magnus</w:t>
            </w:r>
            <w:proofErr w:type="gramEnd"/>
            <w:r>
              <w:t xml:space="preserve"> Ingvaldsen</w:t>
            </w:r>
          </w:p>
        </w:tc>
      </w:tr>
      <w:tr w:rsidR="00D8150E" w:rsidRPr="00DD016F" w14:paraId="5FA2684E" w14:textId="77777777" w:rsidTr="00676F2E">
        <w:tc>
          <w:tcPr>
            <w:tcW w:w="2138" w:type="dxa"/>
          </w:tcPr>
          <w:p w14:paraId="34EC59E3" w14:textId="77777777" w:rsidR="00D8150E" w:rsidRPr="00DD016F" w:rsidRDefault="00D8150E" w:rsidP="009253BB"/>
        </w:tc>
        <w:tc>
          <w:tcPr>
            <w:tcW w:w="7149" w:type="dxa"/>
          </w:tcPr>
          <w:p w14:paraId="6A41212B" w14:textId="77777777" w:rsidR="00D8150E" w:rsidRPr="00DD016F" w:rsidRDefault="00D8150E" w:rsidP="009253BB"/>
        </w:tc>
      </w:tr>
      <w:tr w:rsidR="00D8150E" w:rsidRPr="00D8150E" w14:paraId="37E7FC3B" w14:textId="77777777" w:rsidTr="00676F2E">
        <w:tc>
          <w:tcPr>
            <w:tcW w:w="2138" w:type="dxa"/>
          </w:tcPr>
          <w:p w14:paraId="74885193" w14:textId="77777777" w:rsidR="00D8150E" w:rsidRPr="00D8150E" w:rsidRDefault="00D8150E" w:rsidP="009253BB">
            <w:r w:rsidRPr="00D8150E">
              <w:t>Møtende varamedlemmer:</w:t>
            </w:r>
          </w:p>
        </w:tc>
        <w:tc>
          <w:tcPr>
            <w:tcW w:w="7149" w:type="dxa"/>
          </w:tcPr>
          <w:p w14:paraId="2CAE5B0E" w14:textId="1B64B8A6" w:rsidR="00D8150E" w:rsidRPr="00D8150E" w:rsidRDefault="00DD016F" w:rsidP="009253BB">
            <w:bookmarkStart w:id="2" w:name="MEMBERS_SUBST"/>
            <w:bookmarkEnd w:id="2"/>
            <w:r>
              <w:t>Frank Eriksen</w:t>
            </w:r>
          </w:p>
        </w:tc>
      </w:tr>
      <w:tr w:rsidR="00D8150E" w:rsidRPr="00D8150E" w14:paraId="66E59DD1" w14:textId="77777777" w:rsidTr="00676F2E">
        <w:tc>
          <w:tcPr>
            <w:tcW w:w="2138" w:type="dxa"/>
          </w:tcPr>
          <w:p w14:paraId="59C43C99" w14:textId="77777777" w:rsidR="00D8150E" w:rsidRPr="00D8150E" w:rsidRDefault="00D8150E" w:rsidP="009253BB"/>
        </w:tc>
        <w:tc>
          <w:tcPr>
            <w:tcW w:w="7149" w:type="dxa"/>
          </w:tcPr>
          <w:p w14:paraId="58559944" w14:textId="77777777" w:rsidR="00D8150E" w:rsidRPr="00D8150E" w:rsidRDefault="00D8150E" w:rsidP="009253BB"/>
        </w:tc>
      </w:tr>
      <w:tr w:rsidR="00D8150E" w:rsidRPr="00D8150E" w14:paraId="7503BCA6" w14:textId="77777777" w:rsidTr="00676F2E">
        <w:tc>
          <w:tcPr>
            <w:tcW w:w="2138" w:type="dxa"/>
          </w:tcPr>
          <w:p w14:paraId="11E44C25" w14:textId="77777777" w:rsidR="00D8150E" w:rsidRPr="00D8150E" w:rsidRDefault="00D8150E" w:rsidP="009253BB">
            <w:r w:rsidRPr="00D8150E">
              <w:t xml:space="preserve">Forfall: </w:t>
            </w:r>
          </w:p>
        </w:tc>
        <w:tc>
          <w:tcPr>
            <w:tcW w:w="7149" w:type="dxa"/>
          </w:tcPr>
          <w:p w14:paraId="7E49EC86" w14:textId="666C49C2" w:rsidR="00D8150E" w:rsidRPr="00D8150E" w:rsidRDefault="00DD016F" w:rsidP="009253BB">
            <w:bookmarkStart w:id="3" w:name="MEMBERS_NOTMET"/>
            <w:bookmarkEnd w:id="3"/>
            <w:r>
              <w:t>Bjørn Egil Brekke</w:t>
            </w:r>
          </w:p>
        </w:tc>
      </w:tr>
      <w:tr w:rsidR="00D8150E" w:rsidRPr="00D8150E" w14:paraId="50839307" w14:textId="77777777" w:rsidTr="00676F2E">
        <w:tc>
          <w:tcPr>
            <w:tcW w:w="2138" w:type="dxa"/>
          </w:tcPr>
          <w:p w14:paraId="2B6922C5" w14:textId="77777777" w:rsidR="00D8150E" w:rsidRPr="00D8150E" w:rsidRDefault="00D8150E" w:rsidP="009253BB"/>
        </w:tc>
        <w:tc>
          <w:tcPr>
            <w:tcW w:w="7149" w:type="dxa"/>
          </w:tcPr>
          <w:p w14:paraId="7B6799C8" w14:textId="77777777" w:rsidR="00D8150E" w:rsidRPr="00D8150E" w:rsidRDefault="00D8150E" w:rsidP="009253BB"/>
        </w:tc>
      </w:tr>
      <w:tr w:rsidR="00D8150E" w:rsidRPr="00D8150E" w14:paraId="4F787EE3" w14:textId="77777777" w:rsidTr="00676F2E">
        <w:tc>
          <w:tcPr>
            <w:tcW w:w="2138" w:type="dxa"/>
          </w:tcPr>
          <w:p w14:paraId="62AC59AB" w14:textId="77777777" w:rsidR="00D8150E" w:rsidRPr="00D8150E" w:rsidRDefault="00D8150E" w:rsidP="009253BB">
            <w:r w:rsidRPr="00D8150E">
              <w:t>Andre:</w:t>
            </w:r>
          </w:p>
        </w:tc>
        <w:tc>
          <w:tcPr>
            <w:tcW w:w="7149" w:type="dxa"/>
          </w:tcPr>
          <w:p w14:paraId="08F8E511" w14:textId="77777777" w:rsidR="00D8150E" w:rsidRPr="00D8150E" w:rsidRDefault="00D8150E" w:rsidP="009253BB"/>
        </w:tc>
      </w:tr>
      <w:tr w:rsidR="00D8150E" w:rsidRPr="00D8150E" w14:paraId="1BD26D64" w14:textId="77777777" w:rsidTr="00676F2E">
        <w:tc>
          <w:tcPr>
            <w:tcW w:w="2138" w:type="dxa"/>
          </w:tcPr>
          <w:p w14:paraId="5CA8AFC4" w14:textId="77777777" w:rsidR="00D8150E" w:rsidRPr="00D8150E" w:rsidRDefault="00D8150E" w:rsidP="009253BB"/>
        </w:tc>
        <w:tc>
          <w:tcPr>
            <w:tcW w:w="7149" w:type="dxa"/>
          </w:tcPr>
          <w:p w14:paraId="4E6BE238" w14:textId="77777777" w:rsidR="00D8150E" w:rsidRPr="00D8150E" w:rsidRDefault="00D8150E" w:rsidP="009253BB"/>
        </w:tc>
      </w:tr>
      <w:tr w:rsidR="00D8150E" w:rsidRPr="00D8150E" w14:paraId="3E4755E7" w14:textId="77777777" w:rsidTr="00676F2E">
        <w:tc>
          <w:tcPr>
            <w:tcW w:w="2138" w:type="dxa"/>
          </w:tcPr>
          <w:p w14:paraId="72BB5025" w14:textId="77777777" w:rsidR="00D8150E" w:rsidRPr="00D8150E" w:rsidRDefault="00D8150E" w:rsidP="009253BB">
            <w:r w:rsidRPr="00D8150E">
              <w:t>Protokollfører:</w:t>
            </w:r>
          </w:p>
        </w:tc>
        <w:sdt>
          <w:sdtPr>
            <w:tag w:val="ToBoard.FromOtherContacts"/>
            <w:id w:val="10004"/>
            <w:placeholder>
              <w:docPart w:val="AC70C8A0651B4956A39335976AB6A269"/>
            </w:placeholder>
            <w:dataBinding w:prefixMappings="xmlns:gbs='http://www.software-innovation.no/growBusinessDocument'" w:xpath="/gbs:GrowBusinessDocument/gbs:Lists/gbs:SingleLines/gbs:ToBoard.FromOtherContacts/gbs:DisplayField[@gbs:key='10004']" w:storeItemID="{054AC2F2-BC89-4FBE-8D04-D77C450C58E4}"/>
            <w:text/>
          </w:sdtPr>
          <w:sdtEndPr/>
          <w:sdtContent>
            <w:tc>
              <w:tcPr>
                <w:tcW w:w="7149" w:type="dxa"/>
              </w:tcPr>
              <w:p w14:paraId="16FE8BD6" w14:textId="289781F3" w:rsidR="00D8150E" w:rsidRPr="00D8150E" w:rsidRDefault="00DD016F" w:rsidP="009253BB">
                <w:r>
                  <w:t>Toril Marie Lundeby</w:t>
                </w:r>
              </w:p>
            </w:tc>
          </w:sdtContent>
        </w:sdt>
      </w:tr>
      <w:tr w:rsidR="00D8150E" w:rsidRPr="00D8150E" w14:paraId="1F5F408D" w14:textId="77777777" w:rsidTr="00676F2E">
        <w:tc>
          <w:tcPr>
            <w:tcW w:w="2138" w:type="dxa"/>
          </w:tcPr>
          <w:p w14:paraId="51B74B7E" w14:textId="77777777" w:rsidR="00D8150E" w:rsidRPr="00D8150E" w:rsidRDefault="00D8150E" w:rsidP="009253BB"/>
        </w:tc>
        <w:tc>
          <w:tcPr>
            <w:tcW w:w="7149" w:type="dxa"/>
          </w:tcPr>
          <w:p w14:paraId="7FD81309" w14:textId="77777777" w:rsidR="00D8150E" w:rsidRPr="00D8150E" w:rsidRDefault="00D8150E" w:rsidP="009253BB"/>
        </w:tc>
      </w:tr>
    </w:tbl>
    <w:p w14:paraId="243C1380" w14:textId="77777777" w:rsidR="00D8150E" w:rsidRPr="00933AD0" w:rsidRDefault="00D8150E" w:rsidP="00933AD0"/>
    <w:p w14:paraId="27AA06E2" w14:textId="77777777" w:rsidR="00361F1F" w:rsidRDefault="00361F1F"/>
    <w:tbl>
      <w:tblPr>
        <w:tblStyle w:val="Rutenettabelllys"/>
        <w:tblW w:w="5000" w:type="pct"/>
        <w:tblLayout w:type="fixed"/>
        <w:tblLook w:val="0000" w:firstRow="0" w:lastRow="0" w:firstColumn="0" w:lastColumn="0" w:noHBand="0" w:noVBand="0"/>
      </w:tblPr>
      <w:tblGrid>
        <w:gridCol w:w="931"/>
        <w:gridCol w:w="7281"/>
        <w:gridCol w:w="849"/>
      </w:tblGrid>
      <w:tr w:rsidR="00361F1F" w:rsidRPr="00933AD0" w14:paraId="3806F996" w14:textId="77777777" w:rsidTr="007F141C">
        <w:tc>
          <w:tcPr>
            <w:tcW w:w="8212" w:type="dxa"/>
            <w:gridSpan w:val="2"/>
          </w:tcPr>
          <w:p w14:paraId="4F940E06" w14:textId="4DA55B90" w:rsidR="00361F1F" w:rsidRPr="00676F2E" w:rsidRDefault="00361F1F" w:rsidP="00933AD0">
            <w:pPr>
              <w:rPr>
                <w:b/>
              </w:rPr>
            </w:pPr>
            <w:r w:rsidRPr="00676F2E">
              <w:rPr>
                <w:b/>
              </w:rPr>
              <w:t>SAKSLISTE</w:t>
            </w:r>
          </w:p>
        </w:tc>
        <w:tc>
          <w:tcPr>
            <w:tcW w:w="849" w:type="dxa"/>
          </w:tcPr>
          <w:p w14:paraId="7DEAE959" w14:textId="7571CD4B" w:rsidR="00361F1F" w:rsidRPr="00933AD0" w:rsidRDefault="00361F1F" w:rsidP="00933AD0">
            <w:r w:rsidRPr="00933AD0">
              <w:t>Side</w:t>
            </w:r>
          </w:p>
        </w:tc>
      </w:tr>
      <w:tr w:rsidR="00DD016F" w:rsidRPr="00DD016F" w14:paraId="42B7743C" w14:textId="77777777" w:rsidTr="00DD016F">
        <w:trPr>
          <w:trHeight w:val="480"/>
        </w:trPr>
        <w:tc>
          <w:tcPr>
            <w:tcW w:w="9061" w:type="dxa"/>
            <w:gridSpan w:val="3"/>
            <w:vAlign w:val="center"/>
          </w:tcPr>
          <w:p w14:paraId="30C64E52" w14:textId="3CEDEC7C" w:rsidR="00DD016F" w:rsidRPr="00DD016F" w:rsidRDefault="00DD016F" w:rsidP="00DD016F">
            <w:pPr>
              <w:rPr>
                <w:b/>
              </w:rPr>
            </w:pPr>
            <w:bookmarkStart w:id="4" w:name="AGENDA_TABLE"/>
            <w:bookmarkEnd w:id="4"/>
            <w:r>
              <w:rPr>
                <w:b/>
              </w:rPr>
              <w:t>Godkjenning av innkalling og saksliste</w:t>
            </w:r>
          </w:p>
        </w:tc>
      </w:tr>
      <w:tr w:rsidR="00DD016F" w:rsidRPr="00DD016F" w14:paraId="6D7DD9A6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6E91BD21" w14:textId="290CEFDD" w:rsidR="00DD016F" w:rsidRPr="00DD016F" w:rsidRDefault="00DD016F" w:rsidP="00DD016F">
            <w:hyperlink w:anchor="CaseRef276071" w:tooltip="Detaljer" w:history="1">
              <w:r>
                <w:rPr>
                  <w:rStyle w:val="Hyperkobling"/>
                </w:rPr>
                <w:t>11/26</w:t>
              </w:r>
            </w:hyperlink>
          </w:p>
        </w:tc>
        <w:tc>
          <w:tcPr>
            <w:tcW w:w="7281" w:type="dxa"/>
            <w:vAlign w:val="center"/>
          </w:tcPr>
          <w:p w14:paraId="6811914C" w14:textId="705AA92E" w:rsidR="00DD016F" w:rsidRPr="00DD016F" w:rsidRDefault="00DD016F" w:rsidP="00933AD0">
            <w:r>
              <w:t>Godkjenning av innkalling og saksliste</w:t>
            </w:r>
          </w:p>
        </w:tc>
        <w:tc>
          <w:tcPr>
            <w:tcW w:w="849" w:type="dxa"/>
            <w:vAlign w:val="center"/>
          </w:tcPr>
          <w:p w14:paraId="0500099F" w14:textId="3BBAFBC6" w:rsidR="00DD016F" w:rsidRPr="00DD016F" w:rsidRDefault="00DD016F" w:rsidP="00933AD0">
            <w:r>
              <w:fldChar w:fldCharType="begin"/>
            </w:r>
            <w:r>
              <w:instrText xml:space="preserve"> PAGEREF CaseRef276071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</w:tr>
      <w:tr w:rsidR="00DD016F" w:rsidRPr="00DD016F" w14:paraId="7707E79A" w14:textId="77777777" w:rsidTr="00DD016F">
        <w:trPr>
          <w:trHeight w:val="480"/>
        </w:trPr>
        <w:tc>
          <w:tcPr>
            <w:tcW w:w="9061" w:type="dxa"/>
            <w:gridSpan w:val="3"/>
            <w:vAlign w:val="center"/>
          </w:tcPr>
          <w:p w14:paraId="3D79719A" w14:textId="234FFBB1" w:rsidR="00DD016F" w:rsidRPr="00DD016F" w:rsidRDefault="00DD016F" w:rsidP="00DD016F">
            <w:pPr>
              <w:rPr>
                <w:b/>
              </w:rPr>
            </w:pPr>
            <w:r>
              <w:rPr>
                <w:b/>
              </w:rPr>
              <w:t>Saker til behandling</w:t>
            </w:r>
          </w:p>
        </w:tc>
      </w:tr>
      <w:tr w:rsidR="00DD016F" w:rsidRPr="00DD016F" w14:paraId="313400CD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55146143" w14:textId="180EE18F" w:rsidR="00DD016F" w:rsidRPr="00DD016F" w:rsidRDefault="00DD016F" w:rsidP="00DD016F">
            <w:hyperlink w:anchor="CaseRef248364" w:tooltip="Detaljer" w:history="1">
              <w:r>
                <w:rPr>
                  <w:rStyle w:val="Hyperkobling"/>
                </w:rPr>
                <w:t>12/26</w:t>
              </w:r>
            </w:hyperlink>
          </w:p>
        </w:tc>
        <w:tc>
          <w:tcPr>
            <w:tcW w:w="7281" w:type="dxa"/>
            <w:vAlign w:val="center"/>
          </w:tcPr>
          <w:p w14:paraId="09E43530" w14:textId="0DEFF91A" w:rsidR="00DD016F" w:rsidRPr="00DD016F" w:rsidRDefault="00DD016F" w:rsidP="00933AD0">
            <w:r>
              <w:t>Godkjenning av protokoll</w:t>
            </w:r>
          </w:p>
        </w:tc>
        <w:tc>
          <w:tcPr>
            <w:tcW w:w="849" w:type="dxa"/>
            <w:vAlign w:val="center"/>
          </w:tcPr>
          <w:p w14:paraId="12D930DB" w14:textId="119347CB" w:rsidR="00DD016F" w:rsidRPr="00DD016F" w:rsidRDefault="00DD016F" w:rsidP="00933AD0">
            <w:r>
              <w:fldChar w:fldCharType="begin"/>
            </w:r>
            <w:r>
              <w:instrText xml:space="preserve"> PAGEREF CaseRef248364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</w:tr>
      <w:tr w:rsidR="00DD016F" w:rsidRPr="00DD016F" w14:paraId="4273F209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4350A063" w14:textId="4F2807D6" w:rsidR="00DD016F" w:rsidRPr="00DD016F" w:rsidRDefault="00DD016F" w:rsidP="00DD016F">
            <w:hyperlink w:anchor="CaseRef276076" w:tooltip="Detaljer" w:history="1">
              <w:r>
                <w:rPr>
                  <w:rStyle w:val="Hyperkobling"/>
                </w:rPr>
                <w:t>13/26</w:t>
              </w:r>
            </w:hyperlink>
          </w:p>
        </w:tc>
        <w:tc>
          <w:tcPr>
            <w:tcW w:w="7281" w:type="dxa"/>
            <w:vAlign w:val="center"/>
          </w:tcPr>
          <w:p w14:paraId="0725CA0A" w14:textId="4DC187BD" w:rsidR="00DD016F" w:rsidRPr="00DD016F" w:rsidRDefault="00DD016F" w:rsidP="00933AD0">
            <w:r>
              <w:t>Godkjenning av årsmelding</w:t>
            </w:r>
          </w:p>
        </w:tc>
        <w:tc>
          <w:tcPr>
            <w:tcW w:w="849" w:type="dxa"/>
            <w:vAlign w:val="center"/>
          </w:tcPr>
          <w:p w14:paraId="4FC48D77" w14:textId="3AEF71E4" w:rsidR="00DD016F" w:rsidRPr="00DD016F" w:rsidRDefault="00DD016F" w:rsidP="00933AD0">
            <w:r>
              <w:fldChar w:fldCharType="begin"/>
            </w:r>
            <w:r>
              <w:instrText xml:space="preserve"> PAGEREF CaseRef276076 </w:instrText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</w:tr>
      <w:tr w:rsidR="00DD016F" w:rsidRPr="00DD016F" w14:paraId="7AF82192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2D07F673" w14:textId="4EC68DF8" w:rsidR="00DD016F" w:rsidRPr="00DD016F" w:rsidRDefault="00DD016F" w:rsidP="00DD016F">
            <w:hyperlink w:anchor="CaseRef276078" w:tooltip="Detaljer" w:history="1">
              <w:r>
                <w:rPr>
                  <w:rStyle w:val="Hyperkobling"/>
                </w:rPr>
                <w:t>14/26</w:t>
              </w:r>
            </w:hyperlink>
          </w:p>
        </w:tc>
        <w:tc>
          <w:tcPr>
            <w:tcW w:w="7281" w:type="dxa"/>
            <w:vAlign w:val="center"/>
          </w:tcPr>
          <w:p w14:paraId="25865B31" w14:textId="32414207" w:rsidR="00DD016F" w:rsidRPr="00DD016F" w:rsidRDefault="00DD016F" w:rsidP="00933AD0">
            <w:r>
              <w:t>Godkjenning av årsregnskap</w:t>
            </w:r>
          </w:p>
        </w:tc>
        <w:tc>
          <w:tcPr>
            <w:tcW w:w="849" w:type="dxa"/>
            <w:vAlign w:val="center"/>
          </w:tcPr>
          <w:p w14:paraId="2E65303B" w14:textId="49C1DCC8" w:rsidR="00DD016F" w:rsidRPr="00DD016F" w:rsidRDefault="00DD016F" w:rsidP="00933AD0">
            <w:r>
              <w:fldChar w:fldCharType="begin"/>
            </w:r>
            <w:r>
              <w:instrText xml:space="preserve"> PAGEREF CaseRef276078 </w:instrText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</w:tr>
      <w:tr w:rsidR="00DD016F" w:rsidRPr="00DD016F" w14:paraId="1B98E4B5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49A80878" w14:textId="39FAFBC2" w:rsidR="00DD016F" w:rsidRPr="00DD016F" w:rsidRDefault="00DD016F" w:rsidP="00DD016F">
            <w:hyperlink w:anchor="CaseRef276084" w:tooltip="Detaljer" w:history="1">
              <w:r>
                <w:rPr>
                  <w:rStyle w:val="Hyperkobling"/>
                </w:rPr>
                <w:t>15/26</w:t>
              </w:r>
            </w:hyperlink>
          </w:p>
        </w:tc>
        <w:tc>
          <w:tcPr>
            <w:tcW w:w="7281" w:type="dxa"/>
            <w:vAlign w:val="center"/>
          </w:tcPr>
          <w:p w14:paraId="4E59CC0B" w14:textId="6C9903A3" w:rsidR="00DD016F" w:rsidRPr="00DD016F" w:rsidRDefault="00DD016F" w:rsidP="00933AD0">
            <w:proofErr w:type="gramStart"/>
            <w:r>
              <w:t>Festgudstjeneste  -</w:t>
            </w:r>
            <w:proofErr w:type="gramEnd"/>
            <w:r>
              <w:t xml:space="preserve"> ny kirkestue</w:t>
            </w:r>
          </w:p>
        </w:tc>
        <w:tc>
          <w:tcPr>
            <w:tcW w:w="849" w:type="dxa"/>
            <w:vAlign w:val="center"/>
          </w:tcPr>
          <w:p w14:paraId="65F5A3C7" w14:textId="13791C92" w:rsidR="00DD016F" w:rsidRPr="00DD016F" w:rsidRDefault="00DD016F" w:rsidP="00933AD0">
            <w:r>
              <w:fldChar w:fldCharType="begin"/>
            </w:r>
            <w:r>
              <w:instrText xml:space="preserve"> PAGEREF CaseRef276084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</w:tr>
      <w:tr w:rsidR="00DD016F" w:rsidRPr="00DD016F" w14:paraId="6E31179A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7D974B98" w14:textId="78BE0D2D" w:rsidR="00DD016F" w:rsidRPr="00DD016F" w:rsidRDefault="00DD016F" w:rsidP="00DD016F">
            <w:hyperlink w:anchor="CaseRef276082" w:tooltip="Detaljer" w:history="1">
              <w:r>
                <w:rPr>
                  <w:rStyle w:val="Hyperkobling"/>
                </w:rPr>
                <w:t>16/26</w:t>
              </w:r>
            </w:hyperlink>
          </w:p>
        </w:tc>
        <w:tc>
          <w:tcPr>
            <w:tcW w:w="7281" w:type="dxa"/>
            <w:vAlign w:val="center"/>
          </w:tcPr>
          <w:p w14:paraId="303C091F" w14:textId="2E0C6857" w:rsidR="00DD016F" w:rsidRPr="00DD016F" w:rsidRDefault="00DD016F" w:rsidP="00933AD0">
            <w:r>
              <w:t>Ny kirkestue</w:t>
            </w:r>
          </w:p>
        </w:tc>
        <w:tc>
          <w:tcPr>
            <w:tcW w:w="849" w:type="dxa"/>
            <w:vAlign w:val="center"/>
          </w:tcPr>
          <w:p w14:paraId="0A36AA54" w14:textId="51A9EB89" w:rsidR="00DD016F" w:rsidRPr="00DD016F" w:rsidRDefault="00DD016F" w:rsidP="00933AD0">
            <w:r>
              <w:fldChar w:fldCharType="begin"/>
            </w:r>
            <w:r>
              <w:instrText xml:space="preserve"> PAGEREF CaseRef276082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</w:tr>
      <w:tr w:rsidR="00DD016F" w:rsidRPr="00DD016F" w14:paraId="28036659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4CF6C890" w14:textId="5EC24A3B" w:rsidR="00DD016F" w:rsidRPr="00DD016F" w:rsidRDefault="00DD016F" w:rsidP="00DD016F">
            <w:hyperlink w:anchor="CaseRef276277" w:tooltip="Detaljer" w:history="1">
              <w:r>
                <w:rPr>
                  <w:rStyle w:val="Hyperkobling"/>
                </w:rPr>
                <w:t>17/26</w:t>
              </w:r>
            </w:hyperlink>
          </w:p>
        </w:tc>
        <w:tc>
          <w:tcPr>
            <w:tcW w:w="7281" w:type="dxa"/>
            <w:vAlign w:val="center"/>
          </w:tcPr>
          <w:p w14:paraId="32792297" w14:textId="5EA69AEA" w:rsidR="00DD016F" w:rsidRPr="00DD016F" w:rsidRDefault="00DD016F" w:rsidP="00933AD0">
            <w:r>
              <w:t>Søknad om fritak</w:t>
            </w:r>
          </w:p>
        </w:tc>
        <w:tc>
          <w:tcPr>
            <w:tcW w:w="849" w:type="dxa"/>
            <w:vAlign w:val="center"/>
          </w:tcPr>
          <w:p w14:paraId="6C30D25F" w14:textId="464BC24E" w:rsidR="00DD016F" w:rsidRPr="00DD016F" w:rsidRDefault="00DD016F" w:rsidP="00933AD0">
            <w:r>
              <w:fldChar w:fldCharType="begin"/>
            </w:r>
            <w:r>
              <w:instrText xml:space="preserve"> PAGEREF CaseRef276277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</w:tr>
      <w:tr w:rsidR="00DD016F" w:rsidRPr="00DD016F" w14:paraId="67CF8DCD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6C3BD4E7" w14:textId="6F2D7CA1" w:rsidR="00DD016F" w:rsidRPr="00DD016F" w:rsidRDefault="00DD016F" w:rsidP="00DD016F">
            <w:hyperlink w:anchor="CaseRef276396" w:tooltip="Detaljer" w:history="1">
              <w:r>
                <w:rPr>
                  <w:rStyle w:val="Hyperkobling"/>
                </w:rPr>
                <w:t>18/26</w:t>
              </w:r>
            </w:hyperlink>
          </w:p>
        </w:tc>
        <w:tc>
          <w:tcPr>
            <w:tcW w:w="7281" w:type="dxa"/>
            <w:vAlign w:val="center"/>
          </w:tcPr>
          <w:p w14:paraId="4E638DAA" w14:textId="3F1321E7" w:rsidR="00DD016F" w:rsidRPr="00DD016F" w:rsidRDefault="00DD016F" w:rsidP="00933AD0">
            <w:r>
              <w:t xml:space="preserve">Støtte til Siggerud </w:t>
            </w:r>
            <w:proofErr w:type="spellStart"/>
            <w:r>
              <w:t>voices</w:t>
            </w:r>
            <w:proofErr w:type="spellEnd"/>
            <w:r>
              <w:t xml:space="preserve"> når de deltar på kirkelige arrangement</w:t>
            </w:r>
          </w:p>
        </w:tc>
        <w:tc>
          <w:tcPr>
            <w:tcW w:w="849" w:type="dxa"/>
            <w:vAlign w:val="center"/>
          </w:tcPr>
          <w:p w14:paraId="5C3E9463" w14:textId="6510F24D" w:rsidR="00DD016F" w:rsidRPr="00DD016F" w:rsidRDefault="00DD016F" w:rsidP="00933AD0">
            <w:r>
              <w:fldChar w:fldCharType="begin"/>
            </w:r>
            <w:r>
              <w:instrText xml:space="preserve"> PAGEREF CaseRef276396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</w:tr>
      <w:tr w:rsidR="00DD016F" w:rsidRPr="00DD016F" w14:paraId="34C10A2E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67ABA5FD" w14:textId="609299FB" w:rsidR="00DD016F" w:rsidRPr="00DD016F" w:rsidRDefault="00DD016F" w:rsidP="00DD016F">
            <w:hyperlink w:anchor="CaseRef276400" w:tooltip="Detaljer" w:history="1">
              <w:r>
                <w:rPr>
                  <w:rStyle w:val="Hyperkobling"/>
                </w:rPr>
                <w:t>19/26</w:t>
              </w:r>
            </w:hyperlink>
          </w:p>
        </w:tc>
        <w:tc>
          <w:tcPr>
            <w:tcW w:w="7281" w:type="dxa"/>
            <w:vAlign w:val="center"/>
          </w:tcPr>
          <w:p w14:paraId="3F0BC78E" w14:textId="732A1683" w:rsidR="00DD016F" w:rsidRPr="00DD016F" w:rsidRDefault="00DD016F" w:rsidP="00933AD0">
            <w:r>
              <w:t xml:space="preserve">Temakveld </w:t>
            </w:r>
            <w:proofErr w:type="gramStart"/>
            <w:r>
              <w:t>-  Mennesket</w:t>
            </w:r>
            <w:proofErr w:type="gramEnd"/>
            <w:r>
              <w:t xml:space="preserve"> skapt i Guds bilde utfordres av humanoide </w:t>
            </w:r>
            <w:proofErr w:type="spellStart"/>
            <w:r>
              <w:t>roboter</w:t>
            </w:r>
            <w:proofErr w:type="spellEnd"/>
            <w:r>
              <w:t xml:space="preserve"> med kunstig intelligens</w:t>
            </w:r>
          </w:p>
        </w:tc>
        <w:tc>
          <w:tcPr>
            <w:tcW w:w="849" w:type="dxa"/>
            <w:vAlign w:val="center"/>
          </w:tcPr>
          <w:p w14:paraId="41F37AF6" w14:textId="4ABE84D6" w:rsidR="00DD016F" w:rsidRPr="00DD016F" w:rsidRDefault="00DD016F" w:rsidP="00933AD0">
            <w:r>
              <w:fldChar w:fldCharType="begin"/>
            </w:r>
            <w:r>
              <w:instrText xml:space="preserve"> PAGEREF CaseRef276400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</w:tr>
      <w:tr w:rsidR="00DD016F" w:rsidRPr="00DD016F" w14:paraId="27AA3FDB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7222C404" w14:textId="2C408A38" w:rsidR="00DD016F" w:rsidRPr="00DD016F" w:rsidRDefault="00DD016F" w:rsidP="00DD016F">
            <w:hyperlink w:anchor="CaseRef276527" w:tooltip="Detaljer" w:history="1">
              <w:r>
                <w:rPr>
                  <w:rStyle w:val="Hyperkobling"/>
                </w:rPr>
                <w:t>20/26</w:t>
              </w:r>
            </w:hyperlink>
          </w:p>
        </w:tc>
        <w:tc>
          <w:tcPr>
            <w:tcW w:w="7281" w:type="dxa"/>
            <w:vAlign w:val="center"/>
          </w:tcPr>
          <w:p w14:paraId="3AC6C2A4" w14:textId="4303505F" w:rsidR="00DD016F" w:rsidRPr="00DD016F" w:rsidRDefault="00DD016F" w:rsidP="00933AD0">
            <w:r>
              <w:t>Innkjøp av digitalt piano</w:t>
            </w:r>
          </w:p>
        </w:tc>
        <w:tc>
          <w:tcPr>
            <w:tcW w:w="849" w:type="dxa"/>
            <w:vAlign w:val="center"/>
          </w:tcPr>
          <w:p w14:paraId="7625EAB6" w14:textId="31BBBA3A" w:rsidR="00DD016F" w:rsidRPr="00DD016F" w:rsidRDefault="00DD016F" w:rsidP="00933AD0">
            <w:r>
              <w:fldChar w:fldCharType="begin"/>
            </w:r>
            <w:r>
              <w:instrText xml:space="preserve"> PAGEREF CaseRef276527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</w:tr>
      <w:tr w:rsidR="00DD016F" w:rsidRPr="00DD016F" w14:paraId="659AE0DB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7D2D9CFF" w14:textId="18D7FAEA" w:rsidR="00DD016F" w:rsidRPr="00DD016F" w:rsidRDefault="00DD016F" w:rsidP="00DD016F">
            <w:hyperlink w:anchor="CaseRef277058" w:tooltip="Detaljer" w:history="1">
              <w:r>
                <w:rPr>
                  <w:rStyle w:val="Hyperkobling"/>
                </w:rPr>
                <w:t>21/26</w:t>
              </w:r>
            </w:hyperlink>
          </w:p>
        </w:tc>
        <w:tc>
          <w:tcPr>
            <w:tcW w:w="7281" w:type="dxa"/>
            <w:vAlign w:val="center"/>
          </w:tcPr>
          <w:p w14:paraId="59ECD38D" w14:textId="30C1930A" w:rsidR="00DD016F" w:rsidRPr="00DD016F" w:rsidRDefault="00DD016F" w:rsidP="00933AD0">
            <w:r>
              <w:t xml:space="preserve">Lån av </w:t>
            </w:r>
            <w:proofErr w:type="spellStart"/>
            <w:r>
              <w:t>kaffeperkulator</w:t>
            </w:r>
            <w:proofErr w:type="spellEnd"/>
            <w:r>
              <w:t xml:space="preserve"> til 17. mai-arrangementet.</w:t>
            </w:r>
          </w:p>
        </w:tc>
        <w:tc>
          <w:tcPr>
            <w:tcW w:w="849" w:type="dxa"/>
            <w:vAlign w:val="center"/>
          </w:tcPr>
          <w:p w14:paraId="6D7CBE3B" w14:textId="3B095799" w:rsidR="00DD016F" w:rsidRPr="00DD016F" w:rsidRDefault="00DD016F" w:rsidP="00933AD0">
            <w:r>
              <w:fldChar w:fldCharType="begin"/>
            </w:r>
            <w:r>
              <w:instrText xml:space="preserve"> PAGEREF CaseRef277058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</w:tr>
      <w:tr w:rsidR="00DD016F" w:rsidRPr="00DD016F" w14:paraId="60D071A0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4AAD6C2C" w14:textId="6AEF8E87" w:rsidR="00DD016F" w:rsidRPr="00DD016F" w:rsidRDefault="00DD016F" w:rsidP="00DD016F">
            <w:hyperlink w:anchor="CaseRef277067" w:tooltip="Detaljer" w:history="1">
              <w:r>
                <w:rPr>
                  <w:rStyle w:val="Hyperkobling"/>
                </w:rPr>
                <w:t>22/26</w:t>
              </w:r>
            </w:hyperlink>
          </w:p>
        </w:tc>
        <w:tc>
          <w:tcPr>
            <w:tcW w:w="7281" w:type="dxa"/>
            <w:vAlign w:val="center"/>
          </w:tcPr>
          <w:p w14:paraId="7A1BA654" w14:textId="033BCBA1" w:rsidR="00DD016F" w:rsidRPr="00DD016F" w:rsidRDefault="00DD016F" w:rsidP="00933AD0">
            <w:r>
              <w:t>Utleie av den nye kirkestua</w:t>
            </w:r>
          </w:p>
        </w:tc>
        <w:tc>
          <w:tcPr>
            <w:tcW w:w="849" w:type="dxa"/>
            <w:vAlign w:val="center"/>
          </w:tcPr>
          <w:p w14:paraId="11C8D643" w14:textId="3F3565A0" w:rsidR="00DD016F" w:rsidRPr="00DD016F" w:rsidRDefault="00DD016F" w:rsidP="00933AD0">
            <w:r>
              <w:fldChar w:fldCharType="begin"/>
            </w:r>
            <w:r>
              <w:instrText xml:space="preserve"> PAGEREF CaseRef277067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</w:tr>
      <w:tr w:rsidR="00DD016F" w:rsidRPr="00DD016F" w14:paraId="2C7434C5" w14:textId="77777777" w:rsidTr="00DD016F">
        <w:trPr>
          <w:trHeight w:val="480"/>
        </w:trPr>
        <w:tc>
          <w:tcPr>
            <w:tcW w:w="9061" w:type="dxa"/>
            <w:gridSpan w:val="3"/>
            <w:vAlign w:val="center"/>
          </w:tcPr>
          <w:p w14:paraId="0908AA26" w14:textId="332BE0DE" w:rsidR="00DD016F" w:rsidRPr="00DD016F" w:rsidRDefault="00DD016F" w:rsidP="00DD016F">
            <w:pPr>
              <w:rPr>
                <w:b/>
              </w:rPr>
            </w:pPr>
            <w:r>
              <w:rPr>
                <w:b/>
              </w:rPr>
              <w:t>Orienteringssaker</w:t>
            </w:r>
          </w:p>
        </w:tc>
      </w:tr>
      <w:tr w:rsidR="00DD016F" w:rsidRPr="00DD016F" w14:paraId="4338237E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1D0DD25D" w14:textId="5F9A79E8" w:rsidR="00DD016F" w:rsidRPr="00DD016F" w:rsidRDefault="00DD016F" w:rsidP="00DD016F">
            <w:hyperlink w:anchor="CaseRef276086" w:tooltip="Detaljer" w:history="1">
              <w:r>
                <w:rPr>
                  <w:rStyle w:val="Hyperkobling"/>
                </w:rPr>
                <w:t>23/26</w:t>
              </w:r>
            </w:hyperlink>
          </w:p>
        </w:tc>
        <w:tc>
          <w:tcPr>
            <w:tcW w:w="7281" w:type="dxa"/>
            <w:vAlign w:val="center"/>
          </w:tcPr>
          <w:p w14:paraId="364C0A09" w14:textId="44439571" w:rsidR="00DD016F" w:rsidRPr="00DD016F" w:rsidRDefault="00DD016F" w:rsidP="00933AD0">
            <w:r>
              <w:t>Orienteringer</w:t>
            </w:r>
          </w:p>
        </w:tc>
        <w:tc>
          <w:tcPr>
            <w:tcW w:w="849" w:type="dxa"/>
            <w:vAlign w:val="center"/>
          </w:tcPr>
          <w:p w14:paraId="1E29C35A" w14:textId="6B47C090" w:rsidR="00DD016F" w:rsidRPr="00DD016F" w:rsidRDefault="00DD016F" w:rsidP="00933AD0">
            <w:r>
              <w:fldChar w:fldCharType="begin"/>
            </w:r>
            <w:r>
              <w:instrText xml:space="preserve"> PAGEREF CaseRef276086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</w:tr>
      <w:tr w:rsidR="00DD016F" w:rsidRPr="00DD016F" w14:paraId="53633260" w14:textId="77777777" w:rsidTr="00DD016F">
        <w:trPr>
          <w:trHeight w:val="480"/>
        </w:trPr>
        <w:tc>
          <w:tcPr>
            <w:tcW w:w="9061" w:type="dxa"/>
            <w:gridSpan w:val="3"/>
            <w:vAlign w:val="center"/>
          </w:tcPr>
          <w:p w14:paraId="18857842" w14:textId="57E0FD51" w:rsidR="00DD016F" w:rsidRPr="00DD016F" w:rsidRDefault="00DD016F" w:rsidP="00DD016F">
            <w:pPr>
              <w:rPr>
                <w:b/>
              </w:rPr>
            </w:pPr>
            <w:r>
              <w:rPr>
                <w:b/>
              </w:rPr>
              <w:t>Eventuelt</w:t>
            </w:r>
          </w:p>
        </w:tc>
      </w:tr>
      <w:tr w:rsidR="00DD016F" w:rsidRPr="00DD016F" w14:paraId="25E13BD8" w14:textId="77777777" w:rsidTr="00DD016F">
        <w:trPr>
          <w:trHeight w:val="240"/>
        </w:trPr>
        <w:tc>
          <w:tcPr>
            <w:tcW w:w="931" w:type="dxa"/>
            <w:vAlign w:val="center"/>
          </w:tcPr>
          <w:p w14:paraId="276687CB" w14:textId="77777777" w:rsidR="00DD016F" w:rsidRDefault="00DD016F" w:rsidP="00DD016F"/>
        </w:tc>
        <w:tc>
          <w:tcPr>
            <w:tcW w:w="7281" w:type="dxa"/>
            <w:vAlign w:val="center"/>
          </w:tcPr>
          <w:p w14:paraId="2374503F" w14:textId="77777777" w:rsidR="00DD016F" w:rsidRDefault="00DD016F" w:rsidP="00933AD0"/>
        </w:tc>
        <w:tc>
          <w:tcPr>
            <w:tcW w:w="849" w:type="dxa"/>
            <w:vAlign w:val="center"/>
          </w:tcPr>
          <w:p w14:paraId="403755BE" w14:textId="77777777" w:rsidR="00DD016F" w:rsidRDefault="00DD016F" w:rsidP="00933AD0"/>
        </w:tc>
      </w:tr>
    </w:tbl>
    <w:p w14:paraId="12F2F07A" w14:textId="77777777" w:rsidR="004C78E3" w:rsidRPr="00933AD0" w:rsidRDefault="004C78E3" w:rsidP="00933AD0"/>
    <w:p w14:paraId="0D002129" w14:textId="75290811" w:rsidR="005D52A2" w:rsidRPr="004631EB" w:rsidRDefault="00EF6FAA" w:rsidP="005D52A2">
      <w:sdt>
        <w:sdtPr>
          <w:tag w:val="ToBoard.ToEmployer.Addresses.ZipPlace"/>
          <w:id w:val="130991035"/>
          <w:placeholder>
            <w:docPart w:val="00FFE97A429C48AAADCB84F706042249"/>
          </w:placeholder>
          <w:dataBinding w:prefixMappings="xmlns:gbs='http://www.software-innovation.no/growBusinessDocument'" w:xpath="/gbs:GrowBusinessDocument/gbs:ToBoard.ToEmployer.AddressesJOINEX.ZipPlace[@gbs:key='2162347212']" w:storeItemID="{56DC69B7-6F86-472B-AF93-1D6F1C1389AD}"/>
          <w:text/>
        </w:sdtPr>
        <w:sdtEndPr/>
        <w:sdtContent>
          <w:r w:rsidR="00B369D5">
            <w:t>Sted</w:t>
          </w:r>
        </w:sdtContent>
      </w:sdt>
      <w:r w:rsidR="005D52A2" w:rsidRPr="004631EB">
        <w:t xml:space="preserve"> </w:t>
      </w:r>
      <w:r w:rsidR="005D52A2" w:rsidRPr="004631EB">
        <w:fldChar w:fldCharType="begin"/>
      </w:r>
      <w:r w:rsidR="005D52A2" w:rsidRPr="004631EB">
        <w:instrText xml:space="preserve"> TIME \@ "dd.MM.yyyy" </w:instrText>
      </w:r>
      <w:r w:rsidR="005D52A2" w:rsidRPr="004631EB">
        <w:fldChar w:fldCharType="separate"/>
      </w:r>
      <w:r w:rsidR="00314E79">
        <w:rPr>
          <w:noProof/>
        </w:rPr>
        <w:t>16.03.2026</w:t>
      </w:r>
      <w:r w:rsidR="005D52A2" w:rsidRPr="004631EB">
        <w:fldChar w:fldCharType="end"/>
      </w:r>
    </w:p>
    <w:p w14:paraId="5904D525" w14:textId="77777777" w:rsidR="005D52A2" w:rsidRPr="004631EB" w:rsidRDefault="005D52A2" w:rsidP="005D52A2"/>
    <w:tbl>
      <w:tblPr>
        <w:tblStyle w:val="Tabellrutenett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5D52A2" w:rsidRPr="004631EB" w14:paraId="67C5CE22" w14:textId="77777777" w:rsidTr="006832C2">
        <w:tc>
          <w:tcPr>
            <w:tcW w:w="4530" w:type="dxa"/>
          </w:tcPr>
          <w:sdt>
            <w:sdtPr>
              <w:tag w:val="ToBoard.FromOtherContacts"/>
              <w:id w:val="10005"/>
              <w:placeholder>
                <w:docPart w:val="7C9EE77E437E4B72B95418EE587BE8E1"/>
              </w:placeholder>
              <w:dataBinding w:prefixMappings="xmlns:gbs='http://www.software-innovation.no/growBusinessDocument'" w:xpath="/gbs:GrowBusinessDocument/gbs:Lists/gbs:SingleLines/gbs:ToBoard.FromOtherContacts/gbs:DisplayField[@gbs:key='10005']" w:storeItemID="{054AC2F2-BC89-4FBE-8D04-D77C450C58E4}"/>
              <w:text w:multiLine="1"/>
            </w:sdtPr>
            <w:sdtEndPr/>
            <w:sdtContent>
              <w:p w14:paraId="2971CF93" w14:textId="66DAC7EA" w:rsidR="00403641" w:rsidRDefault="00DD016F" w:rsidP="00403641">
                <w:r>
                  <w:t>Annelin Køver</w:t>
                </w:r>
              </w:p>
            </w:sdtContent>
          </w:sdt>
          <w:p w14:paraId="0E34F9CC" w14:textId="3E8E08FE" w:rsidR="005D52A2" w:rsidRPr="004631EB" w:rsidRDefault="007F141C" w:rsidP="006832C2">
            <w:r>
              <w:t>Leder</w:t>
            </w:r>
          </w:p>
        </w:tc>
        <w:tc>
          <w:tcPr>
            <w:tcW w:w="4531" w:type="dxa"/>
          </w:tcPr>
          <w:sdt>
            <w:sdtPr>
              <w:tag w:val="ToBoard.FromOtherContacts"/>
              <w:id w:val="-814790637"/>
              <w:placeholder>
                <w:docPart w:val="12BDE9CDD3BB4E17A71E842FDD8B7210"/>
              </w:placeholder>
              <w:dataBinding w:prefixMappings="xmlns:gbs='http://www.software-innovation.no/growBusinessDocument'" w:xpath="/gbs:GrowBusinessDocument/gbs:Lists/gbs:SingleLines/gbs:ToBoard.FromOtherContacts/gbs:DisplayField[@gbs:key='10004']" w:storeItemID="{054AC2F2-BC89-4FBE-8D04-D77C450C58E4}"/>
              <w:text/>
            </w:sdtPr>
            <w:sdtEndPr/>
            <w:sdtContent>
              <w:p w14:paraId="215FADD9" w14:textId="4A569D10" w:rsidR="005D52A2" w:rsidRPr="004631EB" w:rsidRDefault="00DD016F" w:rsidP="006832C2">
                <w:r>
                  <w:t>Toril Marie Lundeby</w:t>
                </w:r>
              </w:p>
            </w:sdtContent>
          </w:sdt>
          <w:p w14:paraId="6E9D3426" w14:textId="77777777" w:rsidR="005D52A2" w:rsidRPr="004631EB" w:rsidRDefault="005D52A2" w:rsidP="006832C2">
            <w:r>
              <w:t>S</w:t>
            </w:r>
            <w:r w:rsidRPr="004631EB">
              <w:t>ekretær</w:t>
            </w:r>
          </w:p>
          <w:p w14:paraId="1FE6793D" w14:textId="77777777" w:rsidR="005D52A2" w:rsidRPr="004631EB" w:rsidRDefault="005D52A2" w:rsidP="006832C2"/>
        </w:tc>
      </w:tr>
    </w:tbl>
    <w:p w14:paraId="2A81D84D" w14:textId="77777777" w:rsidR="00D8150E" w:rsidRDefault="00D8150E" w:rsidP="00933AD0">
      <w:pPr>
        <w:rPr>
          <w:sz w:val="22"/>
          <w:szCs w:val="22"/>
        </w:rPr>
      </w:pPr>
    </w:p>
    <w:p w14:paraId="28411791" w14:textId="6431ED44" w:rsidR="00DD016F" w:rsidRDefault="00DD016F" w:rsidP="00DD016F">
      <w:pPr>
        <w:pStyle w:val="MUCaseTitle"/>
      </w:pPr>
      <w:r w:rsidRPr="00DD016F">
        <w:rPr>
          <w:shd w:val="clear" w:color="auto" w:fill="D9D9D9"/>
        </w:rPr>
        <w:t>Godkjenning av innkalling og saksliste</w:t>
      </w:r>
    </w:p>
    <w:p w14:paraId="1F37CB04" w14:textId="77777777" w:rsidR="00DD016F" w:rsidRDefault="00DD016F" w:rsidP="00DD016F">
      <w:pPr>
        <w:pStyle w:val="MUCaseTitle2"/>
      </w:pPr>
      <w:bookmarkStart w:id="5" w:name="CaseRef276071"/>
      <w:bookmarkEnd w:id="5"/>
      <w:r>
        <w:t>11/26 Godkjenning av innkalling og saksliste</w:t>
      </w:r>
    </w:p>
    <w:p w14:paraId="3A19A6CC" w14:textId="501DB865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185F6AB5" w14:textId="77777777" w:rsidTr="00DD016F">
        <w:tc>
          <w:tcPr>
            <w:tcW w:w="5102" w:type="dxa"/>
          </w:tcPr>
          <w:p w14:paraId="5051F5E9" w14:textId="1F8D66EA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7353CB53" w14:textId="0EB1EB96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70AC2DA1" w14:textId="5AA7A565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4EC6520D" w14:textId="77777777" w:rsidTr="00DD016F">
        <w:tc>
          <w:tcPr>
            <w:tcW w:w="5102" w:type="dxa"/>
          </w:tcPr>
          <w:p w14:paraId="58AB4F54" w14:textId="47DE897B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3F0F33FD" w14:textId="3F4D0E6C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454A4F05" w14:textId="0A2F1DCE" w:rsidR="00DD016F" w:rsidRDefault="00DD016F" w:rsidP="00DD016F">
            <w:r>
              <w:t>11/26</w:t>
            </w:r>
          </w:p>
        </w:tc>
      </w:tr>
    </w:tbl>
    <w:p w14:paraId="151C4B8B" w14:textId="77777777" w:rsidR="00DD016F" w:rsidRDefault="00DD016F" w:rsidP="00DD016F"/>
    <w:p w14:paraId="145514D0" w14:textId="1E650A6D" w:rsidR="00DD016F" w:rsidRDefault="00DD016F" w:rsidP="00DD016F">
      <w:pPr>
        <w:keepNext/>
        <w:keepLines/>
        <w:outlineLvl w:val="1"/>
      </w:pPr>
    </w:p>
    <w:sdt>
      <w:sdtPr>
        <w:rPr>
          <w:b/>
        </w:rPr>
        <w:tag w:val="MU_Tittel"/>
        <w:id w:val="-1559318507"/>
        <w:placeholder>
          <w:docPart w:val="BF98CC87C93641AF89A26F650A92319A"/>
        </w:placeholder>
        <w:text/>
      </w:sdtPr>
      <w:sdtEndPr/>
      <w:sdtContent>
        <w:p w14:paraId="3F306A31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15B7BFA7" w14:textId="77777777" w:rsidR="00DD016F" w:rsidRDefault="00DD016F" w:rsidP="00DD016F"/>
    <w:p w14:paraId="3AC339B4" w14:textId="349CB122" w:rsidR="00DD016F" w:rsidRDefault="00DD016F" w:rsidP="00DD016F">
      <w:r>
        <w:t>Innkalling og saksliste godkjennes</w:t>
      </w:r>
    </w:p>
    <w:p w14:paraId="3D8EAA3E" w14:textId="77777777" w:rsidR="00DD016F" w:rsidRDefault="00DD016F" w:rsidP="00DD016F"/>
    <w:sdt>
      <w:sdtPr>
        <w:rPr>
          <w:b w:val="0"/>
        </w:rPr>
        <w:alias w:val="Vedtak for sak 11/26"/>
        <w:tag w:val="HandlingID276071;CaseID209049"/>
        <w:id w:val="1276898502"/>
        <w:placeholder>
          <w:docPart w:val="DefaultPlaceholder_-1854013440"/>
        </w:placeholder>
      </w:sdtPr>
      <w:sdtEndPr/>
      <w:sdtContent>
        <w:p w14:paraId="26CE96BF" w14:textId="41F7AF74" w:rsidR="00DD016F" w:rsidRDefault="00DD016F" w:rsidP="00F45184">
          <w:pPr>
            <w:pStyle w:val="MUCaseTitle3"/>
          </w:pPr>
        </w:p>
        <w:sdt>
          <w:sdtPr>
            <w:rPr>
              <w:b w:val="0"/>
            </w:rPr>
            <w:tag w:val="MU_Innstilling"/>
            <w:id w:val="1477725926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2BB40ED8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1236046243"/>
                <w:lock w:val="sdtLocked"/>
                <w:placeholder>
                  <w:docPart w:val="A4E29618CDE54056AF2C79E57A71A70B"/>
                </w:placeholder>
                <w15:appearance w15:val="hidden"/>
              </w:sdtPr>
              <w:sdtEndPr/>
              <w:sdtContent>
                <w:p w14:paraId="65E37C80" w14:textId="722E8264" w:rsidR="00DD016F" w:rsidRDefault="00DD016F" w:rsidP="00DD016F">
                  <w:r>
                    <w:t>Innkalling og saksliste godkjennes – enstemmig vedtatt</w:t>
                  </w:r>
                </w:p>
                <w:p w14:paraId="1AA0FA1A" w14:textId="7DA8AA91" w:rsidR="00DD016F" w:rsidRDefault="00EF6FAA" w:rsidP="00314E79"/>
              </w:sdtContent>
            </w:sdt>
          </w:sdtContent>
        </w:sdt>
      </w:sdtContent>
    </w:sdt>
    <w:p w14:paraId="723A0DE6" w14:textId="77777777" w:rsidR="00DD016F" w:rsidRDefault="00DD016F" w:rsidP="00DD016F">
      <w:pPr>
        <w:spacing w:before="240"/>
      </w:pPr>
    </w:p>
    <w:p w14:paraId="417C5F79" w14:textId="5B677DD2" w:rsidR="00DD016F" w:rsidRDefault="00DD016F" w:rsidP="00DD016F">
      <w:pPr>
        <w:pStyle w:val="MUCaseTitle"/>
      </w:pPr>
      <w:r w:rsidRPr="00DD016F">
        <w:rPr>
          <w:shd w:val="clear" w:color="auto" w:fill="D9D9D9"/>
        </w:rPr>
        <w:t>Saker til behandling</w:t>
      </w:r>
    </w:p>
    <w:p w14:paraId="4AC3A1F3" w14:textId="77777777" w:rsidR="00DD016F" w:rsidRDefault="00DD016F" w:rsidP="00DD016F">
      <w:pPr>
        <w:pStyle w:val="MUCaseTitle2"/>
      </w:pPr>
      <w:bookmarkStart w:id="6" w:name="CaseRef248364"/>
      <w:bookmarkEnd w:id="6"/>
      <w:r>
        <w:t>12/26 Godkjenning av protokoll</w:t>
      </w:r>
    </w:p>
    <w:p w14:paraId="7F545677" w14:textId="6D2BF785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70C84932" w14:textId="77777777" w:rsidTr="00DD016F">
        <w:tc>
          <w:tcPr>
            <w:tcW w:w="5102" w:type="dxa"/>
          </w:tcPr>
          <w:p w14:paraId="02605C73" w14:textId="4EAD0504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45C76764" w14:textId="5EA63C0C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0DD64957" w14:textId="2A5A9125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29F70084" w14:textId="77777777" w:rsidTr="00DD016F">
        <w:tc>
          <w:tcPr>
            <w:tcW w:w="5102" w:type="dxa"/>
          </w:tcPr>
          <w:p w14:paraId="717F428B" w14:textId="35B6EB08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3A28C63B" w14:textId="45635C16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4949A976" w14:textId="0FD08B17" w:rsidR="00DD016F" w:rsidRDefault="00DD016F" w:rsidP="00DD016F">
            <w:r>
              <w:t>12/26</w:t>
            </w:r>
          </w:p>
        </w:tc>
      </w:tr>
    </w:tbl>
    <w:p w14:paraId="3CDC5988" w14:textId="77777777" w:rsidR="00DD016F" w:rsidRDefault="00DD016F" w:rsidP="00DD016F"/>
    <w:p w14:paraId="44989BED" w14:textId="77777777" w:rsidR="00DD016F" w:rsidRDefault="00DD016F" w:rsidP="00DD016F"/>
    <w:sdt>
      <w:sdtPr>
        <w:alias w:val="Sammendrag"/>
        <w:tag w:val="Sammendrag"/>
        <w:id w:val="-1809310974"/>
        <w:placeholder>
          <w:docPart w:val="9A8A74127E62496087D3B03E65136434"/>
        </w:placeholder>
      </w:sdtPr>
      <w:sdtEndPr/>
      <w:sdtContent>
        <w:p w14:paraId="2FC3CCE1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05978FD6" w14:textId="77777777" w:rsidR="00DD016F" w:rsidRDefault="00DD016F" w:rsidP="00DD016F">
          <w:pPr>
            <w:contextualSpacing/>
          </w:pPr>
          <w:r>
            <w:t>Godkjenning av protokoll fra 29/1</w:t>
          </w:r>
        </w:p>
      </w:sdtContent>
    </w:sdt>
    <w:p w14:paraId="55EAF82F" w14:textId="77777777" w:rsidR="00DD016F" w:rsidRDefault="00DD016F" w:rsidP="00DD016F"/>
    <w:p w14:paraId="353D4FB9" w14:textId="77777777" w:rsidR="00DD016F" w:rsidRDefault="00DD016F" w:rsidP="00DD016F"/>
    <w:sdt>
      <w:sdtPr>
        <w:rPr>
          <w:b w:val="0"/>
        </w:rPr>
        <w:alias w:val="Vedtak for sak 12/26"/>
        <w:tag w:val="HandlingID248364;CaseID209050"/>
        <w:id w:val="1587425994"/>
        <w:placeholder>
          <w:docPart w:val="DefaultPlaceholder_-1854013440"/>
        </w:placeholder>
      </w:sdtPr>
      <w:sdtEndPr/>
      <w:sdtContent>
        <w:p w14:paraId="3D5FCE1C" w14:textId="30474898" w:rsidR="00DD016F" w:rsidRDefault="00DD016F" w:rsidP="00DD016F">
          <w:pPr>
            <w:pStyle w:val="MUCaseTitle3"/>
          </w:pPr>
          <w:r>
            <w:t>Møtebehandling</w:t>
          </w:r>
        </w:p>
        <w:p w14:paraId="4C788254" w14:textId="5612BA99" w:rsidR="00F45184" w:rsidRDefault="00DD016F" w:rsidP="00DD016F">
          <w:r>
            <w:t>Menighetsrådet ønsker å fortsette med å ha 10 dager</w:t>
          </w:r>
          <w:r w:rsidR="00314E79">
            <w:t xml:space="preserve"> frist for godkjenning av protokoll. Dersom det kommer inn endringer på vedtak, godkjennes protokollen på neste MR møte.</w:t>
          </w:r>
        </w:p>
        <w:p w14:paraId="393D05FE" w14:textId="77777777" w:rsidR="00F45184" w:rsidRDefault="00F45184" w:rsidP="00DD016F"/>
        <w:sdt>
          <w:sdtPr>
            <w:rPr>
              <w:b w:val="0"/>
            </w:rPr>
            <w:tag w:val="MU_Innstilling"/>
            <w:id w:val="360484506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6BFB2545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-829059792"/>
                <w:lock w:val="sdtLocked"/>
                <w:placeholder>
                  <w:docPart w:val="EF0A2C70F29E40E2AAF4C2865CFE7777"/>
                </w:placeholder>
                <w15:appearance w15:val="hidden"/>
              </w:sdtPr>
              <w:sdtEndPr/>
              <w:sdtContent>
                <w:p w14:paraId="14E3A47C" w14:textId="236351B2" w:rsidR="00DD016F" w:rsidRPr="00F45184" w:rsidRDefault="00314E79" w:rsidP="00DD016F">
                  <w:pPr>
                    <w:rPr>
                      <w:b/>
                      <w:bCs/>
                    </w:rPr>
                  </w:pPr>
                  <w:r>
                    <w:t>Siggerud menighetsråd ønsker at protokoller godkjennes automatisk etter</w:t>
                  </w:r>
                  <w:r w:rsidR="00F45184">
                    <w:t xml:space="preserve"> 10 dager. </w:t>
                  </w:r>
                  <w:r w:rsidR="00F45184" w:rsidRPr="00F45184">
                    <w:t>Dersom det kommer inn endringer på vedtak, godkjennes protokollen på neste MR møte</w:t>
                  </w:r>
                  <w:r w:rsidR="00F45184">
                    <w:t xml:space="preserve"> -enstemmig vedtatt</w:t>
                  </w:r>
                </w:p>
              </w:sdtContent>
            </w:sdt>
          </w:sdtContent>
        </w:sdt>
        <w:p w14:paraId="4FD1883D" w14:textId="0FCF00CC" w:rsidR="00DD016F" w:rsidRDefault="00DD016F" w:rsidP="00DD016F">
          <w:pPr>
            <w:spacing w:before="240"/>
          </w:pPr>
          <w:r>
            <w:fldChar w:fldCharType="begin"/>
          </w:r>
          <w:r>
            <w:instrText xml:space="preserve"> MACROBUTTON SaveDecision [Lagre vedtak] </w:instrText>
          </w:r>
          <w:r>
            <w:fldChar w:fldCharType="end"/>
          </w:r>
        </w:p>
      </w:sdtContent>
    </w:sdt>
    <w:p w14:paraId="1FD625B5" w14:textId="77777777" w:rsidR="00DD016F" w:rsidRDefault="00DD016F" w:rsidP="00DD016F">
      <w:pPr>
        <w:spacing w:before="240"/>
      </w:pPr>
    </w:p>
    <w:p w14:paraId="2D233B66" w14:textId="77777777" w:rsidR="00DD016F" w:rsidRDefault="00DD016F" w:rsidP="00DD016F">
      <w:pPr>
        <w:pStyle w:val="MUCaseTitle2"/>
      </w:pPr>
      <w:bookmarkStart w:id="7" w:name="CaseRef276076"/>
      <w:bookmarkEnd w:id="7"/>
      <w:r>
        <w:t>13/26 Godkjenning av årsmelding</w:t>
      </w:r>
    </w:p>
    <w:p w14:paraId="189AB758" w14:textId="6263E3B3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1932A341" w14:textId="77777777" w:rsidTr="00DD016F">
        <w:tc>
          <w:tcPr>
            <w:tcW w:w="5102" w:type="dxa"/>
          </w:tcPr>
          <w:p w14:paraId="75D1D5C6" w14:textId="46ADAE3C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0E0309D7" w14:textId="1002016D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259D28CA" w14:textId="37FD6CF8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325B8EE5" w14:textId="77777777" w:rsidTr="00DD016F">
        <w:tc>
          <w:tcPr>
            <w:tcW w:w="5102" w:type="dxa"/>
          </w:tcPr>
          <w:p w14:paraId="3FF3AF28" w14:textId="4EE994AB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029373FE" w14:textId="71F9447A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6DD57E4F" w14:textId="02C4ECCB" w:rsidR="00DD016F" w:rsidRDefault="00DD016F" w:rsidP="00DD016F">
            <w:r>
              <w:t>13/26</w:t>
            </w:r>
          </w:p>
        </w:tc>
      </w:tr>
    </w:tbl>
    <w:p w14:paraId="1F4E7F1C" w14:textId="77777777" w:rsidR="00DD016F" w:rsidRDefault="00DD016F" w:rsidP="00DD016F"/>
    <w:p w14:paraId="3F7CEE02" w14:textId="77777777" w:rsidR="00DD016F" w:rsidRDefault="00DD016F" w:rsidP="00DD016F"/>
    <w:sdt>
      <w:sdtPr>
        <w:alias w:val="Sammendrag"/>
        <w:tag w:val="Sammendrag"/>
        <w:id w:val="933011822"/>
        <w:placeholder>
          <w:docPart w:val="F002BFA5908E4E43A70B3F1CBB8264A0"/>
        </w:placeholder>
      </w:sdtPr>
      <w:sdtEndPr/>
      <w:sdtContent>
        <w:p w14:paraId="25AF74DD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57230B44" w14:textId="77777777" w:rsidR="00DD016F" w:rsidRDefault="00DD016F" w:rsidP="00DD016F">
          <w:pPr>
            <w:contextualSpacing/>
          </w:pPr>
          <w:r>
            <w:t>Årsmelding for 2025 legges frem for menighetsrådet – se eget vedlegg</w:t>
          </w:r>
        </w:p>
      </w:sdtContent>
    </w:sdt>
    <w:p w14:paraId="06469BC9" w14:textId="77777777" w:rsidR="00DD016F" w:rsidRDefault="00DD016F" w:rsidP="00DD016F"/>
    <w:sdt>
      <w:sdtPr>
        <w:rPr>
          <w:b/>
        </w:rPr>
        <w:tag w:val="MU_Tittel"/>
        <w:id w:val="-1134474294"/>
        <w:placeholder>
          <w:docPart w:val="4128D72DFA224563AED5BEEE629670F8"/>
        </w:placeholder>
        <w:text/>
      </w:sdtPr>
      <w:sdtEndPr/>
      <w:sdtContent>
        <w:p w14:paraId="74121CCA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0ED9A80B" w14:textId="77777777" w:rsidR="00DD016F" w:rsidRDefault="00DD016F" w:rsidP="00DD016F"/>
    <w:p w14:paraId="6D7FAB53" w14:textId="0ACA6DB0" w:rsidR="00DD016F" w:rsidRDefault="00DD016F" w:rsidP="00DD016F">
      <w:r>
        <w:t>Årsmelding godkjennes</w:t>
      </w:r>
    </w:p>
    <w:p w14:paraId="7E644F81" w14:textId="77777777" w:rsidR="00DD016F" w:rsidRDefault="00DD016F" w:rsidP="00DD016F"/>
    <w:sdt>
      <w:sdtPr>
        <w:rPr>
          <w:b w:val="0"/>
        </w:rPr>
        <w:alias w:val="Vedtak for sak 13/26"/>
        <w:tag w:val="HandlingID276076;CaseID227828"/>
        <w:id w:val="-1590772567"/>
        <w:placeholder>
          <w:docPart w:val="DefaultPlaceholder_-1854013440"/>
        </w:placeholder>
      </w:sdtPr>
      <w:sdtEndPr/>
      <w:sdtContent>
        <w:p w14:paraId="067D2E2C" w14:textId="61817DB5" w:rsidR="00DD016F" w:rsidRDefault="00DD016F" w:rsidP="00DD016F">
          <w:pPr>
            <w:pStyle w:val="MUCaseTitle3"/>
          </w:pPr>
          <w:r>
            <w:t>Møtebehandling</w:t>
          </w:r>
        </w:p>
        <w:p w14:paraId="4B1BC7E1" w14:textId="43F60EAD" w:rsidR="00DD016F" w:rsidRDefault="00DD016F" w:rsidP="00DD016F">
          <w:r>
            <w:t xml:space="preserve">Terje Tjelta hadde sendt inn forslag til endringer, ta med noe om </w:t>
          </w:r>
          <w:r w:rsidR="00F45184">
            <w:t>temasamlingene, og dugnadsarbeid.</w:t>
          </w:r>
        </w:p>
        <w:sdt>
          <w:sdtPr>
            <w:rPr>
              <w:b w:val="0"/>
            </w:rPr>
            <w:tag w:val="MU_Innstilling"/>
            <w:id w:val="-1607109553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32DB5F6C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1951504994"/>
                <w:lock w:val="sdtLocked"/>
                <w:placeholder>
                  <w:docPart w:val="05CC6ABC767747F281D625EE0017F86E"/>
                </w:placeholder>
                <w15:appearance w15:val="hidden"/>
              </w:sdtPr>
              <w:sdtEndPr/>
              <w:sdtContent>
                <w:p w14:paraId="6D669739" w14:textId="519DE1C8" w:rsidR="00DD016F" w:rsidRDefault="00DD016F" w:rsidP="00DD016F">
                  <w:r>
                    <w:t>Årsmelding godkjennes</w:t>
                  </w:r>
                  <w:r w:rsidR="00B01DC0">
                    <w:t xml:space="preserve"> med de endringene Terje sendte inn – enstemmig </w:t>
                  </w:r>
                  <w:r w:rsidR="00F45184">
                    <w:t>vedtatt</w:t>
                  </w:r>
                </w:p>
              </w:sdtContent>
            </w:sdt>
          </w:sdtContent>
        </w:sdt>
        <w:p w14:paraId="7F1901D8" w14:textId="0C4682A9" w:rsidR="00DD016F" w:rsidRDefault="00DD016F" w:rsidP="00DD016F">
          <w:pPr>
            <w:spacing w:before="240"/>
          </w:pPr>
          <w:r>
            <w:fldChar w:fldCharType="begin"/>
          </w:r>
          <w:r>
            <w:instrText xml:space="preserve"> MACROBUTTON SaveDecision [Lagre vedtak] </w:instrText>
          </w:r>
          <w:r>
            <w:fldChar w:fldCharType="end"/>
          </w:r>
        </w:p>
      </w:sdtContent>
    </w:sdt>
    <w:p w14:paraId="34033DAE" w14:textId="77777777" w:rsidR="00DD016F" w:rsidRDefault="00DD016F" w:rsidP="00DD016F">
      <w:pPr>
        <w:spacing w:before="240"/>
      </w:pPr>
    </w:p>
    <w:p w14:paraId="5ADC5227" w14:textId="77777777" w:rsidR="00DD016F" w:rsidRDefault="00DD016F" w:rsidP="00DD016F">
      <w:pPr>
        <w:pStyle w:val="MUCaseTitle2"/>
      </w:pPr>
      <w:bookmarkStart w:id="8" w:name="CaseRef276078"/>
      <w:bookmarkEnd w:id="8"/>
      <w:r>
        <w:t>14/26 Godkjenning av årsregnskap</w:t>
      </w:r>
    </w:p>
    <w:p w14:paraId="7C98C688" w14:textId="3F848B2F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091FC144" w14:textId="77777777" w:rsidTr="00DD016F">
        <w:tc>
          <w:tcPr>
            <w:tcW w:w="5102" w:type="dxa"/>
          </w:tcPr>
          <w:p w14:paraId="0AE3057F" w14:textId="2245FD5C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42567ED3" w14:textId="721579FA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0B4C4C82" w14:textId="3CF55791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5035AF5C" w14:textId="77777777" w:rsidTr="00DD016F">
        <w:tc>
          <w:tcPr>
            <w:tcW w:w="5102" w:type="dxa"/>
          </w:tcPr>
          <w:p w14:paraId="2BFADE45" w14:textId="47E0392A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522DBF61" w14:textId="7FFDD466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4013BC90" w14:textId="47CA4C95" w:rsidR="00DD016F" w:rsidRDefault="00DD016F" w:rsidP="00DD016F">
            <w:r>
              <w:t>14/26</w:t>
            </w:r>
          </w:p>
        </w:tc>
      </w:tr>
    </w:tbl>
    <w:p w14:paraId="05B5F81E" w14:textId="77777777" w:rsidR="00DD016F" w:rsidRDefault="00DD016F" w:rsidP="00DD016F"/>
    <w:sdt>
      <w:sdtPr>
        <w:alias w:val="Sammendrag"/>
        <w:tag w:val="Sammendrag"/>
        <w:id w:val="1385837452"/>
        <w:placeholder>
          <w:docPart w:val="C27140850CA5482C8ED3BCCF95444AC6"/>
        </w:placeholder>
      </w:sdtPr>
      <w:sdtEndPr/>
      <w:sdtContent>
        <w:p w14:paraId="6857F7F3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11D0245C" w14:textId="77777777" w:rsidR="00DD016F" w:rsidRDefault="00DD016F" w:rsidP="00DD016F">
          <w:pPr>
            <w:contextualSpacing/>
          </w:pPr>
          <w:r>
            <w:t xml:space="preserve">Årsregnskapet er oppgjort med en mindre forbruk på kr. </w:t>
          </w:r>
          <w:r w:rsidRPr="005C4C3F">
            <w:t>252</w:t>
          </w:r>
          <w:r>
            <w:t> </w:t>
          </w:r>
          <w:r w:rsidRPr="005C4C3F">
            <w:t>786</w:t>
          </w:r>
          <w:r>
            <w:t>.-.</w:t>
          </w:r>
        </w:p>
      </w:sdtContent>
    </w:sdt>
    <w:p w14:paraId="5A425099" w14:textId="77777777" w:rsidR="00DD016F" w:rsidRDefault="00DD016F" w:rsidP="00DD016F"/>
    <w:sdt>
      <w:sdtPr>
        <w:rPr>
          <w:b/>
        </w:rPr>
        <w:tag w:val="MU_Tittel"/>
        <w:id w:val="554438371"/>
        <w:placeholder>
          <w:docPart w:val="D7806A25508A410697957087CAFA1AE2"/>
        </w:placeholder>
        <w:text/>
      </w:sdtPr>
      <w:sdtEndPr/>
      <w:sdtContent>
        <w:p w14:paraId="3BE140E5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6DE92418" w14:textId="77777777" w:rsidR="00DD016F" w:rsidRDefault="00DD016F" w:rsidP="00DD016F"/>
    <w:p w14:paraId="7BD5D3B0" w14:textId="2D5B435F" w:rsidR="00DD016F" w:rsidRDefault="00DD016F" w:rsidP="00DD016F">
      <w:r>
        <w:t xml:space="preserve">Menighetsrådet godkjenner årsregnskapet, under forutsetting av at det godkjennes </w:t>
      </w:r>
    </w:p>
    <w:p w14:paraId="1E296C56" w14:textId="30EB94D1" w:rsidR="00DD016F" w:rsidRDefault="00DD016F" w:rsidP="00DD016F">
      <w:r>
        <w:t>av revisor. Mindre forbruket på 252 786.- overføres til disposisjonsfond 256080001.</w:t>
      </w:r>
    </w:p>
    <w:sdt>
      <w:sdtPr>
        <w:rPr>
          <w:b w:val="0"/>
        </w:rPr>
        <w:alias w:val="Vedtak for sak 14/26"/>
        <w:tag w:val="HandlingID276078;CaseID235800"/>
        <w:id w:val="1185711437"/>
        <w:placeholder>
          <w:docPart w:val="DefaultPlaceholder_-1854013440"/>
        </w:placeholder>
      </w:sdtPr>
      <w:sdtEndPr/>
      <w:sdtContent>
        <w:p w14:paraId="2169FA14" w14:textId="56B672C4" w:rsidR="00DD016F" w:rsidRDefault="00DD016F" w:rsidP="00CE3E48">
          <w:pPr>
            <w:pStyle w:val="MUCaseTitle3"/>
          </w:pPr>
        </w:p>
        <w:sdt>
          <w:sdtPr>
            <w:rPr>
              <w:b w:val="0"/>
            </w:rPr>
            <w:tag w:val="MU_Innstilling"/>
            <w:id w:val="488217245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677A903D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-460655126"/>
                <w:lock w:val="sdtLocked"/>
                <w:placeholder>
                  <w:docPart w:val="82DF4E7D12D1404B95FCAD664A59A1E9"/>
                </w:placeholder>
                <w15:appearance w15:val="hidden"/>
              </w:sdtPr>
              <w:sdtEndPr/>
              <w:sdtContent>
                <w:p w14:paraId="61FA94C2" w14:textId="77777777" w:rsidR="00DD016F" w:rsidRDefault="00DD016F" w:rsidP="00DD016F">
                  <w:r>
                    <w:t xml:space="preserve">Menighetsrådet godkjenner årsregnskapet, under forutsetting av at det godkjennes </w:t>
                  </w:r>
                </w:p>
                <w:p w14:paraId="452AC39A" w14:textId="480158D3" w:rsidR="00DD016F" w:rsidRDefault="00DD016F" w:rsidP="00F45184">
                  <w:r>
                    <w:t>av revisor. Mindre forbruket på 252 786.- overføres til disposisjonsfond 256080001.</w:t>
                  </w:r>
                  <w:r w:rsidR="00CE3E48">
                    <w:t xml:space="preserve"> - Enstemmig vedtatt</w:t>
                  </w:r>
                </w:p>
              </w:sdtContent>
            </w:sdt>
          </w:sdtContent>
        </w:sdt>
      </w:sdtContent>
    </w:sdt>
    <w:p w14:paraId="0B91CA6A" w14:textId="77777777" w:rsidR="00DD016F" w:rsidRDefault="00DD016F" w:rsidP="00DD016F">
      <w:pPr>
        <w:spacing w:before="240"/>
      </w:pPr>
    </w:p>
    <w:p w14:paraId="0BB0BEA4" w14:textId="77777777" w:rsidR="00DD016F" w:rsidRDefault="00DD016F" w:rsidP="00DD016F">
      <w:pPr>
        <w:pStyle w:val="MUCaseTitle2"/>
      </w:pPr>
      <w:bookmarkStart w:id="9" w:name="CaseRef276084"/>
      <w:bookmarkEnd w:id="9"/>
      <w:r>
        <w:t xml:space="preserve">15/26 </w:t>
      </w:r>
      <w:proofErr w:type="gramStart"/>
      <w:r>
        <w:t>Festgudstjeneste  -</w:t>
      </w:r>
      <w:proofErr w:type="gramEnd"/>
      <w:r>
        <w:t xml:space="preserve"> ny kirkestue</w:t>
      </w:r>
    </w:p>
    <w:p w14:paraId="216043CE" w14:textId="388CC6BB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6BA06381" w14:textId="77777777" w:rsidTr="00DD016F">
        <w:tc>
          <w:tcPr>
            <w:tcW w:w="5102" w:type="dxa"/>
          </w:tcPr>
          <w:p w14:paraId="65561508" w14:textId="03162B07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3271C07A" w14:textId="047D5309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50F1E9BA" w14:textId="56E7292F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48B77498" w14:textId="77777777" w:rsidTr="00DD016F">
        <w:tc>
          <w:tcPr>
            <w:tcW w:w="5102" w:type="dxa"/>
          </w:tcPr>
          <w:p w14:paraId="2C73E3FD" w14:textId="10BD5E74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74FE3E31" w14:textId="4BDD4C1A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58A4E379" w14:textId="03BD519F" w:rsidR="00DD016F" w:rsidRDefault="00DD016F" w:rsidP="00DD016F">
            <w:r>
              <w:t>15/26</w:t>
            </w:r>
          </w:p>
        </w:tc>
      </w:tr>
    </w:tbl>
    <w:p w14:paraId="6C39ADB1" w14:textId="77777777" w:rsidR="00DD016F" w:rsidRDefault="00DD016F" w:rsidP="00DD016F"/>
    <w:p w14:paraId="76F46E85" w14:textId="77777777" w:rsidR="00DD016F" w:rsidRDefault="00DD016F" w:rsidP="00DD016F"/>
    <w:sdt>
      <w:sdtPr>
        <w:rPr>
          <w:rFonts w:eastAsiaTheme="minorEastAsia"/>
          <w:sz w:val="22"/>
          <w:szCs w:val="22"/>
        </w:rPr>
        <w:alias w:val="Sammendrag"/>
        <w:tag w:val="Sammendrag"/>
        <w:id w:val="1238354849"/>
        <w:placeholder>
          <w:docPart w:val="2E2DF56818D34DC58EDAE484286D2839"/>
        </w:placeholder>
      </w:sdtPr>
      <w:sdtEndPr/>
      <w:sdtContent>
        <w:p w14:paraId="254E9A17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537A1B5A" w14:textId="77777777" w:rsidR="00DD016F" w:rsidRDefault="00DD016F" w:rsidP="00DD016F">
          <w:pPr>
            <w:contextualSpacing/>
          </w:pPr>
          <w:r>
            <w:t>AU legger frem for MR forslag til gjennomføring av festgudstjenesten 10/5</w:t>
          </w:r>
        </w:p>
        <w:p w14:paraId="0E7831FA" w14:textId="77777777" w:rsidR="00DD016F" w:rsidRDefault="00DD016F" w:rsidP="00DD016F">
          <w:pPr>
            <w:contextualSpacing/>
          </w:pPr>
        </w:p>
        <w:p w14:paraId="3421F4F9" w14:textId="77777777" w:rsidR="00DD016F" w:rsidRDefault="00DD016F" w:rsidP="00DD016F">
          <w:pPr>
            <w:pStyle w:val="Listeavsnitt"/>
            <w:numPr>
              <w:ilvl w:val="0"/>
              <w:numId w:val="1"/>
            </w:numPr>
          </w:pPr>
          <w:r>
            <w:t xml:space="preserve">Invitere varaordfører og andre politikere </w:t>
          </w:r>
        </w:p>
        <w:p w14:paraId="15BFD44B" w14:textId="77777777" w:rsidR="00DD016F" w:rsidRDefault="00DD016F" w:rsidP="00DD016F">
          <w:pPr>
            <w:pStyle w:val="Listeavsnitt"/>
            <w:numPr>
              <w:ilvl w:val="0"/>
              <w:numId w:val="1"/>
            </w:numPr>
          </w:pPr>
          <w:r>
            <w:t xml:space="preserve">Invitere Siggerud </w:t>
          </w:r>
          <w:proofErr w:type="spellStart"/>
          <w:r>
            <w:t>voices</w:t>
          </w:r>
          <w:proofErr w:type="spellEnd"/>
        </w:p>
        <w:p w14:paraId="7B4000EF" w14:textId="77777777" w:rsidR="00DD016F" w:rsidRDefault="00DD016F" w:rsidP="00DD016F">
          <w:pPr>
            <w:pStyle w:val="Listeavsnitt"/>
            <w:numPr>
              <w:ilvl w:val="0"/>
              <w:numId w:val="1"/>
            </w:numPr>
          </w:pPr>
          <w:r>
            <w:t>Ha ekstra musiker på gudstjenesten</w:t>
          </w:r>
        </w:p>
        <w:p w14:paraId="6170B9CC" w14:textId="77777777" w:rsidR="00DD016F" w:rsidRDefault="00DD016F" w:rsidP="00DD016F">
          <w:pPr>
            <w:pStyle w:val="Listeavsnitt"/>
            <w:numPr>
              <w:ilvl w:val="0"/>
              <w:numId w:val="1"/>
            </w:numPr>
          </w:pPr>
          <w:r>
            <w:t xml:space="preserve">Musikkinnslag på kirkekaffen </w:t>
          </w:r>
        </w:p>
        <w:p w14:paraId="3C94B362" w14:textId="77777777" w:rsidR="00DD016F" w:rsidRDefault="00DD016F" w:rsidP="00DD016F">
          <w:pPr>
            <w:pStyle w:val="Listeavsnitt"/>
            <w:numPr>
              <w:ilvl w:val="0"/>
              <w:numId w:val="1"/>
            </w:numPr>
          </w:pPr>
          <w:r>
            <w:t>Bestille marsipankake, og få noen til å bake til kirkekaffen</w:t>
          </w:r>
        </w:p>
        <w:p w14:paraId="2FB27C23" w14:textId="77777777" w:rsidR="00DD016F" w:rsidRDefault="00DD016F" w:rsidP="00DD016F">
          <w:pPr>
            <w:pStyle w:val="Listeavsnitt"/>
            <w:numPr>
              <w:ilvl w:val="0"/>
              <w:numId w:val="1"/>
            </w:numPr>
          </w:pPr>
          <w:r>
            <w:t>Annelin er konferansier</w:t>
          </w:r>
        </w:p>
        <w:p w14:paraId="6D5113C4" w14:textId="77777777" w:rsidR="00DD016F" w:rsidRDefault="00DD016F" w:rsidP="00DD016F">
          <w:pPr>
            <w:pStyle w:val="Listeavsnitt"/>
            <w:numPr>
              <w:ilvl w:val="0"/>
              <w:numId w:val="1"/>
            </w:numPr>
          </w:pPr>
          <w:r>
            <w:t>Trenger noen som kan hjelpe til med kirkekaffen, og rydding i etterkant</w:t>
          </w:r>
        </w:p>
      </w:sdtContent>
    </w:sdt>
    <w:p w14:paraId="1436301E" w14:textId="18825190" w:rsidR="00DD016F" w:rsidRDefault="00DD016F" w:rsidP="00DD016F"/>
    <w:p w14:paraId="17155ECC" w14:textId="77777777" w:rsidR="00DD016F" w:rsidRDefault="00DD016F" w:rsidP="00DD016F"/>
    <w:sdt>
      <w:sdtPr>
        <w:rPr>
          <w:b w:val="0"/>
        </w:rPr>
        <w:alias w:val="Vedtak for sak 15/26"/>
        <w:tag w:val="HandlingID276084;CaseID235006"/>
        <w:id w:val="-750892230"/>
        <w:placeholder>
          <w:docPart w:val="DefaultPlaceholder_-1854013440"/>
        </w:placeholder>
      </w:sdtPr>
      <w:sdtEndPr/>
      <w:sdtContent>
        <w:p w14:paraId="74244E90" w14:textId="43440E91" w:rsidR="00DD016F" w:rsidRDefault="00DD016F" w:rsidP="00DD016F">
          <w:pPr>
            <w:pStyle w:val="MUCaseTitle3"/>
          </w:pPr>
          <w:r>
            <w:t>Møtebehandling</w:t>
          </w:r>
        </w:p>
        <w:p w14:paraId="76DCDCAF" w14:textId="333E2897" w:rsidR="00F45184" w:rsidRDefault="00F45184" w:rsidP="00F45184">
          <w:pPr>
            <w:pStyle w:val="Listeavsnitt"/>
            <w:numPr>
              <w:ilvl w:val="0"/>
              <w:numId w:val="1"/>
            </w:numPr>
          </w:pPr>
          <w:r>
            <w:t xml:space="preserve">Annelin sender invitasjon til tidligere menighetsrådsmedlemmer </w:t>
          </w:r>
        </w:p>
        <w:p w14:paraId="2FC497A2" w14:textId="2F757E18" w:rsidR="00F45184" w:rsidRDefault="00F45184" w:rsidP="00F45184">
          <w:pPr>
            <w:pStyle w:val="Listeavsnitt"/>
            <w:numPr>
              <w:ilvl w:val="0"/>
              <w:numId w:val="1"/>
            </w:numPr>
          </w:pPr>
          <w:r>
            <w:t>Annelin sender ut en kjøreplan for kirkekaffen</w:t>
          </w:r>
        </w:p>
        <w:p w14:paraId="6BD6556C" w14:textId="1FA61A4E" w:rsidR="00185519" w:rsidRPr="00F45184" w:rsidRDefault="00185519" w:rsidP="00F45184">
          <w:pPr>
            <w:pStyle w:val="Listeavsnitt"/>
            <w:numPr>
              <w:ilvl w:val="0"/>
              <w:numId w:val="1"/>
            </w:numPr>
          </w:pPr>
          <w:r>
            <w:t xml:space="preserve">Varaordfører ønsker å klippe snor, Anette tar med </w:t>
          </w:r>
          <w:proofErr w:type="spellStart"/>
          <w:r>
            <w:t>stooor</w:t>
          </w:r>
          <w:proofErr w:type="spellEnd"/>
          <w:r>
            <w:t xml:space="preserve"> saks</w:t>
          </w:r>
        </w:p>
        <w:p w14:paraId="7585C3EA" w14:textId="5DDB2D8D" w:rsidR="00F45184" w:rsidRDefault="00F45184" w:rsidP="00F45184">
          <w:pPr>
            <w:pStyle w:val="Listeavsnitt"/>
            <w:numPr>
              <w:ilvl w:val="0"/>
              <w:numId w:val="1"/>
            </w:numPr>
          </w:pPr>
          <w:r>
            <w:t>Frank baker kake til kirkekaffen</w:t>
          </w:r>
        </w:p>
        <w:p w14:paraId="16C4D24E" w14:textId="2DD96787" w:rsidR="00F45184" w:rsidRDefault="00F45184" w:rsidP="00F45184">
          <w:pPr>
            <w:pStyle w:val="Listeavsnitt"/>
            <w:numPr>
              <w:ilvl w:val="0"/>
              <w:numId w:val="1"/>
            </w:numPr>
          </w:pPr>
          <w:r>
            <w:t>Anette og Frank tar ansvar for kirkekaffen</w:t>
          </w:r>
        </w:p>
        <w:p w14:paraId="3A6150AD" w14:textId="13C014FF" w:rsidR="00F45184" w:rsidRDefault="00F45184" w:rsidP="00F45184">
          <w:pPr>
            <w:pStyle w:val="Listeavsnitt"/>
            <w:numPr>
              <w:ilvl w:val="0"/>
              <w:numId w:val="1"/>
            </w:numPr>
          </w:pPr>
          <w:r>
            <w:t xml:space="preserve">Toril bestiller en stor marsipankake </w:t>
          </w:r>
          <w:proofErr w:type="gramStart"/>
          <w:r>
            <w:t>( 60</w:t>
          </w:r>
          <w:proofErr w:type="gramEnd"/>
          <w:r>
            <w:t xml:space="preserve"> </w:t>
          </w:r>
          <w:proofErr w:type="spellStart"/>
          <w:proofErr w:type="gramStart"/>
          <w:r>
            <w:t>stk</w:t>
          </w:r>
          <w:proofErr w:type="spellEnd"/>
          <w:r>
            <w:t xml:space="preserve"> )</w:t>
          </w:r>
          <w:proofErr w:type="gramEnd"/>
        </w:p>
        <w:p w14:paraId="4ADC7DCE" w14:textId="62240E5F" w:rsidR="00F45184" w:rsidRDefault="00F45184" w:rsidP="00F45184">
          <w:pPr>
            <w:pStyle w:val="Listeavsnitt"/>
            <w:numPr>
              <w:ilvl w:val="0"/>
              <w:numId w:val="1"/>
            </w:numPr>
          </w:pPr>
          <w:r>
            <w:t>Anette tar kontakt med Anita og May Lene ang. baking av kaker til kirkekaffen</w:t>
          </w:r>
        </w:p>
        <w:p w14:paraId="731135D3" w14:textId="151E8E41" w:rsidR="00185519" w:rsidRPr="00F45184" w:rsidRDefault="00185519" w:rsidP="00F45184">
          <w:pPr>
            <w:pStyle w:val="Listeavsnitt"/>
            <w:numPr>
              <w:ilvl w:val="0"/>
              <w:numId w:val="1"/>
            </w:numPr>
          </w:pPr>
          <w:r>
            <w:t xml:space="preserve">Dersom det er behov innkalles det til et </w:t>
          </w:r>
          <w:proofErr w:type="spellStart"/>
          <w:r>
            <w:t>teamsmøte</w:t>
          </w:r>
          <w:proofErr w:type="spellEnd"/>
        </w:p>
        <w:p w14:paraId="4C7B32DA" w14:textId="77777777" w:rsidR="00DD016F" w:rsidRDefault="00DD016F" w:rsidP="00DD016F"/>
        <w:sdt>
          <w:sdtPr>
            <w:rPr>
              <w:b w:val="0"/>
            </w:rPr>
            <w:tag w:val="MU_Innstilling"/>
            <w:id w:val="-1821729980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25EF7306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-1393887229"/>
                <w:lock w:val="sdtLocked"/>
                <w:placeholder>
                  <w:docPart w:val="CD516C46DE754E119DB4E36CB039035D"/>
                </w:placeholder>
                <w15:appearance w15:val="hidden"/>
              </w:sdtPr>
              <w:sdtEndPr/>
              <w:sdtContent>
                <w:p w14:paraId="52DF8B56" w14:textId="5FAFBD44" w:rsidR="00DD016F" w:rsidRDefault="00185519" w:rsidP="00185519">
                  <w:r>
                    <w:t>Informasjon tatt til orientering – enstemmig vedtatt</w:t>
                  </w:r>
                </w:p>
              </w:sdtContent>
            </w:sdt>
          </w:sdtContent>
        </w:sdt>
      </w:sdtContent>
    </w:sdt>
    <w:p w14:paraId="721E860D" w14:textId="77777777" w:rsidR="00DD016F" w:rsidRDefault="00DD016F" w:rsidP="00DD016F">
      <w:pPr>
        <w:pStyle w:val="MUCaseTitle2"/>
      </w:pPr>
      <w:bookmarkStart w:id="10" w:name="CaseRef276082"/>
      <w:bookmarkEnd w:id="10"/>
      <w:r>
        <w:t>16/26 Ny kirkestue</w:t>
      </w:r>
    </w:p>
    <w:p w14:paraId="169D77AA" w14:textId="6FF70242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0A6C42DB" w14:textId="77777777" w:rsidTr="00DD016F">
        <w:tc>
          <w:tcPr>
            <w:tcW w:w="5102" w:type="dxa"/>
          </w:tcPr>
          <w:p w14:paraId="06294348" w14:textId="764D73DE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7806DAFF" w14:textId="14630137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3A0C7188" w14:textId="35324E4F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1EA75E29" w14:textId="77777777" w:rsidTr="00DD016F">
        <w:tc>
          <w:tcPr>
            <w:tcW w:w="5102" w:type="dxa"/>
          </w:tcPr>
          <w:p w14:paraId="3FD5C07B" w14:textId="58CFD5D0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0645FD83" w14:textId="384A66A1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461B415D" w14:textId="195005B5" w:rsidR="00DD016F" w:rsidRDefault="00DD016F" w:rsidP="00DD016F">
            <w:r>
              <w:t>16/26</w:t>
            </w:r>
          </w:p>
        </w:tc>
      </w:tr>
    </w:tbl>
    <w:p w14:paraId="2A87755D" w14:textId="77777777" w:rsidR="00DD016F" w:rsidRDefault="00DD016F" w:rsidP="00DD016F"/>
    <w:p w14:paraId="1B35D30C" w14:textId="77777777" w:rsidR="00DD016F" w:rsidRDefault="00DD016F" w:rsidP="00DD016F"/>
    <w:sdt>
      <w:sdtPr>
        <w:alias w:val="Sammendrag"/>
        <w:tag w:val="Sammendrag"/>
        <w:id w:val="-918557305"/>
        <w:placeholder>
          <w:docPart w:val="C579C17966364B31AC2666606C07E666"/>
        </w:placeholder>
      </w:sdtPr>
      <w:sdtEndPr/>
      <w:sdtContent>
        <w:p w14:paraId="5918B659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24184B7A" w14:textId="77777777" w:rsidR="00DD016F" w:rsidRDefault="00DD016F" w:rsidP="00DD016F">
          <w:pPr>
            <w:contextualSpacing/>
          </w:pPr>
          <w:r>
            <w:t>Terje legger frem nytt om kirkestua, og om innkjøp av inventar til ny kirkestue.</w:t>
          </w:r>
          <w:r w:rsidRPr="00963477">
            <w:t xml:space="preserve"> Komite Ny Kirkestue foreslår at det kjøpes inn 9 bord, 60 stoler, 1 bordvogn og 1 </w:t>
          </w:r>
          <w:proofErr w:type="spellStart"/>
          <w:r w:rsidRPr="00963477">
            <w:t>stolvogn</w:t>
          </w:r>
          <w:proofErr w:type="spellEnd"/>
          <w:r w:rsidRPr="00963477">
            <w:t xml:space="preserve"> fra SL Interiør.</w:t>
          </w:r>
        </w:p>
        <w:p w14:paraId="53144450" w14:textId="77777777" w:rsidR="00DD016F" w:rsidRDefault="00EF6FAA" w:rsidP="00DD016F">
          <w:pPr>
            <w:contextualSpacing/>
          </w:pPr>
        </w:p>
      </w:sdtContent>
    </w:sdt>
    <w:p w14:paraId="1CE77655" w14:textId="77777777" w:rsidR="00DD016F" w:rsidRDefault="00DD016F" w:rsidP="00DD016F"/>
    <w:sdt>
      <w:sdtPr>
        <w:rPr>
          <w:b/>
        </w:rPr>
        <w:tag w:val="MU_Tittel"/>
        <w:id w:val="1000698525"/>
        <w:placeholder>
          <w:docPart w:val="3FD61D1C38BF4E7F843F0881270CDDA2"/>
        </w:placeholder>
        <w:text/>
      </w:sdtPr>
      <w:sdtEndPr/>
      <w:sdtContent>
        <w:p w14:paraId="2A16BF42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26912826" w14:textId="77777777" w:rsidR="00DD016F" w:rsidRDefault="00DD016F" w:rsidP="00DD016F"/>
    <w:p w14:paraId="02FF98C2" w14:textId="5C887E0C" w:rsidR="00DD016F" w:rsidRDefault="00DD016F" w:rsidP="00DD016F">
      <w:r w:rsidRPr="00963477">
        <w:t xml:space="preserve"> </w:t>
      </w:r>
      <w:r>
        <w:t>D</w:t>
      </w:r>
      <w:r w:rsidRPr="00963477">
        <w:t xml:space="preserve">et kjøpes inn 9 bord, 60 stoler, 1 bordvogn og 1 </w:t>
      </w:r>
      <w:proofErr w:type="spellStart"/>
      <w:r w:rsidRPr="00963477">
        <w:t>stolvogn</w:t>
      </w:r>
      <w:proofErr w:type="spellEnd"/>
      <w:r w:rsidRPr="00963477">
        <w:t xml:space="preserve"> fra SL Interiør.</w:t>
      </w:r>
    </w:p>
    <w:p w14:paraId="1EAAE829" w14:textId="77777777" w:rsidR="00DD016F" w:rsidRDefault="00DD016F" w:rsidP="00DD016F"/>
    <w:sdt>
      <w:sdtPr>
        <w:rPr>
          <w:b w:val="0"/>
        </w:rPr>
        <w:alias w:val="Vedtak for sak 16/26"/>
        <w:tag w:val="HandlingID276082;CaseID222347"/>
        <w:id w:val="1256316763"/>
        <w:placeholder>
          <w:docPart w:val="DefaultPlaceholder_-1854013440"/>
        </w:placeholder>
      </w:sdtPr>
      <w:sdtEndPr/>
      <w:sdtContent>
        <w:p w14:paraId="0A7DCF3A" w14:textId="6C1DE67F" w:rsidR="00DD016F" w:rsidRDefault="00DD016F" w:rsidP="00DD016F">
          <w:pPr>
            <w:pStyle w:val="MUCaseTitle3"/>
          </w:pPr>
          <w:r>
            <w:t>Møtebehandling</w:t>
          </w:r>
        </w:p>
        <w:p w14:paraId="01B48465" w14:textId="23AB6AE4" w:rsidR="00185519" w:rsidRPr="00185519" w:rsidRDefault="00185519" w:rsidP="00185519">
          <w:r>
            <w:lastRenderedPageBreak/>
            <w:t xml:space="preserve">Det ble enighet om å kjøpe to </w:t>
          </w:r>
          <w:proofErr w:type="spellStart"/>
          <w:r>
            <w:t>stolvogner</w:t>
          </w:r>
          <w:proofErr w:type="spellEnd"/>
          <w:r>
            <w:t>, slik at stoler lett kan stables bort.</w:t>
          </w:r>
        </w:p>
        <w:p w14:paraId="24C5FEBE" w14:textId="77777777" w:rsidR="00DD016F" w:rsidRDefault="00DD016F" w:rsidP="00DD016F"/>
        <w:sdt>
          <w:sdtPr>
            <w:rPr>
              <w:b w:val="0"/>
            </w:rPr>
            <w:tag w:val="MU_Innstilling"/>
            <w:id w:val="261190969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233598EE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-1908679050"/>
                <w:lock w:val="sdtLocked"/>
                <w:placeholder>
                  <w:docPart w:val="00451AEE1BC64C17A7FBA3DAE6F57135"/>
                </w:placeholder>
                <w15:appearance w15:val="hidden"/>
              </w:sdtPr>
              <w:sdtEndPr/>
              <w:sdtContent>
                <w:p w14:paraId="757D6CC8" w14:textId="77E6566A" w:rsidR="00DD016F" w:rsidRDefault="00DD016F" w:rsidP="00DD016F">
                  <w:r>
                    <w:t>D</w:t>
                  </w:r>
                  <w:r w:rsidRPr="00963477">
                    <w:t xml:space="preserve">et kjøpes inn 9 bord, 60 stoler, 1 bordvogn og </w:t>
                  </w:r>
                  <w:r w:rsidR="00CE3E48">
                    <w:t>2</w:t>
                  </w:r>
                  <w:r w:rsidRPr="00963477">
                    <w:t xml:space="preserve"> </w:t>
                  </w:r>
                  <w:proofErr w:type="spellStart"/>
                  <w:r w:rsidRPr="00963477">
                    <w:t>stolvogn</w:t>
                  </w:r>
                  <w:r w:rsidR="00CE3E48">
                    <w:t>er</w:t>
                  </w:r>
                  <w:proofErr w:type="spellEnd"/>
                  <w:r w:rsidRPr="00963477">
                    <w:t xml:space="preserve"> fra SL Interiør</w:t>
                  </w:r>
                  <w:r w:rsidR="00CE3E48">
                    <w:t xml:space="preserve"> – enstemmig vedtatt</w:t>
                  </w:r>
                </w:p>
                <w:p w14:paraId="2689D93F" w14:textId="1877B925" w:rsidR="00DD016F" w:rsidRDefault="00EF6FAA" w:rsidP="00185519"/>
              </w:sdtContent>
            </w:sdt>
          </w:sdtContent>
        </w:sdt>
      </w:sdtContent>
    </w:sdt>
    <w:p w14:paraId="1E895CD6" w14:textId="77777777" w:rsidR="00DD016F" w:rsidRDefault="00DD016F" w:rsidP="00DD016F">
      <w:pPr>
        <w:spacing w:before="240"/>
      </w:pPr>
    </w:p>
    <w:p w14:paraId="6FF4161C" w14:textId="77777777" w:rsidR="00DD016F" w:rsidRDefault="00DD016F" w:rsidP="00DD016F">
      <w:pPr>
        <w:pStyle w:val="MUCaseTitle2"/>
      </w:pPr>
      <w:bookmarkStart w:id="11" w:name="CaseRef276277"/>
      <w:bookmarkEnd w:id="11"/>
      <w:r>
        <w:t>17/26 Søknad om fritak</w:t>
      </w:r>
    </w:p>
    <w:p w14:paraId="27A0D467" w14:textId="2C20589C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30BF6B19" w14:textId="77777777" w:rsidTr="00DD016F">
        <w:tc>
          <w:tcPr>
            <w:tcW w:w="5102" w:type="dxa"/>
          </w:tcPr>
          <w:p w14:paraId="2C39CFB6" w14:textId="3A7C72E7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40E23596" w14:textId="5350D312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412E855F" w14:textId="5EBE3A7F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65B67F0E" w14:textId="77777777" w:rsidTr="00DD016F">
        <w:tc>
          <w:tcPr>
            <w:tcW w:w="5102" w:type="dxa"/>
          </w:tcPr>
          <w:p w14:paraId="2A9833F2" w14:textId="28117835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2C0D95EB" w14:textId="413D5083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203D2B65" w14:textId="68468176" w:rsidR="00DD016F" w:rsidRDefault="00DD016F" w:rsidP="00DD016F">
            <w:r>
              <w:t>17/26</w:t>
            </w:r>
          </w:p>
        </w:tc>
      </w:tr>
    </w:tbl>
    <w:p w14:paraId="2735816E" w14:textId="77777777" w:rsidR="00DD016F" w:rsidRDefault="00DD016F" w:rsidP="00DD016F"/>
    <w:p w14:paraId="525E3172" w14:textId="77777777" w:rsidR="00DD016F" w:rsidRDefault="00DD016F" w:rsidP="00DD016F"/>
    <w:sdt>
      <w:sdtPr>
        <w:alias w:val="Sammendrag"/>
        <w:tag w:val="Sammendrag"/>
        <w:id w:val="698511184"/>
        <w:placeholder>
          <w:docPart w:val="A9DD0EE9BFFA4BC197E3C7402DEC5CA5"/>
        </w:placeholder>
      </w:sdtPr>
      <w:sdtEndPr/>
      <w:sdtContent>
        <w:p w14:paraId="547CA0BB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4C2F1859" w14:textId="77777777" w:rsidR="00DD016F" w:rsidRDefault="00DD016F" w:rsidP="00DD016F">
          <w:pPr>
            <w:contextualSpacing/>
          </w:pPr>
          <w:r>
            <w:t xml:space="preserve">Jeg skulle gjerne sagt at jeg har mulighet til å stille, men det kommer nok ikke til å gå. </w:t>
          </w:r>
        </w:p>
        <w:p w14:paraId="45C5F62F" w14:textId="77777777" w:rsidR="00DD016F" w:rsidRDefault="00DD016F" w:rsidP="00DD016F">
          <w:pPr>
            <w:contextualSpacing/>
          </w:pPr>
          <w:r>
            <w:t xml:space="preserve">Jeg har fortsatt problemer med helsen og må prioritere jobb og å komme meg på beina igjen. </w:t>
          </w:r>
        </w:p>
        <w:p w14:paraId="56823979" w14:textId="77777777" w:rsidR="00DD016F" w:rsidRDefault="00DD016F" w:rsidP="00DD016F">
          <w:pPr>
            <w:contextualSpacing/>
          </w:pPr>
        </w:p>
        <w:p w14:paraId="5CE3ACF9" w14:textId="77777777" w:rsidR="00DD016F" w:rsidRDefault="00DD016F" w:rsidP="00DD016F">
          <w:pPr>
            <w:contextualSpacing/>
          </w:pPr>
          <w:r>
            <w:t xml:space="preserve">Jeg ønsker derfor fritak for 2026 også. </w:t>
          </w:r>
        </w:p>
        <w:p w14:paraId="256FBA61" w14:textId="77777777" w:rsidR="00DD016F" w:rsidRDefault="00DD016F" w:rsidP="00DD016F">
          <w:pPr>
            <w:contextualSpacing/>
          </w:pPr>
        </w:p>
        <w:p w14:paraId="4A4DE09F" w14:textId="77777777" w:rsidR="00DD016F" w:rsidRDefault="00DD016F" w:rsidP="00DD016F">
          <w:pPr>
            <w:contextualSpacing/>
          </w:pPr>
        </w:p>
        <w:p w14:paraId="28AF153F" w14:textId="77777777" w:rsidR="00DD016F" w:rsidRDefault="00DD016F" w:rsidP="00DD016F">
          <w:pPr>
            <w:contextualSpacing/>
          </w:pPr>
          <w:proofErr w:type="spellStart"/>
          <w:r>
            <w:t>Mvh</w:t>
          </w:r>
          <w:proofErr w:type="spellEnd"/>
          <w:r>
            <w:t xml:space="preserve"> Lillian Mæhlum</w:t>
          </w:r>
        </w:p>
        <w:p w14:paraId="5FCED16D" w14:textId="77777777" w:rsidR="00DD016F" w:rsidRDefault="00DD016F" w:rsidP="00DD016F">
          <w:pPr>
            <w:contextualSpacing/>
          </w:pPr>
          <w:r>
            <w:t>________________________________________</w:t>
          </w:r>
        </w:p>
      </w:sdtContent>
    </w:sdt>
    <w:p w14:paraId="2B07E17F" w14:textId="77777777" w:rsidR="00DD016F" w:rsidRDefault="00DD016F" w:rsidP="00DD016F"/>
    <w:sdt>
      <w:sdtPr>
        <w:rPr>
          <w:b/>
        </w:rPr>
        <w:tag w:val="MU_Tittel"/>
        <w:id w:val="481199347"/>
        <w:placeholder>
          <w:docPart w:val="7B5F6672827741A7A22FA9863A97C36B"/>
        </w:placeholder>
        <w:text/>
      </w:sdtPr>
      <w:sdtEndPr/>
      <w:sdtContent>
        <w:p w14:paraId="628E4FE0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7DC355A4" w14:textId="77777777" w:rsidR="00DD016F" w:rsidRDefault="00DD016F" w:rsidP="00DD016F"/>
    <w:p w14:paraId="7BDF4407" w14:textId="2DCF8A2E" w:rsidR="00DD016F" w:rsidRDefault="00CE3E48" w:rsidP="00CE3E48">
      <w:r>
        <w:t>Lillian Mæhlum får innvilget fritak for 2026, Kari Sofie Vøyenli går inn som fast medlem i 2026</w:t>
      </w:r>
    </w:p>
    <w:sdt>
      <w:sdtPr>
        <w:rPr>
          <w:b w:val="0"/>
        </w:rPr>
        <w:alias w:val="Vedtak for sak 17/26"/>
        <w:tag w:val="HandlingID276277;CaseID223302"/>
        <w:id w:val="-405690692"/>
        <w:placeholder>
          <w:docPart w:val="DefaultPlaceholder_-1854013440"/>
        </w:placeholder>
      </w:sdtPr>
      <w:sdtEndPr/>
      <w:sdtContent>
        <w:p w14:paraId="25543DB2" w14:textId="513350E1" w:rsidR="00DD016F" w:rsidRDefault="00DD016F" w:rsidP="00CE3E48">
          <w:pPr>
            <w:pStyle w:val="MUCaseTitle3"/>
          </w:pPr>
        </w:p>
        <w:sdt>
          <w:sdtPr>
            <w:rPr>
              <w:b w:val="0"/>
            </w:rPr>
            <w:tag w:val="MU_Innstilling"/>
            <w:id w:val="1797634344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165F6E32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1007088494"/>
                <w:lock w:val="sdtLocked"/>
                <w:placeholder>
                  <w:docPart w:val="50B049572B52439E8106D0ACDB790C4F"/>
                </w:placeholder>
                <w15:appearance w15:val="hidden"/>
              </w:sdtPr>
              <w:sdtEndPr/>
              <w:sdtContent>
                <w:p w14:paraId="7DA2AF70" w14:textId="60100B75" w:rsidR="00DD016F" w:rsidRDefault="00CE3E48" w:rsidP="00CE3E48">
                  <w:r>
                    <w:t>Lillian Mæhlum får innvilget fritak for 2026, Kari Sofie Vøyenli går inn som fast medlem i 2026 – enstemmig vedtatt</w:t>
                  </w:r>
                </w:p>
                <w:p w14:paraId="43C4A216" w14:textId="77777777" w:rsidR="00185519" w:rsidRDefault="00185519" w:rsidP="00CE3E48"/>
                <w:p w14:paraId="409E213C" w14:textId="67F4A251" w:rsidR="00DD016F" w:rsidRDefault="00EF6FAA" w:rsidP="00185519"/>
              </w:sdtContent>
            </w:sdt>
          </w:sdtContent>
        </w:sdt>
      </w:sdtContent>
    </w:sdt>
    <w:p w14:paraId="39C4EA87" w14:textId="77777777" w:rsidR="00DD016F" w:rsidRDefault="00DD016F" w:rsidP="00DD016F">
      <w:pPr>
        <w:pStyle w:val="MUCaseTitle2"/>
      </w:pPr>
      <w:bookmarkStart w:id="12" w:name="CaseRef276396"/>
      <w:bookmarkEnd w:id="12"/>
      <w:r>
        <w:t xml:space="preserve">18/26 Støtte til Siggerud </w:t>
      </w:r>
      <w:proofErr w:type="spellStart"/>
      <w:r>
        <w:t>voices</w:t>
      </w:r>
      <w:proofErr w:type="spellEnd"/>
      <w:r>
        <w:t xml:space="preserve"> når de deltar på kirkelige arrangement</w:t>
      </w:r>
    </w:p>
    <w:p w14:paraId="4969640D" w14:textId="301BE8F6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5DE4F657" w14:textId="77777777" w:rsidTr="00DD016F">
        <w:tc>
          <w:tcPr>
            <w:tcW w:w="5102" w:type="dxa"/>
          </w:tcPr>
          <w:p w14:paraId="7F94D9CA" w14:textId="33CB50E1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0C7408FB" w14:textId="19EAA973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5A893C8E" w14:textId="5A734EDB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497D8346" w14:textId="77777777" w:rsidTr="00DD016F">
        <w:tc>
          <w:tcPr>
            <w:tcW w:w="5102" w:type="dxa"/>
          </w:tcPr>
          <w:p w14:paraId="42C5AC32" w14:textId="66118434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346BDFEB" w14:textId="4909A4A5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297A0779" w14:textId="11FE1B0C" w:rsidR="00DD016F" w:rsidRDefault="00DD016F" w:rsidP="00DD016F">
            <w:r>
              <w:t>18/26</w:t>
            </w:r>
          </w:p>
        </w:tc>
      </w:tr>
    </w:tbl>
    <w:p w14:paraId="19A4A44E" w14:textId="77777777" w:rsidR="00DD016F" w:rsidRDefault="00DD016F" w:rsidP="00DD016F"/>
    <w:sdt>
      <w:sdtPr>
        <w:alias w:val="Sammendrag"/>
        <w:tag w:val="Sammendrag"/>
        <w:id w:val="-1122846830"/>
        <w:placeholder>
          <w:docPart w:val="DED80FF0BED94699A932F12DFA9C4193"/>
        </w:placeholder>
      </w:sdtPr>
      <w:sdtEndPr/>
      <w:sdtContent>
        <w:p w14:paraId="60C316F9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37552BE5" w14:textId="77777777" w:rsidR="00DD016F" w:rsidRDefault="00DD016F" w:rsidP="00DD016F">
          <w:pPr>
            <w:contextualSpacing/>
          </w:pPr>
          <w:r>
            <w:t xml:space="preserve">Etter avtalen med Siggerud </w:t>
          </w:r>
          <w:proofErr w:type="spellStart"/>
          <w:r>
            <w:t>voices</w:t>
          </w:r>
          <w:proofErr w:type="spellEnd"/>
          <w:r>
            <w:t xml:space="preserve"> tilbyr koret å delta på gudstjenester/kirkelige arrangement. Dette beriker arrangementet og kan nok også føre til at flere kommer.</w:t>
          </w:r>
        </w:p>
        <w:p w14:paraId="5981B713" w14:textId="77777777" w:rsidR="00DD016F" w:rsidRDefault="00DD016F" w:rsidP="00DD016F">
          <w:pPr>
            <w:contextualSpacing/>
          </w:pPr>
          <w:r>
            <w:t xml:space="preserve">Koret har deltatt uten dirigent fordi det koster opp mot kr 3000 å ha med dirigent. Det har kommet et forslag om at det er ønskelig at menighetsrådet vurderer å sponse </w:t>
          </w:r>
          <w:r>
            <w:lastRenderedPageBreak/>
            <w:t>dette beløpet. Det vil føre til at koret gjør en enda bedre jobb på arrangementene og letter arbeidet for den kordeltaker som må trå til som dirigent for anledningen.</w:t>
          </w:r>
        </w:p>
        <w:p w14:paraId="6059274C" w14:textId="77777777" w:rsidR="00DD016F" w:rsidRDefault="00DD016F" w:rsidP="00DD016F">
          <w:pPr>
            <w:contextualSpacing/>
          </w:pPr>
        </w:p>
        <w:p w14:paraId="57456ED1" w14:textId="77777777" w:rsidR="00DD016F" w:rsidRDefault="00DD016F" w:rsidP="00DD016F">
          <w:pPr>
            <w:contextualSpacing/>
          </w:pPr>
          <w:r>
            <w:t>Til opplysning:</w:t>
          </w:r>
        </w:p>
        <w:p w14:paraId="1DB92A75" w14:textId="77777777" w:rsidR="00DD016F" w:rsidRDefault="00DD016F" w:rsidP="00DD016F">
          <w:pPr>
            <w:contextualSpacing/>
          </w:pPr>
          <w:r w:rsidRPr="00BF6A90">
            <w:t>Det er et</w:t>
          </w:r>
          <w:r>
            <w:t xml:space="preserve"> </w:t>
          </w:r>
          <w:r w:rsidRPr="00BF6A90">
            <w:t>stramt budsjett</w:t>
          </w:r>
          <w:r>
            <w:t xml:space="preserve"> for 2026, det er satt av 30.000.</w:t>
          </w:r>
          <w:proofErr w:type="gramStart"/>
          <w:r>
            <w:t>-  til</w:t>
          </w:r>
          <w:proofErr w:type="gramEnd"/>
          <w:r>
            <w:t xml:space="preserve"> musikk i gudstjenester. Det er tenkt å være til påske, festgudstjenesten 10/5, konfirmasjoner og jul.</w:t>
          </w:r>
        </w:p>
      </w:sdtContent>
    </w:sdt>
    <w:p w14:paraId="1C8B9E51" w14:textId="77777777" w:rsidR="00DD016F" w:rsidRDefault="00DD016F" w:rsidP="00DD016F"/>
    <w:sdt>
      <w:sdtPr>
        <w:rPr>
          <w:b/>
        </w:rPr>
        <w:tag w:val="MU_Tittel"/>
        <w:id w:val="-4597496"/>
        <w:placeholder>
          <w:docPart w:val="D06B81651E784DE599B0AE78FCCD21F4"/>
        </w:placeholder>
        <w:text/>
      </w:sdtPr>
      <w:sdtEndPr/>
      <w:sdtContent>
        <w:p w14:paraId="34B85047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170EF736" w14:textId="77777777" w:rsidR="00DD016F" w:rsidRDefault="00DD016F" w:rsidP="00DD016F"/>
    <w:p w14:paraId="542667AF" w14:textId="0395172E" w:rsidR="00DD016F" w:rsidRDefault="00DD016F" w:rsidP="00DD016F">
      <w:r>
        <w:t xml:space="preserve">Menighetsrådet støtter / støtter ikke Siggerud </w:t>
      </w:r>
      <w:proofErr w:type="spellStart"/>
      <w:r>
        <w:t>voices</w:t>
      </w:r>
      <w:proofErr w:type="spellEnd"/>
      <w:r>
        <w:t xml:space="preserve"> med 3000.- pr. gang de opptrer </w:t>
      </w:r>
    </w:p>
    <w:p w14:paraId="7B950609" w14:textId="77777777" w:rsidR="00DD016F" w:rsidRDefault="00DD016F" w:rsidP="00DD016F"/>
    <w:sdt>
      <w:sdtPr>
        <w:rPr>
          <w:b w:val="0"/>
        </w:rPr>
        <w:alias w:val="Vedtak for sak 18/26"/>
        <w:tag w:val="HandlingID276396;CaseID217958"/>
        <w:id w:val="-206802470"/>
        <w:placeholder>
          <w:docPart w:val="DefaultPlaceholder_-1854013440"/>
        </w:placeholder>
      </w:sdtPr>
      <w:sdtEndPr/>
      <w:sdtContent>
        <w:p w14:paraId="648A2D15" w14:textId="56D6CEA8" w:rsidR="00DD016F" w:rsidRDefault="00DD016F" w:rsidP="00DD016F">
          <w:pPr>
            <w:pStyle w:val="MUCaseTitle3"/>
          </w:pPr>
          <w:r>
            <w:t>Møtebehandling</w:t>
          </w:r>
        </w:p>
        <w:p w14:paraId="283462A0" w14:textId="77777777" w:rsidR="00DD016F" w:rsidRDefault="00DD016F" w:rsidP="00DD016F"/>
        <w:sdt>
          <w:sdtPr>
            <w:rPr>
              <w:b w:val="0"/>
            </w:rPr>
            <w:tag w:val="MU_Innstilling"/>
            <w:id w:val="-86463231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1CDF71D8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-1342320310"/>
                <w:lock w:val="sdtLocked"/>
                <w:placeholder>
                  <w:docPart w:val="C16F6E9EA08144859293D488945A15FC"/>
                </w:placeholder>
                <w15:appearance w15:val="hidden"/>
              </w:sdtPr>
              <w:sdtEndPr/>
              <w:sdtContent>
                <w:p w14:paraId="6334B7D6" w14:textId="41D2D03A" w:rsidR="00DD016F" w:rsidRDefault="00DD016F" w:rsidP="00DD016F">
                  <w:r>
                    <w:t xml:space="preserve">Menighetsrådet støtter Siggerud </w:t>
                  </w:r>
                  <w:proofErr w:type="spellStart"/>
                  <w:r>
                    <w:t>voices</w:t>
                  </w:r>
                  <w:proofErr w:type="spellEnd"/>
                  <w:r>
                    <w:t xml:space="preserve"> med 3000.- pr. gang de opptrer</w:t>
                  </w:r>
                  <w:r w:rsidR="00CE3E48">
                    <w:t xml:space="preserve"> – enstemmig vedtatt</w:t>
                  </w:r>
                </w:p>
                <w:p w14:paraId="6D634EFF" w14:textId="698B0C31" w:rsidR="00FA1267" w:rsidRDefault="00EF6FAA" w:rsidP="00185519"/>
              </w:sdtContent>
            </w:sdt>
          </w:sdtContent>
        </w:sdt>
      </w:sdtContent>
    </w:sdt>
    <w:p w14:paraId="419AD671" w14:textId="77777777" w:rsidR="00DD016F" w:rsidRDefault="00DD016F" w:rsidP="00DD016F">
      <w:pPr>
        <w:pStyle w:val="MUCaseTitle2"/>
      </w:pPr>
      <w:bookmarkStart w:id="13" w:name="CaseRef276400"/>
      <w:bookmarkEnd w:id="13"/>
      <w:r>
        <w:t xml:space="preserve">19/26 Temakveld </w:t>
      </w:r>
      <w:proofErr w:type="gramStart"/>
      <w:r>
        <w:t>-  Mennesket</w:t>
      </w:r>
      <w:proofErr w:type="gramEnd"/>
      <w:r>
        <w:t xml:space="preserve"> skapt i Guds bilde utfordres av humanoide </w:t>
      </w:r>
      <w:proofErr w:type="spellStart"/>
      <w:r>
        <w:t>roboter</w:t>
      </w:r>
      <w:proofErr w:type="spellEnd"/>
      <w:r>
        <w:t xml:space="preserve"> med kunstig intelligens</w:t>
      </w:r>
    </w:p>
    <w:p w14:paraId="0E3016A2" w14:textId="03B493E8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6AB22117" w14:textId="77777777" w:rsidTr="00DD016F">
        <w:tc>
          <w:tcPr>
            <w:tcW w:w="5102" w:type="dxa"/>
          </w:tcPr>
          <w:p w14:paraId="6453B873" w14:textId="4EAC5050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7AD80597" w14:textId="4391E88D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4C5B6EB0" w14:textId="4F933ABE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5EEAA367" w14:textId="77777777" w:rsidTr="00DD016F">
        <w:tc>
          <w:tcPr>
            <w:tcW w:w="5102" w:type="dxa"/>
          </w:tcPr>
          <w:p w14:paraId="61CC1CCD" w14:textId="11870520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6E79C833" w14:textId="03DC6130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510243AA" w14:textId="388929A2" w:rsidR="00DD016F" w:rsidRDefault="00DD016F" w:rsidP="00DD016F">
            <w:r>
              <w:t>19/26</w:t>
            </w:r>
          </w:p>
        </w:tc>
      </w:tr>
    </w:tbl>
    <w:p w14:paraId="20C61148" w14:textId="77777777" w:rsidR="00DD016F" w:rsidRDefault="00DD016F" w:rsidP="00DD016F"/>
    <w:sdt>
      <w:sdtPr>
        <w:alias w:val="Sammendrag"/>
        <w:tag w:val="Sammendrag"/>
        <w:id w:val="-1602868755"/>
        <w:placeholder>
          <w:docPart w:val="F420C4CC400F412CA036E79EF9FFC565"/>
        </w:placeholder>
      </w:sdtPr>
      <w:sdtEndPr/>
      <w:sdtContent>
        <w:p w14:paraId="5888C3DD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11CECDDB" w14:textId="77777777" w:rsidR="00DD016F" w:rsidRDefault="00DD016F" w:rsidP="00DD016F">
          <w:pPr>
            <w:contextualSpacing/>
          </w:pPr>
          <w:r>
            <w:t xml:space="preserve">Det er for tiden en rivende teknologisk utvikling innenfor kunstig intelligens. Kan det forventes at disse </w:t>
          </w:r>
          <w:proofErr w:type="spellStart"/>
          <w:r>
            <w:t>robotene</w:t>
          </w:r>
          <w:proofErr w:type="spellEnd"/>
          <w:r>
            <w:t xml:space="preserve"> utfordrer mennesket, tar over kontrollen? Vil de bli alminnelige i norske sykehjem for å ta en stor del av pleien. Kan de være en partner? </w:t>
          </w:r>
        </w:p>
        <w:p w14:paraId="45BBF27F" w14:textId="77777777" w:rsidR="00DD016F" w:rsidRDefault="00DD016F" w:rsidP="00DD016F">
          <w:pPr>
            <w:contextualSpacing/>
          </w:pPr>
          <w:r>
            <w:t xml:space="preserve">Her er det veldig mange problemstillinger som er veldig spennende og djupt problematiske. </w:t>
          </w:r>
        </w:p>
        <w:p w14:paraId="5652C4DB" w14:textId="77777777" w:rsidR="00DD016F" w:rsidRDefault="00DD016F" w:rsidP="00DD016F">
          <w:pPr>
            <w:contextualSpacing/>
          </w:pPr>
          <w:r>
            <w:t xml:space="preserve">Skal vi invitere noen som kan holde foredrag </w:t>
          </w:r>
          <w:proofErr w:type="gramStart"/>
          <w:r>
            <w:t>om  dette</w:t>
          </w:r>
          <w:proofErr w:type="gramEnd"/>
          <w:r>
            <w:t xml:space="preserve"> temaet? Kanskje Atle Ottesen Søvik. Kanskje en kvinnelig </w:t>
          </w:r>
          <w:proofErr w:type="gramStart"/>
          <w:r>
            <w:t>foredragsholder ?</w:t>
          </w:r>
          <w:proofErr w:type="gramEnd"/>
          <w:r>
            <w:t xml:space="preserve"> </w:t>
          </w:r>
        </w:p>
        <w:p w14:paraId="4056F3C7" w14:textId="77777777" w:rsidR="00DD016F" w:rsidRDefault="00EF6FAA" w:rsidP="00DD016F">
          <w:pPr>
            <w:contextualSpacing/>
          </w:pPr>
        </w:p>
      </w:sdtContent>
    </w:sdt>
    <w:p w14:paraId="14C1CC3A" w14:textId="77777777" w:rsidR="00DD016F" w:rsidRDefault="00DD016F" w:rsidP="00DD016F"/>
    <w:sdt>
      <w:sdtPr>
        <w:rPr>
          <w:b/>
        </w:rPr>
        <w:tag w:val="MU_Tittel"/>
        <w:id w:val="5796877"/>
        <w:placeholder>
          <w:docPart w:val="FB4B1DC9DB724E0B93AEE0E24779EBFC"/>
        </w:placeholder>
        <w:text/>
      </w:sdtPr>
      <w:sdtEndPr/>
      <w:sdtContent>
        <w:p w14:paraId="3736B03A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2ADBE12E" w14:textId="77777777" w:rsidR="00DD016F" w:rsidRDefault="00DD016F" w:rsidP="00DD016F"/>
    <w:p w14:paraId="477D48C9" w14:textId="5E1F17DF" w:rsidR="00DD016F" w:rsidRDefault="00DD016F" w:rsidP="00DD016F">
      <w:r>
        <w:t>Menighetsrådet ønsker at det jobbes videre med en temakveld med dette innholdet</w:t>
      </w:r>
    </w:p>
    <w:p w14:paraId="4508BC2A" w14:textId="77777777" w:rsidR="00DD016F" w:rsidRDefault="00DD016F" w:rsidP="00DD016F"/>
    <w:sdt>
      <w:sdtPr>
        <w:rPr>
          <w:b w:val="0"/>
        </w:rPr>
        <w:alias w:val="Vedtak for sak 19/26"/>
        <w:tag w:val="HandlingID276400;CaseID228599"/>
        <w:id w:val="988291275"/>
        <w:placeholder>
          <w:docPart w:val="DefaultPlaceholder_-1854013440"/>
        </w:placeholder>
      </w:sdtPr>
      <w:sdtEndPr/>
      <w:sdtContent>
        <w:p w14:paraId="5D8C3373" w14:textId="3839B65D" w:rsidR="00DD016F" w:rsidRDefault="00DD016F" w:rsidP="00DD016F">
          <w:pPr>
            <w:pStyle w:val="MUCaseTitle3"/>
          </w:pPr>
          <w:r>
            <w:t>Møtebehandling</w:t>
          </w:r>
        </w:p>
        <w:p w14:paraId="102BA599" w14:textId="2758CC2B" w:rsidR="00185519" w:rsidRPr="00185519" w:rsidRDefault="00F40810" w:rsidP="00185519">
          <w:r>
            <w:t xml:space="preserve">Det kom også opp et forslag om en salmekveld med </w:t>
          </w:r>
          <w:r w:rsidRPr="00F40810">
            <w:t>Sindre Skeie</w:t>
          </w:r>
          <w:r>
            <w:t xml:space="preserve">, som en temakveld. </w:t>
          </w:r>
        </w:p>
        <w:p w14:paraId="5B2B8C10" w14:textId="77777777" w:rsidR="00DD016F" w:rsidRDefault="00DD016F" w:rsidP="00DD016F"/>
        <w:sdt>
          <w:sdtPr>
            <w:rPr>
              <w:b w:val="0"/>
            </w:rPr>
            <w:tag w:val="MU_Innstilling"/>
            <w:id w:val="-2012678499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4003AC00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-1823796103"/>
                <w:lock w:val="sdtLocked"/>
                <w:placeholder>
                  <w:docPart w:val="3FFA6CCAFD7748A78FE114DD0CD7B1E7"/>
                </w:placeholder>
                <w15:appearance w15:val="hidden"/>
              </w:sdtPr>
              <w:sdtEndPr/>
              <w:sdtContent>
                <w:p w14:paraId="2DC2FF8B" w14:textId="78D199DA" w:rsidR="00DD016F" w:rsidRDefault="00DD016F" w:rsidP="00DD016F">
                  <w:r>
                    <w:t xml:space="preserve">Menighetsrådet ønsker at det jobbes videre med </w:t>
                  </w:r>
                  <w:r w:rsidR="00F40810">
                    <w:t>de to</w:t>
                  </w:r>
                  <w:r>
                    <w:t xml:space="preserve"> temakveld</w:t>
                  </w:r>
                  <w:r w:rsidR="00F40810">
                    <w:t>ene, Terje holder i dette – enstemmig vedtatt</w:t>
                  </w:r>
                </w:p>
                <w:p w14:paraId="4FB349E5" w14:textId="4ACE2709" w:rsidR="00DD016F" w:rsidRDefault="00EF6FAA" w:rsidP="00F40810"/>
              </w:sdtContent>
            </w:sdt>
          </w:sdtContent>
        </w:sdt>
      </w:sdtContent>
    </w:sdt>
    <w:p w14:paraId="630DF6A5" w14:textId="77777777" w:rsidR="00DD016F" w:rsidRDefault="00DD016F" w:rsidP="00DD016F">
      <w:pPr>
        <w:spacing w:before="240"/>
      </w:pPr>
    </w:p>
    <w:p w14:paraId="0D7CB68F" w14:textId="77777777" w:rsidR="00DD016F" w:rsidRDefault="00DD016F" w:rsidP="00DD016F">
      <w:pPr>
        <w:pStyle w:val="MUCaseTitle2"/>
      </w:pPr>
      <w:bookmarkStart w:id="14" w:name="CaseRef276527"/>
      <w:bookmarkEnd w:id="14"/>
      <w:r>
        <w:t>20/26 Innkjøp av digitalt piano</w:t>
      </w:r>
    </w:p>
    <w:p w14:paraId="2E47E883" w14:textId="4D7E9DE8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260F06F8" w14:textId="77777777" w:rsidTr="00DD016F">
        <w:tc>
          <w:tcPr>
            <w:tcW w:w="5102" w:type="dxa"/>
          </w:tcPr>
          <w:p w14:paraId="3322FE06" w14:textId="298B11DD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6077FA41" w14:textId="573926D9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75C873CA" w14:textId="46942B53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78C6C2F9" w14:textId="77777777" w:rsidTr="00DD016F">
        <w:tc>
          <w:tcPr>
            <w:tcW w:w="5102" w:type="dxa"/>
          </w:tcPr>
          <w:p w14:paraId="7176D67A" w14:textId="31A6AF4B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770EEBEC" w14:textId="629F9F85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127DA244" w14:textId="20B791E7" w:rsidR="00DD016F" w:rsidRDefault="00DD016F" w:rsidP="00DD016F">
            <w:r>
              <w:t>20/26</w:t>
            </w:r>
          </w:p>
        </w:tc>
      </w:tr>
    </w:tbl>
    <w:p w14:paraId="6FE3AD0D" w14:textId="77777777" w:rsidR="00DD016F" w:rsidRDefault="00DD016F" w:rsidP="00DD016F"/>
    <w:sdt>
      <w:sdtPr>
        <w:alias w:val="Sammendrag"/>
        <w:tag w:val="Sammendrag"/>
        <w:id w:val="1704049310"/>
        <w:placeholder>
          <w:docPart w:val="389416B89F46449EA21AB37CEC1E15B8"/>
        </w:placeholder>
      </w:sdtPr>
      <w:sdtEndPr/>
      <w:sdtContent>
        <w:p w14:paraId="53B59018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7765C1E1" w14:textId="77777777" w:rsidR="00DD016F" w:rsidRDefault="00DD016F" w:rsidP="00DD016F">
          <w:pPr>
            <w:contextualSpacing/>
          </w:pPr>
          <w:r>
            <w:t>Det er et ektepar i menigheten som ønsker å sponse den nye kirkestua med et digitalt piano.</w:t>
          </w:r>
        </w:p>
        <w:p w14:paraId="15CBDACA" w14:textId="77777777" w:rsidR="00DD016F" w:rsidRDefault="00DD016F" w:rsidP="00DD016F">
          <w:pPr>
            <w:contextualSpacing/>
          </w:pPr>
          <w:r w:rsidRPr="00404DF3">
            <w:t>De dekker opp til 40 000 kr for et instrument</w:t>
          </w:r>
          <w:r>
            <w:t>.</w:t>
          </w:r>
        </w:p>
        <w:p w14:paraId="48952936" w14:textId="77777777" w:rsidR="00DD016F" w:rsidRDefault="00DD016F" w:rsidP="00DD016F">
          <w:pPr>
            <w:contextualSpacing/>
          </w:pPr>
          <w:r>
            <w:t xml:space="preserve">Det er ganske mange typer og prisklasser, viktig at fagfolk vurderer hvilket instrument som passer. </w:t>
          </w:r>
          <w:r w:rsidRPr="00404DF3">
            <w:t>Bør tenke på kvalitet og kanskje på hvor stor plass et slikt instrument bør få.</w:t>
          </w:r>
        </w:p>
        <w:p w14:paraId="1D5ACE71" w14:textId="77777777" w:rsidR="00DD016F" w:rsidRDefault="00DD016F" w:rsidP="00DD016F">
          <w:pPr>
            <w:contextualSpacing/>
          </w:pPr>
          <w:r>
            <w:t xml:space="preserve">Kanskje Aejin kan hjelpa til, og Anne og Barbro (dirigent) fra Siggerud Voices. </w:t>
          </w:r>
        </w:p>
      </w:sdtContent>
    </w:sdt>
    <w:p w14:paraId="2873D289" w14:textId="77777777" w:rsidR="00DD016F" w:rsidRDefault="00DD016F" w:rsidP="00DD016F"/>
    <w:sdt>
      <w:sdtPr>
        <w:rPr>
          <w:b/>
        </w:rPr>
        <w:tag w:val="MU_Tittel"/>
        <w:id w:val="1596047201"/>
        <w:placeholder>
          <w:docPart w:val="EBB7DF32DA8E460ABF1632FC6100BAD0"/>
        </w:placeholder>
        <w:text/>
      </w:sdtPr>
      <w:sdtEndPr/>
      <w:sdtContent>
        <w:p w14:paraId="30728BBF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0C6A8816" w14:textId="77777777" w:rsidR="00DD016F" w:rsidRDefault="00DD016F" w:rsidP="00DD016F"/>
    <w:p w14:paraId="23212172" w14:textId="69C6FE25" w:rsidR="00DD016F" w:rsidRDefault="00DD016F" w:rsidP="00DD016F">
      <w:r>
        <w:t xml:space="preserve">Menighetsrådet ønsker å sette ned en arbeidsgruppe som kan komme med tre forslag og prisoverslag for et digitalt piano. </w:t>
      </w:r>
    </w:p>
    <w:p w14:paraId="55AAC768" w14:textId="77777777" w:rsidR="00DD016F" w:rsidRDefault="00DD016F" w:rsidP="00DD016F"/>
    <w:sdt>
      <w:sdtPr>
        <w:rPr>
          <w:b w:val="0"/>
        </w:rPr>
        <w:alias w:val="Vedtak for sak 20/26"/>
        <w:tag w:val="HandlingID276527;CaseID236078"/>
        <w:id w:val="-1861816145"/>
        <w:placeholder>
          <w:docPart w:val="DefaultPlaceholder_-1854013440"/>
        </w:placeholder>
      </w:sdtPr>
      <w:sdtEndPr/>
      <w:sdtContent>
        <w:p w14:paraId="2695C32A" w14:textId="551C1DB8" w:rsidR="00DD016F" w:rsidRDefault="00DD016F" w:rsidP="00DD016F">
          <w:pPr>
            <w:pStyle w:val="MUCaseTitle3"/>
          </w:pPr>
          <w:r>
            <w:t>Møtebehandling</w:t>
          </w:r>
        </w:p>
        <w:p w14:paraId="55842D96" w14:textId="77777777" w:rsidR="00DD016F" w:rsidRDefault="00DD016F" w:rsidP="00DD016F"/>
        <w:sdt>
          <w:sdtPr>
            <w:rPr>
              <w:b w:val="0"/>
            </w:rPr>
            <w:tag w:val="MU_Innstilling"/>
            <w:id w:val="979881794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6BD57CA8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280924452"/>
                <w:lock w:val="sdtLocked"/>
                <w:placeholder>
                  <w:docPart w:val="093C932DBDE34013B5CE7060F2CDF4B4"/>
                </w:placeholder>
                <w15:appearance w15:val="hidden"/>
              </w:sdtPr>
              <w:sdtEndPr/>
              <w:sdtContent>
                <w:p w14:paraId="4BEDB079" w14:textId="3485BD68" w:rsidR="00DD016F" w:rsidRDefault="00DD016F" w:rsidP="00DD016F">
                  <w:r>
                    <w:t>Menighetsrådet ønsker å sette ned en arbeidsgruppe som kan komme med tre forslag og prisoverslag for et digitalt piano.</w:t>
                  </w:r>
                  <w:r w:rsidR="00FA1267">
                    <w:t xml:space="preserve"> Daglig leder ta kontakt med Aejin</w:t>
                  </w:r>
                  <w:r w:rsidR="00F40810">
                    <w:t xml:space="preserve"> Park</w:t>
                  </w:r>
                  <w:r w:rsidR="00FA1267">
                    <w:t>, Lorenzo</w:t>
                  </w:r>
                  <w:r w:rsidR="00F40810">
                    <w:t xml:space="preserve"> </w:t>
                  </w:r>
                  <w:proofErr w:type="gramStart"/>
                  <w:r w:rsidR="00F40810">
                    <w:t xml:space="preserve">Nardocci </w:t>
                  </w:r>
                  <w:r w:rsidR="00FA1267">
                    <w:t xml:space="preserve"> og</w:t>
                  </w:r>
                  <w:proofErr w:type="gramEnd"/>
                  <w:r w:rsidR="00FA1267">
                    <w:t xml:space="preserve"> Terje</w:t>
                  </w:r>
                  <w:r w:rsidR="00F40810">
                    <w:t xml:space="preserve"> Baugerød – enstemmig vedtatt</w:t>
                  </w:r>
                </w:p>
                <w:p w14:paraId="0971AACC" w14:textId="0EF6225E" w:rsidR="00DD016F" w:rsidRDefault="00EF6FAA" w:rsidP="00F40810"/>
              </w:sdtContent>
            </w:sdt>
          </w:sdtContent>
        </w:sdt>
      </w:sdtContent>
    </w:sdt>
    <w:p w14:paraId="0E340591" w14:textId="77777777" w:rsidR="00DD016F" w:rsidRDefault="00DD016F" w:rsidP="00DD016F">
      <w:pPr>
        <w:spacing w:before="240"/>
      </w:pPr>
    </w:p>
    <w:p w14:paraId="1926397D" w14:textId="77777777" w:rsidR="00DD016F" w:rsidRDefault="00DD016F" w:rsidP="00DD016F">
      <w:pPr>
        <w:pStyle w:val="MUCaseTitle2"/>
      </w:pPr>
      <w:bookmarkStart w:id="15" w:name="CaseRef277058"/>
      <w:bookmarkEnd w:id="15"/>
      <w:r>
        <w:t xml:space="preserve">21/26 Lån av </w:t>
      </w:r>
      <w:proofErr w:type="spellStart"/>
      <w:r>
        <w:t>kaffeperkulator</w:t>
      </w:r>
      <w:proofErr w:type="spellEnd"/>
      <w:r>
        <w:t xml:space="preserve"> til 17. mai-arrangementet.</w:t>
      </w:r>
    </w:p>
    <w:p w14:paraId="5C912B6A" w14:textId="2CD24177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4A5413A3" w14:textId="77777777" w:rsidTr="00DD016F">
        <w:tc>
          <w:tcPr>
            <w:tcW w:w="5102" w:type="dxa"/>
          </w:tcPr>
          <w:p w14:paraId="5F9EEFB2" w14:textId="16823A92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6F5E73F3" w14:textId="1D0DAB2A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15932DE3" w14:textId="306C1F9C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7E8384E7" w14:textId="77777777" w:rsidTr="00DD016F">
        <w:tc>
          <w:tcPr>
            <w:tcW w:w="5102" w:type="dxa"/>
          </w:tcPr>
          <w:p w14:paraId="03C44169" w14:textId="38D8A21A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1B0E14B7" w14:textId="69CF849A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063D7378" w14:textId="591EFAE2" w:rsidR="00DD016F" w:rsidRDefault="00DD016F" w:rsidP="00DD016F">
            <w:r>
              <w:t>21/26</w:t>
            </w:r>
          </w:p>
        </w:tc>
      </w:tr>
    </w:tbl>
    <w:p w14:paraId="717C5768" w14:textId="77777777" w:rsidR="00DD016F" w:rsidRDefault="00DD016F" w:rsidP="00DD016F"/>
    <w:p w14:paraId="00DED8B2" w14:textId="77777777" w:rsidR="00DD016F" w:rsidRDefault="00DD016F" w:rsidP="00DD016F"/>
    <w:sdt>
      <w:sdtPr>
        <w:alias w:val="Sammendrag"/>
        <w:tag w:val="Sammendrag"/>
        <w:id w:val="-947770200"/>
        <w:placeholder>
          <w:docPart w:val="CAD6EF4CA4D949D1BBBBF5279926426B"/>
        </w:placeholder>
      </w:sdtPr>
      <w:sdtEndPr/>
      <w:sdtContent>
        <w:p w14:paraId="36FCC5A3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1A36BD88" w14:textId="77777777" w:rsidR="00DD016F" w:rsidRDefault="00DD016F" w:rsidP="00DD016F">
          <w:pPr>
            <w:contextualSpacing/>
          </w:pPr>
          <w:r w:rsidRPr="00365F6F">
            <w:t xml:space="preserve">Forespørsel fra 17. mai-komiteen på Siggerud om lån av </w:t>
          </w:r>
          <w:proofErr w:type="spellStart"/>
          <w:r w:rsidRPr="00365F6F">
            <w:t>kaffeperkulator</w:t>
          </w:r>
          <w:proofErr w:type="spellEnd"/>
          <w:r w:rsidRPr="00365F6F">
            <w:t xml:space="preserve"> til 17. mai-arrangementet.</w:t>
          </w:r>
        </w:p>
      </w:sdtContent>
    </w:sdt>
    <w:p w14:paraId="2EB07C00" w14:textId="77777777" w:rsidR="00DD016F" w:rsidRDefault="00DD016F" w:rsidP="00DD016F"/>
    <w:sdt>
      <w:sdtPr>
        <w:rPr>
          <w:b/>
        </w:rPr>
        <w:tag w:val="MU_Tittel"/>
        <w:id w:val="-1732388889"/>
        <w:placeholder>
          <w:docPart w:val="C4D38018114B4634B3A9DFF9705D736E"/>
        </w:placeholder>
        <w:text/>
      </w:sdtPr>
      <w:sdtEndPr/>
      <w:sdtContent>
        <w:p w14:paraId="19B76D02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77F8EDA9" w14:textId="77777777" w:rsidR="00DD016F" w:rsidRDefault="00DD016F" w:rsidP="00DD016F"/>
    <w:p w14:paraId="6FFB7B31" w14:textId="3078399B" w:rsidR="00DD016F" w:rsidRDefault="00DD016F" w:rsidP="00DD016F">
      <w:r>
        <w:t xml:space="preserve">Menighetsrådet låner ut </w:t>
      </w:r>
      <w:proofErr w:type="spellStart"/>
      <w:r>
        <w:t>kaffeperkulator</w:t>
      </w:r>
      <w:proofErr w:type="spellEnd"/>
      <w:r>
        <w:t xml:space="preserve"> til 17 mai – </w:t>
      </w:r>
      <w:r w:rsidR="00F40810">
        <w:t>komiteen</w:t>
      </w:r>
      <w:r>
        <w:t xml:space="preserve"> i 2026. Det lages et skjema for utlån til eventuelt andre år. </w:t>
      </w:r>
    </w:p>
    <w:p w14:paraId="6189D31A" w14:textId="77777777" w:rsidR="00DD016F" w:rsidRDefault="00DD016F" w:rsidP="00DD016F"/>
    <w:sdt>
      <w:sdtPr>
        <w:rPr>
          <w:b w:val="0"/>
        </w:rPr>
        <w:alias w:val="Vedtak for sak 21/26"/>
        <w:tag w:val="HandlingID277058;CaseID236321"/>
        <w:id w:val="51665448"/>
        <w:placeholder>
          <w:docPart w:val="DefaultPlaceholder_-1854013440"/>
        </w:placeholder>
      </w:sdtPr>
      <w:sdtEndPr/>
      <w:sdtContent>
        <w:p w14:paraId="5E959755" w14:textId="7EDD1488" w:rsidR="00DD016F" w:rsidRDefault="00DD016F" w:rsidP="00F40810">
          <w:pPr>
            <w:pStyle w:val="MUCaseTitle3"/>
          </w:pPr>
        </w:p>
        <w:sdt>
          <w:sdtPr>
            <w:rPr>
              <w:b w:val="0"/>
            </w:rPr>
            <w:tag w:val="MU_Innstilling"/>
            <w:id w:val="781078008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2ABB1B25" w14:textId="77777777" w:rsidR="00F40810" w:rsidRDefault="00F40810" w:rsidP="00DD016F">
              <w:pPr>
                <w:pStyle w:val="MUCaseTitle3"/>
                <w:rPr>
                  <w:b w:val="0"/>
                </w:rPr>
              </w:pPr>
            </w:p>
            <w:p w14:paraId="204CD2B4" w14:textId="0269AA68" w:rsidR="00DD016F" w:rsidRDefault="00DD016F" w:rsidP="00DD016F">
              <w:pPr>
                <w:pStyle w:val="MUCaseTitle3"/>
              </w:pPr>
              <w:r>
                <w:lastRenderedPageBreak/>
                <w:t xml:space="preserve">Vedtak </w:t>
              </w:r>
            </w:p>
            <w:p w14:paraId="456BEF07" w14:textId="77777777" w:rsidR="00F40810" w:rsidRPr="00F40810" w:rsidRDefault="00F40810" w:rsidP="00F40810"/>
            <w:sdt>
              <w:sdtPr>
                <w:tag w:val="MU_Vedtakstekst"/>
                <w:id w:val="-1400815476"/>
                <w:lock w:val="sdtLocked"/>
                <w:placeholder>
                  <w:docPart w:val="90DB483FBBED4882B78AB10C6B895EC5"/>
                </w:placeholder>
                <w15:appearance w15:val="hidden"/>
              </w:sdtPr>
              <w:sdtEndPr/>
              <w:sdtContent>
                <w:p w14:paraId="259F2DC8" w14:textId="1FAC0D4D" w:rsidR="00DD016F" w:rsidRDefault="00DD016F" w:rsidP="00DD016F">
                  <w:r>
                    <w:t xml:space="preserve">Menighetsrådet låner ut </w:t>
                  </w:r>
                  <w:proofErr w:type="spellStart"/>
                  <w:r>
                    <w:t>kaffeperkulator</w:t>
                  </w:r>
                  <w:proofErr w:type="spellEnd"/>
                  <w:r>
                    <w:t xml:space="preserve"> til 17 mai – </w:t>
                  </w:r>
                  <w:r w:rsidR="00F40810">
                    <w:t>komiteen</w:t>
                  </w:r>
                  <w:r>
                    <w:t xml:space="preserve"> i 2026. </w:t>
                  </w:r>
                  <w:r w:rsidR="00FA1267">
                    <w:t>daglig leder</w:t>
                  </w:r>
                  <w:r>
                    <w:t xml:space="preserve"> lage</w:t>
                  </w:r>
                  <w:r w:rsidR="00FA1267">
                    <w:t>r</w:t>
                  </w:r>
                  <w:r>
                    <w:t xml:space="preserve"> et skjema for utlån </w:t>
                  </w:r>
                  <w:r w:rsidR="00FA1267">
                    <w:t xml:space="preserve">av </w:t>
                  </w:r>
                  <w:r w:rsidR="00F40810">
                    <w:t>utstyr – enstemmig vedtatt</w:t>
                  </w:r>
                  <w:r>
                    <w:t>.</w:t>
                  </w:r>
                </w:p>
                <w:p w14:paraId="208C52A2" w14:textId="0BA576E6" w:rsidR="00DD016F" w:rsidRDefault="00EF6FAA" w:rsidP="00F40810"/>
              </w:sdtContent>
            </w:sdt>
          </w:sdtContent>
        </w:sdt>
      </w:sdtContent>
    </w:sdt>
    <w:p w14:paraId="04BAD5B0" w14:textId="77777777" w:rsidR="00DD016F" w:rsidRDefault="00DD016F" w:rsidP="00DD016F">
      <w:pPr>
        <w:spacing w:before="240"/>
      </w:pPr>
    </w:p>
    <w:p w14:paraId="03CD57BE" w14:textId="77777777" w:rsidR="00DD016F" w:rsidRDefault="00DD016F" w:rsidP="00DD016F">
      <w:pPr>
        <w:pStyle w:val="MUCaseTitle2"/>
      </w:pPr>
      <w:bookmarkStart w:id="16" w:name="CaseRef277067"/>
      <w:bookmarkEnd w:id="16"/>
      <w:r>
        <w:t>22/26 Utleie av den nye kirkestua</w:t>
      </w:r>
    </w:p>
    <w:p w14:paraId="538095CB" w14:textId="1270933D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49684587" w14:textId="77777777" w:rsidTr="00DD016F">
        <w:tc>
          <w:tcPr>
            <w:tcW w:w="5102" w:type="dxa"/>
          </w:tcPr>
          <w:p w14:paraId="4C9909E8" w14:textId="40402DC0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261DE705" w14:textId="7927F331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64346735" w14:textId="0CA993D8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2EC1B275" w14:textId="77777777" w:rsidTr="00DD016F">
        <w:tc>
          <w:tcPr>
            <w:tcW w:w="5102" w:type="dxa"/>
          </w:tcPr>
          <w:p w14:paraId="5963CC03" w14:textId="7E31D437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6496827A" w14:textId="58A73CA3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7D187807" w14:textId="22CE2065" w:rsidR="00DD016F" w:rsidRDefault="00DD016F" w:rsidP="00DD016F">
            <w:r>
              <w:t>22/26</w:t>
            </w:r>
          </w:p>
        </w:tc>
      </w:tr>
    </w:tbl>
    <w:p w14:paraId="00AEB3E4" w14:textId="77777777" w:rsidR="00DD016F" w:rsidRDefault="00DD016F" w:rsidP="00DD016F"/>
    <w:sdt>
      <w:sdtPr>
        <w:alias w:val="Sammendrag"/>
        <w:tag w:val="Sammendrag"/>
        <w:id w:val="1434715918"/>
        <w:placeholder>
          <w:docPart w:val="8EB6EBFED9DF4AA2B37A10F78D2EBC8E"/>
        </w:placeholder>
      </w:sdtPr>
      <w:sdtEndPr/>
      <w:sdtContent>
        <w:p w14:paraId="6E5F5598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5A63A2A6" w14:textId="77777777" w:rsidR="00DD016F" w:rsidRDefault="00DD016F" w:rsidP="00DD016F">
          <w:pPr>
            <w:contextualSpacing/>
          </w:pPr>
          <w:r>
            <w:t>Det har kommet inn en søknad om leie av Nye kirkestua til konfirmasjonsfest 5 sept. De ønsker også å få vite hva det vil koste.</w:t>
          </w:r>
        </w:p>
      </w:sdtContent>
    </w:sdt>
    <w:p w14:paraId="017006FC" w14:textId="77777777" w:rsidR="00DD016F" w:rsidRDefault="00DD016F" w:rsidP="00DD016F"/>
    <w:sdt>
      <w:sdtPr>
        <w:rPr>
          <w:b/>
        </w:rPr>
        <w:tag w:val="MU_Tittel"/>
        <w:id w:val="2117783599"/>
        <w:placeholder>
          <w:docPart w:val="503816D6F8A545BBAA46E4FA107418DC"/>
        </w:placeholder>
        <w:text/>
      </w:sdtPr>
      <w:sdtEndPr/>
      <w:sdtContent>
        <w:p w14:paraId="069D76C7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0118BC27" w14:textId="77777777" w:rsidR="00DD016F" w:rsidRDefault="00DD016F" w:rsidP="00DD016F"/>
    <w:p w14:paraId="78271E1F" w14:textId="7517E879" w:rsidR="00DD016F" w:rsidRDefault="00DD016F" w:rsidP="00DD016F">
      <w:r>
        <w:t xml:space="preserve">Menighetsrådet godkjenner / godkjenner ikke </w:t>
      </w:r>
      <w:r w:rsidRPr="00A9081C">
        <w:t xml:space="preserve">utleie av den nye kirkestue </w:t>
      </w:r>
      <w:r>
        <w:t xml:space="preserve">den 5 sept. </w:t>
      </w:r>
    </w:p>
    <w:p w14:paraId="0FBB9402" w14:textId="77777777" w:rsidR="00DD016F" w:rsidRDefault="00DD016F" w:rsidP="00DD016F">
      <w:r>
        <w:t>Priser:</w:t>
      </w:r>
    </w:p>
    <w:p w14:paraId="2A29D73C" w14:textId="77777777" w:rsidR="00DD016F" w:rsidRDefault="00DD016F" w:rsidP="00DD016F"/>
    <w:p w14:paraId="2232EFB7" w14:textId="77777777" w:rsidR="00DD016F" w:rsidRDefault="00DD016F" w:rsidP="00DD016F">
      <w:r>
        <w:t xml:space="preserve">Hele </w:t>
      </w:r>
      <w:proofErr w:type="spellStart"/>
      <w:r>
        <w:t>kirkstua</w:t>
      </w:r>
      <w:proofErr w:type="spellEnd"/>
      <w:r>
        <w:t>: 7000.-</w:t>
      </w:r>
    </w:p>
    <w:p w14:paraId="17230DEF" w14:textId="77777777" w:rsidR="00DD016F" w:rsidRDefault="00DD016F" w:rsidP="00DD016F">
      <w:r>
        <w:t>Den store salen: 5000.-</w:t>
      </w:r>
    </w:p>
    <w:p w14:paraId="36DA441F" w14:textId="77777777" w:rsidR="00DD016F" w:rsidRDefault="00DD016F" w:rsidP="00DD016F">
      <w:r>
        <w:t>Den lille salen: 3000.-</w:t>
      </w:r>
    </w:p>
    <w:p w14:paraId="6E7418E0" w14:textId="566ED616" w:rsidR="00DD016F" w:rsidRDefault="00DD016F" w:rsidP="00DD016F">
      <w:r>
        <w:t>Den gamle kirkestua u/ kjøkken: 1000.-</w:t>
      </w:r>
    </w:p>
    <w:p w14:paraId="6C83E085" w14:textId="77777777" w:rsidR="00DD016F" w:rsidRDefault="00DD016F" w:rsidP="00DD016F"/>
    <w:sdt>
      <w:sdtPr>
        <w:rPr>
          <w:b w:val="0"/>
        </w:rPr>
        <w:alias w:val="Vedtak for sak 22/26"/>
        <w:tag w:val="HandlingID277067;CaseID214072"/>
        <w:id w:val="-1360822"/>
        <w:placeholder>
          <w:docPart w:val="DefaultPlaceholder_-1854013440"/>
        </w:placeholder>
      </w:sdtPr>
      <w:sdtEndPr/>
      <w:sdtContent>
        <w:p w14:paraId="42C35555" w14:textId="3110DBB0" w:rsidR="00DD016F" w:rsidRDefault="00DD016F" w:rsidP="00DD016F">
          <w:pPr>
            <w:pStyle w:val="MUCaseTitle3"/>
          </w:pPr>
          <w:r>
            <w:t>Møtebehandling</w:t>
          </w:r>
        </w:p>
        <w:p w14:paraId="1141C029" w14:textId="3203A815" w:rsidR="00FA1267" w:rsidRPr="00FA1267" w:rsidRDefault="00FA1267" w:rsidP="00FA1267">
          <w:r>
            <w:t xml:space="preserve">Menighetsrådet ønsker at daglig leder tar kontakt med fellesrådet v/ kirkevergen ang. priser for utleie av den nye kirkestua. Menighetsrådet tenker at prisen bør ligge </w:t>
          </w:r>
          <w:proofErr w:type="gramStart"/>
          <w:r>
            <w:t>på  4000</w:t>
          </w:r>
          <w:proofErr w:type="gramEnd"/>
          <w:r>
            <w:t xml:space="preserve"> - 5000</w:t>
          </w:r>
        </w:p>
        <w:p w14:paraId="7A54DD44" w14:textId="77777777" w:rsidR="00DD016F" w:rsidRDefault="00DD016F" w:rsidP="00DD016F"/>
        <w:sdt>
          <w:sdtPr>
            <w:rPr>
              <w:b w:val="0"/>
            </w:rPr>
            <w:tag w:val="MU_Innstilling"/>
            <w:id w:val="1160816820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5B2DB060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2079865559"/>
                <w:lock w:val="sdtLocked"/>
                <w:placeholder>
                  <w:docPart w:val="FB4387147CA64655B955075CBB7D14B2"/>
                </w:placeholder>
                <w15:appearance w15:val="hidden"/>
              </w:sdtPr>
              <w:sdtEndPr/>
              <w:sdtContent>
                <w:p w14:paraId="2C9FE6CB" w14:textId="6312465F" w:rsidR="00DD016F" w:rsidRDefault="00DD016F" w:rsidP="00DD016F">
                  <w:r>
                    <w:t>Menighetsrådet godkjenner</w:t>
                  </w:r>
                  <w:r w:rsidR="00F40810">
                    <w:t xml:space="preserve"> </w:t>
                  </w:r>
                  <w:r w:rsidRPr="00A9081C">
                    <w:t xml:space="preserve">utleie av den nye kirkestue </w:t>
                  </w:r>
                  <w:r>
                    <w:t xml:space="preserve">den 5 sept. </w:t>
                  </w:r>
                  <w:r w:rsidR="00F40810">
                    <w:t xml:space="preserve">Pris på utleie </w:t>
                  </w:r>
                  <w:r w:rsidR="00EF6FAA">
                    <w:t>er en sak for fellesrådet – enstemmig vedtatt</w:t>
                  </w:r>
                </w:p>
              </w:sdtContent>
            </w:sdt>
          </w:sdtContent>
        </w:sdt>
        <w:p w14:paraId="0CFFEDBB" w14:textId="515408F7" w:rsidR="00DD016F" w:rsidRDefault="00DD016F" w:rsidP="00DD016F">
          <w:pPr>
            <w:spacing w:before="240"/>
          </w:pPr>
          <w:r>
            <w:fldChar w:fldCharType="begin"/>
          </w:r>
          <w:r>
            <w:instrText xml:space="preserve"> MACROBUTTON SaveDecision [Lagre vedtak] </w:instrText>
          </w:r>
          <w:r>
            <w:fldChar w:fldCharType="end"/>
          </w:r>
        </w:p>
      </w:sdtContent>
    </w:sdt>
    <w:p w14:paraId="00951D4F" w14:textId="77777777" w:rsidR="00DD016F" w:rsidRDefault="00DD016F" w:rsidP="00DD016F">
      <w:pPr>
        <w:spacing w:before="240"/>
      </w:pPr>
    </w:p>
    <w:p w14:paraId="45C59938" w14:textId="4893D7AE" w:rsidR="00DD016F" w:rsidRDefault="00DD016F" w:rsidP="00DD016F">
      <w:pPr>
        <w:pStyle w:val="MUCaseTitle"/>
      </w:pPr>
      <w:r w:rsidRPr="00DD016F">
        <w:rPr>
          <w:shd w:val="clear" w:color="auto" w:fill="D9D9D9"/>
        </w:rPr>
        <w:t>Orienteringssaker</w:t>
      </w:r>
    </w:p>
    <w:p w14:paraId="7C7D13CA" w14:textId="77777777" w:rsidR="00DD016F" w:rsidRDefault="00DD016F" w:rsidP="00DD016F">
      <w:pPr>
        <w:pStyle w:val="MUCaseTitle2"/>
      </w:pPr>
      <w:bookmarkStart w:id="17" w:name="CaseRef276086"/>
      <w:bookmarkEnd w:id="17"/>
      <w:r>
        <w:t>23/26 Orienteringer</w:t>
      </w:r>
    </w:p>
    <w:p w14:paraId="4860E137" w14:textId="4E10FB14" w:rsidR="00DD016F" w:rsidRDefault="00DD016F" w:rsidP="00DD016F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DD016F" w14:paraId="02BAAFC4" w14:textId="77777777" w:rsidTr="00DD016F">
        <w:tc>
          <w:tcPr>
            <w:tcW w:w="5102" w:type="dxa"/>
          </w:tcPr>
          <w:p w14:paraId="328C89B7" w14:textId="4EF597AB" w:rsidR="00DD016F" w:rsidRDefault="00DD016F" w:rsidP="00DD016F">
            <w:r>
              <w:t>Behandlet av</w:t>
            </w:r>
          </w:p>
        </w:tc>
        <w:tc>
          <w:tcPr>
            <w:tcW w:w="1701" w:type="dxa"/>
          </w:tcPr>
          <w:p w14:paraId="548C1283" w14:textId="3EC84E12" w:rsidR="00DD016F" w:rsidRDefault="00DD016F" w:rsidP="00DD016F">
            <w:r>
              <w:t>Møtedato</w:t>
            </w:r>
          </w:p>
        </w:tc>
        <w:tc>
          <w:tcPr>
            <w:tcW w:w="1134" w:type="dxa"/>
          </w:tcPr>
          <w:p w14:paraId="1CAF0E0C" w14:textId="2567D5F1" w:rsidR="00DD016F" w:rsidRDefault="00DD016F" w:rsidP="00DD016F">
            <w:proofErr w:type="spellStart"/>
            <w:r>
              <w:t>Saknr</w:t>
            </w:r>
            <w:proofErr w:type="spellEnd"/>
          </w:p>
        </w:tc>
      </w:tr>
      <w:tr w:rsidR="00DD016F" w14:paraId="07A78D22" w14:textId="77777777" w:rsidTr="00DD016F">
        <w:tc>
          <w:tcPr>
            <w:tcW w:w="5102" w:type="dxa"/>
          </w:tcPr>
          <w:p w14:paraId="3E8D7FA3" w14:textId="256D809B" w:rsidR="00DD016F" w:rsidRDefault="00DD016F" w:rsidP="00DD016F">
            <w:r>
              <w:t>1 Siggerud menighetsråd</w:t>
            </w:r>
          </w:p>
        </w:tc>
        <w:tc>
          <w:tcPr>
            <w:tcW w:w="1701" w:type="dxa"/>
          </w:tcPr>
          <w:p w14:paraId="55666256" w14:textId="74EB73C7" w:rsidR="00DD016F" w:rsidRDefault="00DD016F" w:rsidP="00DD016F">
            <w:r>
              <w:t>12.03.2026</w:t>
            </w:r>
          </w:p>
        </w:tc>
        <w:tc>
          <w:tcPr>
            <w:tcW w:w="1134" w:type="dxa"/>
          </w:tcPr>
          <w:p w14:paraId="53D75A14" w14:textId="07C57F59" w:rsidR="00DD016F" w:rsidRDefault="00DD016F" w:rsidP="00DD016F">
            <w:r>
              <w:t>23/26</w:t>
            </w:r>
          </w:p>
        </w:tc>
      </w:tr>
    </w:tbl>
    <w:p w14:paraId="2909602B" w14:textId="77777777" w:rsidR="00DD016F" w:rsidRDefault="00DD016F" w:rsidP="00DD016F"/>
    <w:p w14:paraId="219A2F73" w14:textId="77777777" w:rsidR="00DD016F" w:rsidRDefault="00DD016F" w:rsidP="00DD016F"/>
    <w:sdt>
      <w:sdtPr>
        <w:rPr>
          <w:rFonts w:eastAsiaTheme="minorEastAsia"/>
          <w:sz w:val="22"/>
          <w:szCs w:val="22"/>
        </w:rPr>
        <w:alias w:val="Sammendrag"/>
        <w:tag w:val="Sammendrag"/>
        <w:id w:val="497082934"/>
        <w:placeholder>
          <w:docPart w:val="E21F73B16DE340F485B14861DD4DB4F3"/>
        </w:placeholder>
      </w:sdtPr>
      <w:sdtEndPr/>
      <w:sdtContent>
        <w:p w14:paraId="4C70EF7F" w14:textId="77777777" w:rsidR="00DD016F" w:rsidRPr="00BE598D" w:rsidRDefault="00DD016F" w:rsidP="00DD016F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23A0A94A" w14:textId="5DC9DCF7" w:rsidR="00DD016F" w:rsidRDefault="00DD016F" w:rsidP="00DD016F">
          <w:pPr>
            <w:pStyle w:val="Listeavsnitt"/>
            <w:numPr>
              <w:ilvl w:val="0"/>
              <w:numId w:val="2"/>
            </w:numPr>
          </w:pPr>
          <w:r>
            <w:t>Barnas dag</w:t>
          </w:r>
          <w:r w:rsidR="00FA1267">
            <w:t>: Det skal avholdes et møte fredag 13/3 ang. barnas dag. Det sendes ut info etter dette møtet.</w:t>
          </w:r>
        </w:p>
      </w:sdtContent>
    </w:sdt>
    <w:p w14:paraId="2F155F12" w14:textId="77777777" w:rsidR="00DD016F" w:rsidRDefault="00DD016F" w:rsidP="00DD016F"/>
    <w:sdt>
      <w:sdtPr>
        <w:rPr>
          <w:b/>
        </w:rPr>
        <w:tag w:val="MU_Tittel"/>
        <w:id w:val="-641654306"/>
        <w:placeholder>
          <w:docPart w:val="48765728CC544B37B5E0B02C7EF5DA44"/>
        </w:placeholder>
        <w:text/>
      </w:sdtPr>
      <w:sdtEndPr/>
      <w:sdtContent>
        <w:p w14:paraId="4668714E" w14:textId="77777777" w:rsidR="00DD016F" w:rsidRDefault="00DD016F" w:rsidP="00DD016F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5D75CE2D" w14:textId="77777777" w:rsidR="00DD016F" w:rsidRDefault="00DD016F" w:rsidP="00DD016F"/>
    <w:p w14:paraId="28935755" w14:textId="00A81ABF" w:rsidR="00DD016F" w:rsidRDefault="00DD016F" w:rsidP="00DD016F">
      <w:r>
        <w:t>Informasjon tatt til orientering</w:t>
      </w:r>
    </w:p>
    <w:p w14:paraId="4AAF883C" w14:textId="77777777" w:rsidR="00DD016F" w:rsidRDefault="00DD016F" w:rsidP="00DD016F"/>
    <w:sdt>
      <w:sdtPr>
        <w:rPr>
          <w:b w:val="0"/>
        </w:rPr>
        <w:alias w:val="Vedtak for sak 23/26"/>
        <w:tag w:val="HandlingID276086;CaseID200788"/>
        <w:id w:val="-107270193"/>
        <w:placeholder>
          <w:docPart w:val="DefaultPlaceholder_-1854013440"/>
        </w:placeholder>
      </w:sdtPr>
      <w:sdtEndPr/>
      <w:sdtContent>
        <w:p w14:paraId="21151DC1" w14:textId="4F2297AF" w:rsidR="00DD016F" w:rsidRDefault="00DD016F" w:rsidP="00DD016F">
          <w:pPr>
            <w:pStyle w:val="MUCaseTitle3"/>
          </w:pPr>
        </w:p>
        <w:p w14:paraId="4C437517" w14:textId="77777777" w:rsidR="00DD016F" w:rsidRDefault="00DD016F" w:rsidP="00DD016F"/>
        <w:sdt>
          <w:sdtPr>
            <w:rPr>
              <w:b w:val="0"/>
            </w:rPr>
            <w:tag w:val="MU_Innstilling"/>
            <w:id w:val="-26571072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6AD32E80" w14:textId="77777777" w:rsidR="00DD016F" w:rsidRDefault="00DD016F" w:rsidP="00DD016F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673853922"/>
                <w:lock w:val="sdtLocked"/>
                <w:placeholder>
                  <w:docPart w:val="10C8781E6AE74D7CA945E2EBFC1B845D"/>
                </w:placeholder>
                <w15:appearance w15:val="hidden"/>
              </w:sdtPr>
              <w:sdtEndPr/>
              <w:sdtContent>
                <w:p w14:paraId="724D4099" w14:textId="7F88485B" w:rsidR="00DD016F" w:rsidRDefault="00DD016F" w:rsidP="00DD016F">
                  <w:r>
                    <w:t>Informasjon tatt til orientering</w:t>
                  </w:r>
                  <w:r w:rsidR="00EF6FAA">
                    <w:t xml:space="preserve"> – enstemmig vedtatt</w:t>
                  </w:r>
                </w:p>
                <w:p w14:paraId="71377998" w14:textId="2E24E04A" w:rsidR="00DD016F" w:rsidRDefault="00EF6FAA" w:rsidP="00EF6FAA"/>
              </w:sdtContent>
            </w:sdt>
          </w:sdtContent>
        </w:sdt>
      </w:sdtContent>
    </w:sdt>
    <w:p w14:paraId="3AAEFC42" w14:textId="77777777" w:rsidR="00DD016F" w:rsidRDefault="00DD016F" w:rsidP="00DD016F">
      <w:pPr>
        <w:spacing w:before="240"/>
      </w:pPr>
    </w:p>
    <w:p w14:paraId="17B941F3" w14:textId="77777777" w:rsidR="00DD016F" w:rsidRDefault="00DD016F" w:rsidP="00DD016F">
      <w:pPr>
        <w:spacing w:before="240"/>
      </w:pPr>
    </w:p>
    <w:p w14:paraId="2AFF8CF1" w14:textId="77777777" w:rsidR="00DD016F" w:rsidRDefault="00DD016F" w:rsidP="00DD016F">
      <w:pPr>
        <w:spacing w:before="240"/>
      </w:pPr>
    </w:p>
    <w:p w14:paraId="298D55A0" w14:textId="2CF434D7" w:rsidR="00DD016F" w:rsidRPr="00DD016F" w:rsidRDefault="00DD016F" w:rsidP="00DD016F">
      <w:pPr>
        <w:pStyle w:val="MUCaseTitle"/>
        <w:rPr>
          <w:shd w:val="clear" w:color="auto" w:fill="D9D9D9"/>
        </w:rPr>
      </w:pPr>
    </w:p>
    <w:sectPr w:rsidR="00DD016F" w:rsidRPr="00DD016F" w:rsidSect="005D52A2"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18" w:right="1418" w:bottom="1418" w:left="1418" w:header="567" w:footer="232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517D7" w14:textId="77777777" w:rsidR="0057293F" w:rsidRDefault="0057293F" w:rsidP="00933AD0">
      <w:r>
        <w:separator/>
      </w:r>
    </w:p>
  </w:endnote>
  <w:endnote w:type="continuationSeparator" w:id="0">
    <w:p w14:paraId="2485D544" w14:textId="77777777" w:rsidR="0057293F" w:rsidRDefault="0057293F" w:rsidP="0093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429BA" w14:textId="77777777" w:rsidR="00674F96" w:rsidRDefault="00674F96" w:rsidP="00933AD0">
    <w:pPr>
      <w:pStyle w:val="Bunntekst"/>
    </w:pPr>
    <w:r>
      <w:rPr>
        <w:rStyle w:val="Sidetall"/>
      </w:rPr>
      <w:tab/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  <w:noProof/>
      </w:rPr>
      <w:t>2</w:t>
    </w:r>
    <w:r>
      <w:rPr>
        <w:rStyle w:val="Sidetal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0D92" w14:textId="77777777" w:rsidR="00674F96" w:rsidRDefault="00674F96" w:rsidP="00933AD0">
    <w:pPr>
      <w:pStyle w:val="Bunntekst"/>
      <w:rPr>
        <w:lang w:val="nb-NO"/>
      </w:rPr>
    </w:pPr>
    <w:r>
      <w:rPr>
        <w:lang w:val="nb-NO"/>
      </w:rPr>
      <w:tab/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  <w:noProof/>
      </w:rPr>
      <w:t>2</w:t>
    </w:r>
    <w:r>
      <w:rPr>
        <w:rStyle w:val="Sidetall"/>
      </w:rPr>
      <w:fldChar w:fldCharType="end"/>
    </w:r>
    <w:r>
      <w:rPr>
        <w:lang w:val="nb-N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2F70D" w14:textId="77777777" w:rsidR="00674F96" w:rsidRDefault="00674F96" w:rsidP="00933AD0">
    <w:pPr>
      <w:pStyle w:val="Bunntekst"/>
    </w:pPr>
    <w:r>
      <w:fldChar w:fldCharType="begin"/>
    </w:r>
    <w:r>
      <w:instrText xml:space="preserve"> PAGE   \* MERGEFORMAT </w:instrText>
    </w:r>
    <w:r>
      <w:fldChar w:fldCharType="separate"/>
    </w:r>
    <w:r w:rsidR="00676F2E">
      <w:rPr>
        <w:noProof/>
      </w:rPr>
      <w:t>1</w:t>
    </w:r>
    <w:r>
      <w:fldChar w:fldCharType="end"/>
    </w:r>
  </w:p>
  <w:p w14:paraId="5A7C785A" w14:textId="77777777" w:rsidR="00674F96" w:rsidRDefault="00674F96" w:rsidP="00933AD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0DD2B" w14:textId="77777777" w:rsidR="0057293F" w:rsidRDefault="0057293F" w:rsidP="00933AD0">
      <w:r>
        <w:separator/>
      </w:r>
    </w:p>
  </w:footnote>
  <w:footnote w:type="continuationSeparator" w:id="0">
    <w:p w14:paraId="78940D7A" w14:textId="77777777" w:rsidR="0057293F" w:rsidRDefault="0057293F" w:rsidP="00933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9"/>
      <w:gridCol w:w="9731"/>
    </w:tblGrid>
    <w:tr w:rsidR="006638E2" w:rsidRPr="00832A5E" w14:paraId="32CB16E2" w14:textId="77777777" w:rsidTr="005D52A2">
      <w:trPr>
        <w:cantSplit/>
        <w:trHeight w:val="291"/>
      </w:trPr>
      <w:tc>
        <w:tcPr>
          <w:tcW w:w="709" w:type="dxa"/>
          <w:vMerge w:val="restart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0E90EEEF" w14:textId="77777777" w:rsidR="006638E2" w:rsidRPr="00832A5E" w:rsidRDefault="006638E2" w:rsidP="006638E2">
          <w:pPr>
            <w:tabs>
              <w:tab w:val="center" w:pos="510"/>
              <w:tab w:val="right" w:pos="1077"/>
            </w:tabs>
            <w:spacing w:before="40" w:line="276" w:lineRule="auto"/>
            <w:rPr>
              <w:rFonts w:cs="Times New Roman"/>
              <w:sz w:val="6"/>
              <w:szCs w:val="20"/>
            </w:rPr>
          </w:pPr>
          <w:r w:rsidRPr="00832A5E">
            <w:rPr>
              <w:rFonts w:cs="Times New Roman"/>
              <w:noProof/>
              <w:sz w:val="6"/>
              <w:szCs w:val="20"/>
            </w:rPr>
            <w:drawing>
              <wp:inline distT="0" distB="0" distL="0" distR="0" wp14:anchorId="42B0C867" wp14:editId="1304E319">
                <wp:extent cx="295200" cy="374400"/>
                <wp:effectExtent l="0" t="0" r="0" b="6985"/>
                <wp:docPr id="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NK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200" cy="37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31" w:type="dxa"/>
          <w:tcBorders>
            <w:top w:val="nil"/>
            <w:left w:val="nil"/>
            <w:bottom w:val="nil"/>
            <w:right w:val="nil"/>
          </w:tcBorders>
          <w:hideMark/>
        </w:tcPr>
        <w:p w14:paraId="692B077C" w14:textId="77777777" w:rsidR="006638E2" w:rsidRPr="00832A5E" w:rsidRDefault="006638E2" w:rsidP="006638E2">
          <w:pPr>
            <w:spacing w:line="276" w:lineRule="auto"/>
            <w:rPr>
              <w:rFonts w:ascii="Garamond" w:hAnsi="Garamond" w:cs="Courier New"/>
              <w:b/>
              <w:bCs/>
              <w:spacing w:val="8"/>
              <w:w w:val="80"/>
              <w:sz w:val="32"/>
              <w:szCs w:val="32"/>
            </w:rPr>
          </w:pPr>
          <w:r w:rsidRPr="00832A5E">
            <w:rPr>
              <w:rFonts w:ascii="Garamond" w:hAnsi="Garamond" w:cs="Courier New"/>
              <w:b/>
              <w:bCs/>
              <w:noProof/>
              <w:spacing w:val="8"/>
              <w:w w:val="80"/>
              <w:sz w:val="32"/>
              <w:szCs w:val="32"/>
            </w:rPr>
            <w:t>DEN NORSKE KIRKE</w:t>
          </w:r>
        </w:p>
      </w:tc>
    </w:tr>
    <w:tr w:rsidR="006638E2" w:rsidRPr="002F1A50" w14:paraId="7DD3B380" w14:textId="77777777" w:rsidTr="00682993">
      <w:trPr>
        <w:cantSplit/>
        <w:trHeight w:val="274"/>
      </w:trPr>
      <w:tc>
        <w:tcPr>
          <w:tcW w:w="709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439B917" w14:textId="77777777" w:rsidR="006638E2" w:rsidRDefault="006638E2" w:rsidP="006638E2">
          <w:pPr>
            <w:spacing w:line="276" w:lineRule="auto"/>
            <w:rPr>
              <w:rFonts w:cs="Times New Roman"/>
              <w:sz w:val="6"/>
              <w:szCs w:val="20"/>
            </w:rPr>
          </w:pPr>
        </w:p>
      </w:tc>
      <w:tc>
        <w:tcPr>
          <w:tcW w:w="9731" w:type="dxa"/>
          <w:tcBorders>
            <w:top w:val="nil"/>
            <w:left w:val="nil"/>
            <w:bottom w:val="nil"/>
            <w:right w:val="nil"/>
          </w:tcBorders>
          <w:hideMark/>
        </w:tcPr>
        <w:p w14:paraId="257E6ACB" w14:textId="34B5F42E" w:rsidR="006638E2" w:rsidRPr="00832A5E" w:rsidRDefault="00EF6FAA" w:rsidP="006638E2">
          <w:pPr>
            <w:rPr>
              <w:lang w:val="en-US"/>
            </w:rPr>
          </w:pPr>
          <w:sdt>
            <w:sdtPr>
              <w:rPr>
                <w:sz w:val="22"/>
                <w:szCs w:val="22"/>
              </w:rPr>
              <w:tag w:val="ToBoard.Name"/>
              <w:id w:val="-2102092430"/>
              <w:placeholder>
                <w:docPart w:val="7DD848AFCD36469996AA98983541A821"/>
              </w:placeholder>
              <w:dataBinding w:prefixMappings="xmlns:gbs='http://www.software-innovation.no/growBusinessDocument'" w:xpath="/gbs:GrowBusinessDocument/gbs:ToBoard.Name[@gbs:key='10000']" w:storeItemID="{054AC2F2-BC89-4FBE-8D04-D77C450C58E4}"/>
              <w:text/>
            </w:sdtPr>
            <w:sdtEndPr/>
            <w:sdtContent>
              <w:r w:rsidR="00DD016F">
                <w:rPr>
                  <w:sz w:val="22"/>
                  <w:szCs w:val="22"/>
                </w:rPr>
                <w:t>Siggerud menighetsråd</w:t>
              </w:r>
            </w:sdtContent>
          </w:sdt>
        </w:p>
      </w:tc>
    </w:tr>
  </w:tbl>
  <w:p w14:paraId="3D9A39D3" w14:textId="77777777" w:rsidR="00674F96" w:rsidRDefault="00674F96" w:rsidP="00933AD0">
    <w:pPr>
      <w:pStyle w:val="Topptekst"/>
    </w:pPr>
    <w:r>
      <w:t xml:space="preserve"> </w:t>
    </w:r>
  </w:p>
  <w:p w14:paraId="60A92519" w14:textId="77777777" w:rsidR="00674F96" w:rsidRPr="005041CD" w:rsidRDefault="00674F96" w:rsidP="00933AD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597E"/>
    <w:multiLevelType w:val="hybridMultilevel"/>
    <w:tmpl w:val="20ACF2AE"/>
    <w:lvl w:ilvl="0" w:tplc="905241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130AE"/>
    <w:multiLevelType w:val="hybridMultilevel"/>
    <w:tmpl w:val="E0AA8432"/>
    <w:lvl w:ilvl="0" w:tplc="ECBC85F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61C4D"/>
    <w:multiLevelType w:val="hybridMultilevel"/>
    <w:tmpl w:val="3C8E65A4"/>
    <w:lvl w:ilvl="0" w:tplc="BBC88CC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46364">
    <w:abstractNumId w:val="2"/>
  </w:num>
  <w:num w:numId="2" w16cid:durableId="125903036">
    <w:abstractNumId w:val="1"/>
  </w:num>
  <w:num w:numId="3" w16cid:durableId="202792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E3"/>
    <w:rsid w:val="00001593"/>
    <w:rsid w:val="000110DF"/>
    <w:rsid w:val="000115BD"/>
    <w:rsid w:val="0001303A"/>
    <w:rsid w:val="0001641D"/>
    <w:rsid w:val="00017421"/>
    <w:rsid w:val="00020578"/>
    <w:rsid w:val="000275B5"/>
    <w:rsid w:val="000312DA"/>
    <w:rsid w:val="000360C2"/>
    <w:rsid w:val="000452E2"/>
    <w:rsid w:val="00061BFA"/>
    <w:rsid w:val="000752D8"/>
    <w:rsid w:val="00082103"/>
    <w:rsid w:val="00086048"/>
    <w:rsid w:val="00090852"/>
    <w:rsid w:val="000976F3"/>
    <w:rsid w:val="000A5DC3"/>
    <w:rsid w:val="000B2D6F"/>
    <w:rsid w:val="000B3BE4"/>
    <w:rsid w:val="000B79E9"/>
    <w:rsid w:val="000C1398"/>
    <w:rsid w:val="000D1E97"/>
    <w:rsid w:val="000D3353"/>
    <w:rsid w:val="000E3BA4"/>
    <w:rsid w:val="000E7783"/>
    <w:rsid w:val="000F745B"/>
    <w:rsid w:val="00103FB7"/>
    <w:rsid w:val="001179AC"/>
    <w:rsid w:val="00121552"/>
    <w:rsid w:val="00133FED"/>
    <w:rsid w:val="00137E6E"/>
    <w:rsid w:val="0016070B"/>
    <w:rsid w:val="00162CD7"/>
    <w:rsid w:val="0017742C"/>
    <w:rsid w:val="00185519"/>
    <w:rsid w:val="00185E6B"/>
    <w:rsid w:val="001912C1"/>
    <w:rsid w:val="00192461"/>
    <w:rsid w:val="00192AE3"/>
    <w:rsid w:val="00193839"/>
    <w:rsid w:val="00195899"/>
    <w:rsid w:val="001A1140"/>
    <w:rsid w:val="001A33D4"/>
    <w:rsid w:val="001C334E"/>
    <w:rsid w:val="001C71F9"/>
    <w:rsid w:val="00231655"/>
    <w:rsid w:val="00233EE2"/>
    <w:rsid w:val="0024101C"/>
    <w:rsid w:val="00241CC5"/>
    <w:rsid w:val="002462F7"/>
    <w:rsid w:val="00255E7B"/>
    <w:rsid w:val="0026242E"/>
    <w:rsid w:val="00270B86"/>
    <w:rsid w:val="00281450"/>
    <w:rsid w:val="002872AE"/>
    <w:rsid w:val="00290510"/>
    <w:rsid w:val="00294507"/>
    <w:rsid w:val="00294CFD"/>
    <w:rsid w:val="002A3E52"/>
    <w:rsid w:val="002B3894"/>
    <w:rsid w:val="002B452F"/>
    <w:rsid w:val="002C1FCE"/>
    <w:rsid w:val="002C2B1A"/>
    <w:rsid w:val="002C4BD4"/>
    <w:rsid w:val="002C6754"/>
    <w:rsid w:val="002D41F9"/>
    <w:rsid w:val="002E1CCE"/>
    <w:rsid w:val="002F2756"/>
    <w:rsid w:val="002F2BD0"/>
    <w:rsid w:val="002F477D"/>
    <w:rsid w:val="002F7E02"/>
    <w:rsid w:val="00314E79"/>
    <w:rsid w:val="003163C8"/>
    <w:rsid w:val="003268C7"/>
    <w:rsid w:val="003341C9"/>
    <w:rsid w:val="003431C6"/>
    <w:rsid w:val="003464FF"/>
    <w:rsid w:val="00346D1E"/>
    <w:rsid w:val="00352356"/>
    <w:rsid w:val="0035777A"/>
    <w:rsid w:val="00361D83"/>
    <w:rsid w:val="00361F1F"/>
    <w:rsid w:val="00362998"/>
    <w:rsid w:val="003632C6"/>
    <w:rsid w:val="003646FE"/>
    <w:rsid w:val="00364D6A"/>
    <w:rsid w:val="003654B9"/>
    <w:rsid w:val="00384F52"/>
    <w:rsid w:val="00387E91"/>
    <w:rsid w:val="003A38A2"/>
    <w:rsid w:val="003B7FD2"/>
    <w:rsid w:val="003C6F33"/>
    <w:rsid w:val="003D1D7D"/>
    <w:rsid w:val="003D327E"/>
    <w:rsid w:val="003D4AC6"/>
    <w:rsid w:val="003E1424"/>
    <w:rsid w:val="003E2C52"/>
    <w:rsid w:val="003E41AD"/>
    <w:rsid w:val="003E5D63"/>
    <w:rsid w:val="003F3B30"/>
    <w:rsid w:val="003F664A"/>
    <w:rsid w:val="0040152D"/>
    <w:rsid w:val="00403641"/>
    <w:rsid w:val="0042266B"/>
    <w:rsid w:val="00423E6D"/>
    <w:rsid w:val="0044002A"/>
    <w:rsid w:val="00443BF5"/>
    <w:rsid w:val="004471AF"/>
    <w:rsid w:val="0045150B"/>
    <w:rsid w:val="00456001"/>
    <w:rsid w:val="004661E4"/>
    <w:rsid w:val="004673A4"/>
    <w:rsid w:val="00473ABE"/>
    <w:rsid w:val="00476A34"/>
    <w:rsid w:val="0048161E"/>
    <w:rsid w:val="00484246"/>
    <w:rsid w:val="00494A22"/>
    <w:rsid w:val="00497EB3"/>
    <w:rsid w:val="004A1155"/>
    <w:rsid w:val="004A3B69"/>
    <w:rsid w:val="004A5C1C"/>
    <w:rsid w:val="004B773C"/>
    <w:rsid w:val="004C2245"/>
    <w:rsid w:val="004C43FD"/>
    <w:rsid w:val="004C7252"/>
    <w:rsid w:val="004C78E3"/>
    <w:rsid w:val="004C7DD3"/>
    <w:rsid w:val="004D09E4"/>
    <w:rsid w:val="004E3071"/>
    <w:rsid w:val="004E4DCC"/>
    <w:rsid w:val="004E5A44"/>
    <w:rsid w:val="004E6E67"/>
    <w:rsid w:val="004E746A"/>
    <w:rsid w:val="004F6492"/>
    <w:rsid w:val="00501927"/>
    <w:rsid w:val="005041CD"/>
    <w:rsid w:val="005048F3"/>
    <w:rsid w:val="00505BE7"/>
    <w:rsid w:val="005063EA"/>
    <w:rsid w:val="005111DC"/>
    <w:rsid w:val="00524F15"/>
    <w:rsid w:val="00532298"/>
    <w:rsid w:val="005339AD"/>
    <w:rsid w:val="00533DA4"/>
    <w:rsid w:val="0053553D"/>
    <w:rsid w:val="005412CE"/>
    <w:rsid w:val="005502A2"/>
    <w:rsid w:val="00551034"/>
    <w:rsid w:val="00556EF4"/>
    <w:rsid w:val="005611C1"/>
    <w:rsid w:val="00561BD7"/>
    <w:rsid w:val="00563022"/>
    <w:rsid w:val="005677EC"/>
    <w:rsid w:val="0057293F"/>
    <w:rsid w:val="005734E4"/>
    <w:rsid w:val="0057580F"/>
    <w:rsid w:val="0058134C"/>
    <w:rsid w:val="0058236C"/>
    <w:rsid w:val="00584F94"/>
    <w:rsid w:val="00586747"/>
    <w:rsid w:val="0059079C"/>
    <w:rsid w:val="005928C0"/>
    <w:rsid w:val="0059733E"/>
    <w:rsid w:val="005B7510"/>
    <w:rsid w:val="005C5214"/>
    <w:rsid w:val="005D0CBB"/>
    <w:rsid w:val="005D22C2"/>
    <w:rsid w:val="005D5028"/>
    <w:rsid w:val="005D52A2"/>
    <w:rsid w:val="005E6BE7"/>
    <w:rsid w:val="005F10AE"/>
    <w:rsid w:val="00602855"/>
    <w:rsid w:val="006046F0"/>
    <w:rsid w:val="00610476"/>
    <w:rsid w:val="00617B79"/>
    <w:rsid w:val="00620467"/>
    <w:rsid w:val="00620C38"/>
    <w:rsid w:val="006248AE"/>
    <w:rsid w:val="00624D23"/>
    <w:rsid w:val="006271EE"/>
    <w:rsid w:val="006434F0"/>
    <w:rsid w:val="006478D2"/>
    <w:rsid w:val="006526D0"/>
    <w:rsid w:val="00655B09"/>
    <w:rsid w:val="006631F0"/>
    <w:rsid w:val="006638E2"/>
    <w:rsid w:val="0066394F"/>
    <w:rsid w:val="00667101"/>
    <w:rsid w:val="00671A95"/>
    <w:rsid w:val="00674F96"/>
    <w:rsid w:val="00676F2E"/>
    <w:rsid w:val="00691196"/>
    <w:rsid w:val="00695BEE"/>
    <w:rsid w:val="006A04AA"/>
    <w:rsid w:val="006B2306"/>
    <w:rsid w:val="006B516A"/>
    <w:rsid w:val="006B73CD"/>
    <w:rsid w:val="006B7C7A"/>
    <w:rsid w:val="006C0F46"/>
    <w:rsid w:val="006C42DA"/>
    <w:rsid w:val="006C4469"/>
    <w:rsid w:val="006E0147"/>
    <w:rsid w:val="006F4A98"/>
    <w:rsid w:val="00700C4C"/>
    <w:rsid w:val="00705204"/>
    <w:rsid w:val="00706865"/>
    <w:rsid w:val="00710464"/>
    <w:rsid w:val="007122D8"/>
    <w:rsid w:val="0071233C"/>
    <w:rsid w:val="007130DA"/>
    <w:rsid w:val="00715ABC"/>
    <w:rsid w:val="0071749C"/>
    <w:rsid w:val="00724A6F"/>
    <w:rsid w:val="007308FE"/>
    <w:rsid w:val="0073167F"/>
    <w:rsid w:val="00731D62"/>
    <w:rsid w:val="007427DB"/>
    <w:rsid w:val="00745D59"/>
    <w:rsid w:val="0075020E"/>
    <w:rsid w:val="00751951"/>
    <w:rsid w:val="007534AA"/>
    <w:rsid w:val="007648AA"/>
    <w:rsid w:val="007662FD"/>
    <w:rsid w:val="00767836"/>
    <w:rsid w:val="0077255E"/>
    <w:rsid w:val="00772ED7"/>
    <w:rsid w:val="00786FC5"/>
    <w:rsid w:val="007943A9"/>
    <w:rsid w:val="007A4440"/>
    <w:rsid w:val="007A4926"/>
    <w:rsid w:val="007C50F2"/>
    <w:rsid w:val="007D034E"/>
    <w:rsid w:val="007D1DA4"/>
    <w:rsid w:val="007D22ED"/>
    <w:rsid w:val="007E08C7"/>
    <w:rsid w:val="007E308E"/>
    <w:rsid w:val="007F07F2"/>
    <w:rsid w:val="007F141C"/>
    <w:rsid w:val="007F6835"/>
    <w:rsid w:val="007F79BD"/>
    <w:rsid w:val="007F7D66"/>
    <w:rsid w:val="00802215"/>
    <w:rsid w:val="00805901"/>
    <w:rsid w:val="008133CD"/>
    <w:rsid w:val="00822263"/>
    <w:rsid w:val="0082402E"/>
    <w:rsid w:val="00832A5E"/>
    <w:rsid w:val="00836447"/>
    <w:rsid w:val="00836ADA"/>
    <w:rsid w:val="00845665"/>
    <w:rsid w:val="00862044"/>
    <w:rsid w:val="008705E3"/>
    <w:rsid w:val="00872BA7"/>
    <w:rsid w:val="00890145"/>
    <w:rsid w:val="00893533"/>
    <w:rsid w:val="00897624"/>
    <w:rsid w:val="008A3B4B"/>
    <w:rsid w:val="008C043A"/>
    <w:rsid w:val="008C268C"/>
    <w:rsid w:val="008C6FE1"/>
    <w:rsid w:val="008E35CE"/>
    <w:rsid w:val="008E590B"/>
    <w:rsid w:val="008E6501"/>
    <w:rsid w:val="008F0270"/>
    <w:rsid w:val="008F4345"/>
    <w:rsid w:val="009001EE"/>
    <w:rsid w:val="0091655F"/>
    <w:rsid w:val="00923E77"/>
    <w:rsid w:val="009245D1"/>
    <w:rsid w:val="00933AD0"/>
    <w:rsid w:val="00950117"/>
    <w:rsid w:val="00953877"/>
    <w:rsid w:val="00965669"/>
    <w:rsid w:val="00966B29"/>
    <w:rsid w:val="00966C52"/>
    <w:rsid w:val="00967961"/>
    <w:rsid w:val="009979F2"/>
    <w:rsid w:val="009A4CE2"/>
    <w:rsid w:val="009B03BF"/>
    <w:rsid w:val="009B1F0E"/>
    <w:rsid w:val="009B3407"/>
    <w:rsid w:val="009B4344"/>
    <w:rsid w:val="009B442D"/>
    <w:rsid w:val="009B466A"/>
    <w:rsid w:val="009B6C37"/>
    <w:rsid w:val="009D257A"/>
    <w:rsid w:val="009D66CD"/>
    <w:rsid w:val="009E051F"/>
    <w:rsid w:val="009F355E"/>
    <w:rsid w:val="009F3B15"/>
    <w:rsid w:val="009F5DB4"/>
    <w:rsid w:val="009F6EFA"/>
    <w:rsid w:val="00A047F4"/>
    <w:rsid w:val="00A0629D"/>
    <w:rsid w:val="00A20C05"/>
    <w:rsid w:val="00A218C3"/>
    <w:rsid w:val="00A21C06"/>
    <w:rsid w:val="00A27060"/>
    <w:rsid w:val="00A36ED9"/>
    <w:rsid w:val="00A378AB"/>
    <w:rsid w:val="00A40F8D"/>
    <w:rsid w:val="00A4530B"/>
    <w:rsid w:val="00A47E40"/>
    <w:rsid w:val="00A50932"/>
    <w:rsid w:val="00A6180F"/>
    <w:rsid w:val="00A652CD"/>
    <w:rsid w:val="00A73F75"/>
    <w:rsid w:val="00A7446B"/>
    <w:rsid w:val="00A84CA5"/>
    <w:rsid w:val="00A90249"/>
    <w:rsid w:val="00A92689"/>
    <w:rsid w:val="00A92BA9"/>
    <w:rsid w:val="00A93EE1"/>
    <w:rsid w:val="00A94D5B"/>
    <w:rsid w:val="00AA0D63"/>
    <w:rsid w:val="00AA451F"/>
    <w:rsid w:val="00AA494B"/>
    <w:rsid w:val="00AB1FF4"/>
    <w:rsid w:val="00AB3310"/>
    <w:rsid w:val="00AD6C1C"/>
    <w:rsid w:val="00AE04EE"/>
    <w:rsid w:val="00AE0A9E"/>
    <w:rsid w:val="00AE4158"/>
    <w:rsid w:val="00AE6148"/>
    <w:rsid w:val="00AF2652"/>
    <w:rsid w:val="00AF5C2F"/>
    <w:rsid w:val="00B01DC0"/>
    <w:rsid w:val="00B03F41"/>
    <w:rsid w:val="00B2566F"/>
    <w:rsid w:val="00B274C3"/>
    <w:rsid w:val="00B31BF9"/>
    <w:rsid w:val="00B35C5C"/>
    <w:rsid w:val="00B369D5"/>
    <w:rsid w:val="00B41F96"/>
    <w:rsid w:val="00B46604"/>
    <w:rsid w:val="00B5001D"/>
    <w:rsid w:val="00B51110"/>
    <w:rsid w:val="00B52702"/>
    <w:rsid w:val="00B55EB2"/>
    <w:rsid w:val="00B66852"/>
    <w:rsid w:val="00B73C57"/>
    <w:rsid w:val="00B97BA6"/>
    <w:rsid w:val="00BA4BF7"/>
    <w:rsid w:val="00BC04FB"/>
    <w:rsid w:val="00BC06BA"/>
    <w:rsid w:val="00BD0524"/>
    <w:rsid w:val="00BD3143"/>
    <w:rsid w:val="00BD7424"/>
    <w:rsid w:val="00BE2814"/>
    <w:rsid w:val="00BE69DF"/>
    <w:rsid w:val="00C24ECE"/>
    <w:rsid w:val="00C33255"/>
    <w:rsid w:val="00C4054D"/>
    <w:rsid w:val="00C414C1"/>
    <w:rsid w:val="00C50D2A"/>
    <w:rsid w:val="00C67BE9"/>
    <w:rsid w:val="00C77F80"/>
    <w:rsid w:val="00C8238B"/>
    <w:rsid w:val="00C846D3"/>
    <w:rsid w:val="00CA67FD"/>
    <w:rsid w:val="00CB6560"/>
    <w:rsid w:val="00CD56CA"/>
    <w:rsid w:val="00CD5F64"/>
    <w:rsid w:val="00CE2981"/>
    <w:rsid w:val="00CE3E48"/>
    <w:rsid w:val="00CE4297"/>
    <w:rsid w:val="00CE58DB"/>
    <w:rsid w:val="00CF25A4"/>
    <w:rsid w:val="00CF3F01"/>
    <w:rsid w:val="00D0202B"/>
    <w:rsid w:val="00D12611"/>
    <w:rsid w:val="00D22F44"/>
    <w:rsid w:val="00D25621"/>
    <w:rsid w:val="00D260A1"/>
    <w:rsid w:val="00D2729D"/>
    <w:rsid w:val="00D30A15"/>
    <w:rsid w:val="00D33BC3"/>
    <w:rsid w:val="00D3552F"/>
    <w:rsid w:val="00D37B4E"/>
    <w:rsid w:val="00D4451F"/>
    <w:rsid w:val="00D44E96"/>
    <w:rsid w:val="00D71211"/>
    <w:rsid w:val="00D73A0C"/>
    <w:rsid w:val="00D8076D"/>
    <w:rsid w:val="00D8150E"/>
    <w:rsid w:val="00DA7F87"/>
    <w:rsid w:val="00DB1B07"/>
    <w:rsid w:val="00DB562A"/>
    <w:rsid w:val="00DB5F7F"/>
    <w:rsid w:val="00DB7100"/>
    <w:rsid w:val="00DC0003"/>
    <w:rsid w:val="00DD016F"/>
    <w:rsid w:val="00DD1AC0"/>
    <w:rsid w:val="00DE1011"/>
    <w:rsid w:val="00DE144B"/>
    <w:rsid w:val="00DE4470"/>
    <w:rsid w:val="00DF03F1"/>
    <w:rsid w:val="00DF1E2B"/>
    <w:rsid w:val="00E0387A"/>
    <w:rsid w:val="00E0496A"/>
    <w:rsid w:val="00E07789"/>
    <w:rsid w:val="00E13BB5"/>
    <w:rsid w:val="00E21368"/>
    <w:rsid w:val="00E42620"/>
    <w:rsid w:val="00E43475"/>
    <w:rsid w:val="00E65A18"/>
    <w:rsid w:val="00E67823"/>
    <w:rsid w:val="00E713E3"/>
    <w:rsid w:val="00EA3834"/>
    <w:rsid w:val="00EB2C54"/>
    <w:rsid w:val="00EB40E8"/>
    <w:rsid w:val="00EC5AE7"/>
    <w:rsid w:val="00ED22D5"/>
    <w:rsid w:val="00EE4CB0"/>
    <w:rsid w:val="00EE5DF6"/>
    <w:rsid w:val="00EE7B33"/>
    <w:rsid w:val="00EE7E28"/>
    <w:rsid w:val="00EF45A5"/>
    <w:rsid w:val="00EF6FAA"/>
    <w:rsid w:val="00F0255A"/>
    <w:rsid w:val="00F127DA"/>
    <w:rsid w:val="00F13B32"/>
    <w:rsid w:val="00F13C56"/>
    <w:rsid w:val="00F17D90"/>
    <w:rsid w:val="00F21C40"/>
    <w:rsid w:val="00F40810"/>
    <w:rsid w:val="00F42FC9"/>
    <w:rsid w:val="00F45184"/>
    <w:rsid w:val="00F46D2E"/>
    <w:rsid w:val="00F51D37"/>
    <w:rsid w:val="00F600C2"/>
    <w:rsid w:val="00F606D6"/>
    <w:rsid w:val="00F61337"/>
    <w:rsid w:val="00F62296"/>
    <w:rsid w:val="00F6578A"/>
    <w:rsid w:val="00F867BA"/>
    <w:rsid w:val="00F9187C"/>
    <w:rsid w:val="00F97DE1"/>
    <w:rsid w:val="00FA1267"/>
    <w:rsid w:val="00FA5546"/>
    <w:rsid w:val="00FC1959"/>
    <w:rsid w:val="00FC6015"/>
    <w:rsid w:val="00FE1894"/>
    <w:rsid w:val="00FE2B19"/>
    <w:rsid w:val="00FE75A9"/>
    <w:rsid w:val="00FF0E3E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5865C"/>
  <w15:docId w15:val="{D98E0535-0450-4BB6-B5C5-6C210EED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3AD0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D0CBB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5020E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D0CBB"/>
    <w:pPr>
      <w:keepNext/>
      <w:keepLines/>
      <w:spacing w:before="40"/>
      <w:outlineLvl w:val="2"/>
    </w:pPr>
    <w:rPr>
      <w:rFonts w:eastAsiaTheme="majorEastAsia" w:cstheme="majorBidi"/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DF1E2B"/>
    <w:pPr>
      <w:tabs>
        <w:tab w:val="center" w:pos="4536"/>
        <w:tab w:val="right" w:pos="9072"/>
      </w:tabs>
    </w:pPr>
    <w:rPr>
      <w:szCs w:val="20"/>
      <w:lang w:val="nn-NO"/>
    </w:rPr>
  </w:style>
  <w:style w:type="paragraph" w:styleId="Bunntekst">
    <w:name w:val="footer"/>
    <w:basedOn w:val="Normal"/>
    <w:link w:val="BunntekstTegn"/>
    <w:uiPriority w:val="99"/>
    <w:rsid w:val="00DF1E2B"/>
    <w:pPr>
      <w:tabs>
        <w:tab w:val="center" w:pos="4536"/>
        <w:tab w:val="right" w:pos="9072"/>
      </w:tabs>
    </w:pPr>
    <w:rPr>
      <w:szCs w:val="20"/>
      <w:lang w:val="nn-NO"/>
    </w:rPr>
  </w:style>
  <w:style w:type="character" w:styleId="Sidetall">
    <w:name w:val="page number"/>
    <w:basedOn w:val="Standardskriftforavsnitt"/>
    <w:rsid w:val="00DF1E2B"/>
  </w:style>
  <w:style w:type="paragraph" w:customStyle="1" w:styleId="MUCaseTitle3">
    <w:name w:val="MU_CaseTitle_3"/>
    <w:basedOn w:val="Normal"/>
    <w:next w:val="Normal"/>
    <w:rsid w:val="008A3B4B"/>
    <w:pPr>
      <w:spacing w:after="240"/>
    </w:pPr>
    <w:rPr>
      <w:b/>
    </w:rPr>
  </w:style>
  <w:style w:type="paragraph" w:customStyle="1" w:styleId="MUHeading2">
    <w:name w:val="MU_Heading_2"/>
    <w:basedOn w:val="Normal"/>
    <w:next w:val="Normal"/>
    <w:rsid w:val="00DF1E2B"/>
    <w:pPr>
      <w:spacing w:before="240"/>
    </w:pPr>
    <w:rPr>
      <w:b/>
      <w:szCs w:val="20"/>
    </w:rPr>
  </w:style>
  <w:style w:type="paragraph" w:customStyle="1" w:styleId="MUTitle">
    <w:name w:val="MU_Title"/>
    <w:basedOn w:val="Normal"/>
    <w:next w:val="Normal"/>
    <w:rsid w:val="003268C7"/>
    <w:rPr>
      <w:b/>
      <w:szCs w:val="20"/>
    </w:rPr>
  </w:style>
  <w:style w:type="paragraph" w:customStyle="1" w:styleId="MUCaseTitle2">
    <w:name w:val="MU_CaseTitle_2"/>
    <w:basedOn w:val="Normal"/>
    <w:next w:val="Normal"/>
    <w:rsid w:val="008C6FE1"/>
    <w:pPr>
      <w:outlineLvl w:val="0"/>
    </w:pPr>
    <w:rPr>
      <w:b/>
      <w:sz w:val="28"/>
    </w:rPr>
  </w:style>
  <w:style w:type="paragraph" w:customStyle="1" w:styleId="MUCaseTitle">
    <w:name w:val="MU_CaseTitle"/>
    <w:basedOn w:val="Normal"/>
    <w:next w:val="Normal"/>
    <w:rsid w:val="00B41F96"/>
    <w:pPr>
      <w:keepNext/>
      <w:keepLines/>
      <w:spacing w:after="600"/>
    </w:pPr>
    <w:rPr>
      <w:b/>
    </w:rPr>
  </w:style>
  <w:style w:type="character" w:styleId="Merknadsreferanse">
    <w:name w:val="annotation reference"/>
    <w:basedOn w:val="Standardskriftforavsnitt"/>
    <w:semiHidden/>
    <w:rsid w:val="00DF1E2B"/>
    <w:rPr>
      <w:sz w:val="16"/>
      <w:szCs w:val="16"/>
    </w:rPr>
  </w:style>
  <w:style w:type="paragraph" w:styleId="Merknadstekst">
    <w:name w:val="annotation text"/>
    <w:basedOn w:val="Normal"/>
    <w:semiHidden/>
    <w:rsid w:val="00DF1E2B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DF1E2B"/>
    <w:rPr>
      <w:b/>
      <w:bCs/>
    </w:rPr>
  </w:style>
  <w:style w:type="paragraph" w:styleId="Bobletekst">
    <w:name w:val="Balloon Text"/>
    <w:basedOn w:val="Normal"/>
    <w:semiHidden/>
    <w:rsid w:val="00DF1E2B"/>
    <w:rPr>
      <w:rFonts w:ascii="Tahoma" w:hAnsi="Tahoma" w:cs="Tahoma"/>
      <w:sz w:val="16"/>
      <w:szCs w:val="16"/>
    </w:rPr>
  </w:style>
  <w:style w:type="paragraph" w:customStyle="1" w:styleId="Uoff">
    <w:name w:val="Uoff"/>
    <w:basedOn w:val="Normal"/>
    <w:rsid w:val="004A1155"/>
    <w:pPr>
      <w:jc w:val="right"/>
    </w:pPr>
    <w:rPr>
      <w:i/>
    </w:rPr>
  </w:style>
  <w:style w:type="character" w:styleId="Hyperkobling">
    <w:name w:val="Hyperlink"/>
    <w:basedOn w:val="Standardskriftforavsnitt"/>
    <w:rsid w:val="00DF1E2B"/>
    <w:rPr>
      <w:color w:val="0000FF"/>
      <w:u w:val="single"/>
    </w:rPr>
  </w:style>
  <w:style w:type="paragraph" w:customStyle="1" w:styleId="MUCaseTitle4">
    <w:name w:val="MU_CaseTitle_4"/>
    <w:basedOn w:val="Normal"/>
    <w:next w:val="Normal"/>
    <w:rsid w:val="00B41F96"/>
    <w:rPr>
      <w:b/>
    </w:rPr>
  </w:style>
  <w:style w:type="character" w:customStyle="1" w:styleId="BunntekstTegn">
    <w:name w:val="Bunntekst Tegn"/>
    <w:basedOn w:val="Standardskriftforavsnitt"/>
    <w:link w:val="Bunntekst"/>
    <w:uiPriority w:val="99"/>
    <w:rsid w:val="00DF1E2B"/>
    <w:rPr>
      <w:rFonts w:ascii="Arial" w:hAnsi="Arial"/>
      <w:sz w:val="24"/>
      <w:lang w:val="nn-NO" w:eastAsia="en-US"/>
    </w:rPr>
  </w:style>
  <w:style w:type="paragraph" w:customStyle="1" w:styleId="MUItalic">
    <w:name w:val="MU_Italic"/>
    <w:basedOn w:val="Normal"/>
    <w:next w:val="Normal"/>
    <w:rsid w:val="00DF1E2B"/>
    <w:pPr>
      <w:jc w:val="right"/>
    </w:pPr>
    <w:rPr>
      <w:i/>
    </w:rPr>
  </w:style>
  <w:style w:type="paragraph" w:customStyle="1" w:styleId="saksfrml">
    <w:name w:val="saksfrml"/>
    <w:basedOn w:val="Normal"/>
    <w:rsid w:val="00DF1E2B"/>
    <w:rPr>
      <w:rFonts w:ascii="Times New (W1)" w:hAnsi="Times New (W1)"/>
      <w:b/>
    </w:rPr>
  </w:style>
  <w:style w:type="paragraph" w:customStyle="1" w:styleId="UOff0">
    <w:name w:val="UOff"/>
    <w:basedOn w:val="Normal"/>
    <w:rsid w:val="00DF1E2B"/>
    <w:pPr>
      <w:jc w:val="right"/>
    </w:pPr>
    <w:rPr>
      <w:i/>
    </w:rPr>
  </w:style>
  <w:style w:type="character" w:styleId="Plassholdertekst">
    <w:name w:val="Placeholder Text"/>
    <w:basedOn w:val="Standardskriftforavsnitt"/>
    <w:uiPriority w:val="99"/>
    <w:semiHidden/>
    <w:rsid w:val="007534AA"/>
    <w:rPr>
      <w:color w:val="808080"/>
    </w:rPr>
  </w:style>
  <w:style w:type="character" w:customStyle="1" w:styleId="TopptekstTegn">
    <w:name w:val="Topptekst Tegn"/>
    <w:basedOn w:val="Standardskriftforavsnitt"/>
    <w:link w:val="Topptekst"/>
    <w:uiPriority w:val="99"/>
    <w:rsid w:val="0071749C"/>
    <w:rPr>
      <w:rFonts w:ascii="Arial" w:hAnsi="Arial"/>
      <w:sz w:val="24"/>
      <w:lang w:val="nn-NO"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D0CBB"/>
    <w:rPr>
      <w:rFonts w:ascii="Calibri" w:eastAsiaTheme="majorEastAsia" w:hAnsi="Calibri" w:cstheme="majorBidi"/>
      <w:b/>
      <w:sz w:val="24"/>
      <w:szCs w:val="32"/>
    </w:rPr>
  </w:style>
  <w:style w:type="paragraph" w:styleId="Tittel">
    <w:name w:val="Title"/>
    <w:basedOn w:val="Overskrift1"/>
    <w:next w:val="Normal"/>
    <w:link w:val="TittelTegn"/>
    <w:uiPriority w:val="10"/>
    <w:qFormat/>
    <w:rsid w:val="005D0CBB"/>
  </w:style>
  <w:style w:type="character" w:customStyle="1" w:styleId="TittelTegn">
    <w:name w:val="Tittel Tegn"/>
    <w:basedOn w:val="Standardskriftforavsnitt"/>
    <w:link w:val="Tittel"/>
    <w:uiPriority w:val="10"/>
    <w:rsid w:val="005D0CBB"/>
    <w:rPr>
      <w:rFonts w:ascii="Calibri" w:eastAsiaTheme="majorEastAsia" w:hAnsi="Calibri" w:cstheme="majorBidi"/>
      <w:b/>
      <w:sz w:val="24"/>
      <w:szCs w:val="32"/>
    </w:rPr>
  </w:style>
  <w:style w:type="paragraph" w:styleId="Undertittel">
    <w:name w:val="Subtitle"/>
    <w:basedOn w:val="Normal"/>
    <w:next w:val="Normal"/>
    <w:link w:val="UndertittelTegn"/>
    <w:qFormat/>
    <w:rsid w:val="00A7446B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  <w:sz w:val="28"/>
      <w:szCs w:val="22"/>
    </w:rPr>
  </w:style>
  <w:style w:type="character" w:customStyle="1" w:styleId="UndertittelTegn">
    <w:name w:val="Undertittel Tegn"/>
    <w:basedOn w:val="Standardskriftforavsnitt"/>
    <w:link w:val="Undertittel"/>
    <w:rsid w:val="00A7446B"/>
    <w:rPr>
      <w:rFonts w:asciiTheme="minorHAnsi" w:eastAsiaTheme="minorEastAsia" w:hAnsiTheme="minorHAnsi" w:cstheme="minorBidi"/>
      <w:spacing w:val="15"/>
      <w:sz w:val="28"/>
      <w:szCs w:val="2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5020E"/>
    <w:rPr>
      <w:rFonts w:ascii="Calibri" w:eastAsiaTheme="majorEastAsia" w:hAnsi="Calibri" w:cstheme="majorBidi"/>
      <w:b/>
      <w:sz w:val="2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D0CBB"/>
    <w:rPr>
      <w:rFonts w:ascii="Calibri" w:eastAsiaTheme="majorEastAsia" w:hAnsi="Calibri" w:cstheme="majorBidi"/>
      <w:b/>
      <w:sz w:val="22"/>
      <w:szCs w:val="24"/>
    </w:rPr>
  </w:style>
  <w:style w:type="table" w:styleId="Rutenettabelllys">
    <w:name w:val="Grid Table Light"/>
    <w:basedOn w:val="Vanligtabell"/>
    <w:uiPriority w:val="40"/>
    <w:rsid w:val="00933A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rutenett">
    <w:name w:val="Table Grid"/>
    <w:basedOn w:val="Vanligtabell"/>
    <w:rsid w:val="00933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D016F"/>
    <w:pPr>
      <w:autoSpaceDE/>
      <w:autoSpaceDN/>
      <w:ind w:left="720"/>
      <w:contextualSpacing/>
    </w:pPr>
    <w:rPr>
      <w:rFonts w:eastAsiaTheme="minorEastAsia"/>
      <w:sz w:val="22"/>
      <w:szCs w:val="22"/>
    </w:rPr>
  </w:style>
  <w:style w:type="character" w:styleId="Ulstomtale">
    <w:name w:val="Unresolved Mention"/>
    <w:basedOn w:val="Standardskriftforavsnitt"/>
    <w:uiPriority w:val="99"/>
    <w:semiHidden/>
    <w:unhideWhenUsed/>
    <w:rsid w:val="00DD0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nk-borg.public360online.com/biz/v2-pbr/docprod/templates/dnk_mu_moteprotokoll_bokmal_fr_mr_n_2024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70C8EAED074759A72B3C3D36D879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89E0E4-9042-4541-A65C-3134A739B419}"/>
      </w:docPartPr>
      <w:docPartBody>
        <w:p w:rsidR="00D75B69" w:rsidRDefault="005D6B90" w:rsidP="005D6B90">
          <w:pPr>
            <w:pStyle w:val="B670C8EAED074759A72B3C3D36D87969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7DD848AFCD36469996AA98983541A8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0C9FC6-22F2-42F4-9802-7408EEE1CC16}"/>
      </w:docPartPr>
      <w:docPartBody>
        <w:p w:rsidR="00353520" w:rsidRDefault="00976F27" w:rsidP="00976F27">
          <w:pPr>
            <w:pStyle w:val="7DD848AFCD36469996AA98983541A821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EC1679CD695D4B33A392C27B19D511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24F919-4717-47CD-9B8B-CC5431F18EFE}"/>
      </w:docPartPr>
      <w:docPartBody>
        <w:p w:rsidR="003D06AE" w:rsidRDefault="00353520" w:rsidP="00353520">
          <w:pPr>
            <w:pStyle w:val="EC1679CD695D4B33A392C27B19D5110D"/>
          </w:pPr>
          <w:r w:rsidRPr="000279FB">
            <w:rPr>
              <w:rStyle w:val="Plassholdertekst"/>
            </w:rPr>
            <w:t>Click here to enter a date.</w:t>
          </w:r>
        </w:p>
      </w:docPartBody>
    </w:docPart>
    <w:docPart>
      <w:docPartPr>
        <w:name w:val="7EA3BA69D0B443AAA0DE426950D028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56546D-5092-4ED8-A7C9-4422FF0FFA47}"/>
      </w:docPartPr>
      <w:docPartBody>
        <w:p w:rsidR="003D06AE" w:rsidRDefault="00353520" w:rsidP="00353520">
          <w:pPr>
            <w:pStyle w:val="7EA3BA69D0B443AAA0DE426950D028B0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AC70C8A0651B4956A39335976AB6A2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7C7AB7-60CF-4AEE-9E87-2CFA53D56990}"/>
      </w:docPartPr>
      <w:docPartBody>
        <w:p w:rsidR="002E0A79" w:rsidRDefault="003D06AE" w:rsidP="003D06AE">
          <w:pPr>
            <w:pStyle w:val="AC70C8A0651B4956A39335976AB6A269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12BDE9CDD3BB4E17A71E842FDD8B72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02D520-8B27-4AB6-91A5-D38152D45ACB}"/>
      </w:docPartPr>
      <w:docPartBody>
        <w:p w:rsidR="00E063E0" w:rsidRDefault="002E0A79" w:rsidP="002E0A79">
          <w:pPr>
            <w:pStyle w:val="12BDE9CDD3BB4E17A71E842FDD8B7210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7C9EE77E437E4B72B95418EE587BE8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05F0AE-33A1-4F92-B6C8-8DEC180334C1}"/>
      </w:docPartPr>
      <w:docPartBody>
        <w:p w:rsidR="00451121" w:rsidRDefault="00D42685" w:rsidP="00D42685">
          <w:pPr>
            <w:pStyle w:val="7C9EE77E437E4B72B95418EE587BE8E1"/>
          </w:pPr>
          <w:r w:rsidRPr="00F31133">
            <w:rPr>
              <w:rStyle w:val="Plassholdertekst"/>
            </w:rPr>
            <w:t>Click here to enter text.</w:t>
          </w:r>
        </w:p>
      </w:docPartBody>
    </w:docPart>
    <w:docPart>
      <w:docPartPr>
        <w:name w:val="00FFE97A429C48AAADCB84F7060422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551CF5-4FED-412B-BCCC-D1CD60804E01}"/>
      </w:docPartPr>
      <w:docPartBody>
        <w:p w:rsidR="00010494" w:rsidRDefault="00293E41" w:rsidP="00293E41">
          <w:pPr>
            <w:pStyle w:val="00FFE97A429C48AAADCB84F706042249"/>
          </w:pPr>
          <w:r>
            <w:rPr>
              <w:rStyle w:val="Plassholdertekst"/>
            </w:rPr>
            <w:t>Click here to enter text.</w:t>
          </w:r>
        </w:p>
      </w:docPartBody>
    </w:docPart>
    <w:docPart>
      <w:docPartPr>
        <w:name w:val="BF98CC87C93641AF89A26F650A9231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71E64D-5C85-4510-AF52-6D191EF09BFA}"/>
      </w:docPartPr>
      <w:docPartBody>
        <w:p w:rsidR="00FF331F" w:rsidRDefault="00FF331F" w:rsidP="00FF331F">
          <w:pPr>
            <w:pStyle w:val="BF98CC87C93641AF89A26F650A92319A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008B66-1D25-46A2-BED2-1ABE907A49DA}"/>
      </w:docPartPr>
      <w:docPartBody>
        <w:p w:rsidR="00FF331F" w:rsidRDefault="00FF331F">
          <w:r w:rsidRPr="0087156B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4E29618CDE54056AF2C79E57A71A7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176E32-0DDE-461D-8966-FDD5D7ED004D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9A8A74127E62496087D3B03E65136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24746A-18B2-42BF-AC5A-270C3E3891CE}"/>
      </w:docPartPr>
      <w:docPartBody>
        <w:p w:rsidR="00FF331F" w:rsidRDefault="00FF331F" w:rsidP="00FF331F">
          <w:pPr>
            <w:pStyle w:val="9A8A74127E62496087D3B03E65136434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EF0A2C70F29E40E2AAF4C2865CFE77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F82984-5A23-4EB2-A56C-708F20EC34C1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F002BFA5908E4E43A70B3F1CBB8264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62D032-FA97-4A1A-A4F8-9CF5E6916353}"/>
      </w:docPartPr>
      <w:docPartBody>
        <w:p w:rsidR="00FF331F" w:rsidRDefault="00FF331F" w:rsidP="00FF331F">
          <w:pPr>
            <w:pStyle w:val="F002BFA5908E4E43A70B3F1CBB8264A0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4128D72DFA224563AED5BEEE629670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A05EAB-A21A-42B0-8F24-519F44D575BF}"/>
      </w:docPartPr>
      <w:docPartBody>
        <w:p w:rsidR="00FF331F" w:rsidRDefault="00FF331F" w:rsidP="00FF331F">
          <w:pPr>
            <w:pStyle w:val="4128D72DFA224563AED5BEEE629670F8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05CC6ABC767747F281D625EE0017F8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BD7E7E-AFC6-4CB3-B0BD-61B21B56B9B9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C27140850CA5482C8ED3BCCF95444A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57BAE0-6545-4187-84A6-BEB6D12C73A2}"/>
      </w:docPartPr>
      <w:docPartBody>
        <w:p w:rsidR="00FF331F" w:rsidRDefault="00FF331F" w:rsidP="00FF331F">
          <w:pPr>
            <w:pStyle w:val="C27140850CA5482C8ED3BCCF95444AC6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D7806A25508A410697957087CAFA1A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60E600-B4BD-4E5C-90C6-3CB1E63647B8}"/>
      </w:docPartPr>
      <w:docPartBody>
        <w:p w:rsidR="00FF331F" w:rsidRDefault="00FF331F" w:rsidP="00FF331F">
          <w:pPr>
            <w:pStyle w:val="D7806A25508A410697957087CAFA1AE2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82DF4E7D12D1404B95FCAD664A59A1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78A73C-D8BB-4EDC-8CF6-C116B28BC5E8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2E2DF56818D34DC58EDAE484286D28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56B623-B8B5-4D4C-96A3-D9C16C4A8E75}"/>
      </w:docPartPr>
      <w:docPartBody>
        <w:p w:rsidR="00FF331F" w:rsidRDefault="00FF331F" w:rsidP="00FF331F">
          <w:pPr>
            <w:pStyle w:val="2E2DF56818D34DC58EDAE484286D2839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CD516C46DE754E119DB4E36CB03903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72BF58-623D-4BAA-9533-4C4172F002F2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C579C17966364B31AC2666606C07E6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041259-D324-46BE-B390-6F3348C6E25C}"/>
      </w:docPartPr>
      <w:docPartBody>
        <w:p w:rsidR="00FF331F" w:rsidRDefault="00FF331F" w:rsidP="00FF331F">
          <w:pPr>
            <w:pStyle w:val="C579C17966364B31AC2666606C07E666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3FD61D1C38BF4E7F843F0881270CDD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167AD8-BC23-48E6-B68D-C7A82D43BEF7}"/>
      </w:docPartPr>
      <w:docPartBody>
        <w:p w:rsidR="00FF331F" w:rsidRDefault="00FF331F" w:rsidP="00FF331F">
          <w:pPr>
            <w:pStyle w:val="3FD61D1C38BF4E7F843F0881270CDDA2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00451AEE1BC64C17A7FBA3DAE6F571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1295C4-44DF-4898-BAB8-94DD644F033A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A9DD0EE9BFFA4BC197E3C7402DEC5C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CAE26D-8F5D-408F-B0BB-2D5C435FEEF1}"/>
      </w:docPartPr>
      <w:docPartBody>
        <w:p w:rsidR="00FF331F" w:rsidRDefault="00FF331F" w:rsidP="00FF331F">
          <w:pPr>
            <w:pStyle w:val="A9DD0EE9BFFA4BC197E3C7402DEC5CA5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7B5F6672827741A7A22FA9863A97C3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243DF7-234F-40F5-8688-F8725DF2E53F}"/>
      </w:docPartPr>
      <w:docPartBody>
        <w:p w:rsidR="00FF331F" w:rsidRDefault="00FF331F" w:rsidP="00FF331F">
          <w:pPr>
            <w:pStyle w:val="7B5F6672827741A7A22FA9863A97C36B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50B049572B52439E8106D0ACDB790C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A2A40F-CFDD-4925-B322-2DADBE2A8B9C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DED80FF0BED94699A932F12DFA9C41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5607AD-8A50-4558-9F35-01875E9234C0}"/>
      </w:docPartPr>
      <w:docPartBody>
        <w:p w:rsidR="00FF331F" w:rsidRDefault="00FF331F" w:rsidP="00FF331F">
          <w:pPr>
            <w:pStyle w:val="DED80FF0BED94699A932F12DFA9C4193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D06B81651E784DE599B0AE78FCCD21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0C131B-7584-4126-802C-A5E56AEDDD8A}"/>
      </w:docPartPr>
      <w:docPartBody>
        <w:p w:rsidR="00FF331F" w:rsidRDefault="00FF331F" w:rsidP="00FF331F">
          <w:pPr>
            <w:pStyle w:val="D06B81651E784DE599B0AE78FCCD21F4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C16F6E9EA08144859293D488945A15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416953-19A6-447C-81F2-405DA91F2F2F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F420C4CC400F412CA036E79EF9FFC5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C85AFD-9011-4E3B-A2DC-70F597B03383}"/>
      </w:docPartPr>
      <w:docPartBody>
        <w:p w:rsidR="00FF331F" w:rsidRDefault="00FF331F" w:rsidP="00FF331F">
          <w:pPr>
            <w:pStyle w:val="F420C4CC400F412CA036E79EF9FFC565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FB4B1DC9DB724E0B93AEE0E24779EB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0916BA-6343-4709-B6AE-256BAA5A2501}"/>
      </w:docPartPr>
      <w:docPartBody>
        <w:p w:rsidR="00FF331F" w:rsidRDefault="00FF331F" w:rsidP="00FF331F">
          <w:pPr>
            <w:pStyle w:val="FB4B1DC9DB724E0B93AEE0E24779EBFC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3FFA6CCAFD7748A78FE114DD0CD7B1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C8A9401-F161-4C38-B2ED-10318EBDE770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389416B89F46449EA21AB37CEC1E15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B3F1D9-E6E2-4A85-99C9-DAA70713D53B}"/>
      </w:docPartPr>
      <w:docPartBody>
        <w:p w:rsidR="00FF331F" w:rsidRDefault="00FF331F" w:rsidP="00FF331F">
          <w:pPr>
            <w:pStyle w:val="389416B89F46449EA21AB37CEC1E15B8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EBB7DF32DA8E460ABF1632FC6100BA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EBF5DA-1EDE-40F1-A865-4AB71A65E880}"/>
      </w:docPartPr>
      <w:docPartBody>
        <w:p w:rsidR="00FF331F" w:rsidRDefault="00FF331F" w:rsidP="00FF331F">
          <w:pPr>
            <w:pStyle w:val="EBB7DF32DA8E460ABF1632FC6100BAD0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093C932DBDE34013B5CE7060F2CDF4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F4D58E-C053-469B-89FA-BFF1C89F8D8F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CAD6EF4CA4D949D1BBBBF527992642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A7E1EC-CDB1-402F-9C8C-8DC9CDB1464B}"/>
      </w:docPartPr>
      <w:docPartBody>
        <w:p w:rsidR="00FF331F" w:rsidRDefault="00FF331F" w:rsidP="00FF331F">
          <w:pPr>
            <w:pStyle w:val="CAD6EF4CA4D949D1BBBBF5279926426B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C4D38018114B4634B3A9DFF9705D73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7F935C-08E5-4189-BC61-59F1E3BA00CB}"/>
      </w:docPartPr>
      <w:docPartBody>
        <w:p w:rsidR="00FF331F" w:rsidRDefault="00FF331F" w:rsidP="00FF331F">
          <w:pPr>
            <w:pStyle w:val="C4D38018114B4634B3A9DFF9705D736E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90DB483FBBED4882B78AB10C6B895E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E8C397-44BF-48FA-BE93-5C3066864A93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8EB6EBFED9DF4AA2B37A10F78D2EBC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1AF436-2BCB-4132-81E8-F730E0D796D6}"/>
      </w:docPartPr>
      <w:docPartBody>
        <w:p w:rsidR="00FF331F" w:rsidRDefault="00FF331F" w:rsidP="00FF331F">
          <w:pPr>
            <w:pStyle w:val="8EB6EBFED9DF4AA2B37A10F78D2EBC8E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503816D6F8A545BBAA46E4FA107418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F521AF-7FF6-4DB1-B34E-038B2A839E48}"/>
      </w:docPartPr>
      <w:docPartBody>
        <w:p w:rsidR="00FF331F" w:rsidRDefault="00FF331F" w:rsidP="00FF331F">
          <w:pPr>
            <w:pStyle w:val="503816D6F8A545BBAA46E4FA107418DC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FB4387147CA64655B955075CBB7D14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617E1D-25CF-4851-B67E-FB0C67767EFD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  <w:docPart>
      <w:docPartPr>
        <w:name w:val="E21F73B16DE340F485B14861DD4DB4F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7CB610-6E1A-48F1-892F-D7B6E32B17C8}"/>
      </w:docPartPr>
      <w:docPartBody>
        <w:p w:rsidR="00FF331F" w:rsidRDefault="00FF331F" w:rsidP="00FF331F">
          <w:pPr>
            <w:pStyle w:val="E21F73B16DE340F485B14861DD4DB4F3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48765728CC544B37B5E0B02C7EF5DA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443240-9CEF-4D00-8A59-90FF15119662}"/>
      </w:docPartPr>
      <w:docPartBody>
        <w:p w:rsidR="00FF331F" w:rsidRDefault="00FF331F" w:rsidP="00FF331F">
          <w:pPr>
            <w:pStyle w:val="48765728CC544B37B5E0B02C7EF5DA44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10C8781E6AE74D7CA945E2EBFC1B84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0585B7-8ACB-4A8C-AB3E-5EC2785865E2}"/>
      </w:docPartPr>
      <w:docPartBody>
        <w:p w:rsidR="00FF331F" w:rsidRDefault="00FF331F">
          <w:r w:rsidRPr="0087156B">
            <w:rPr>
              <w:rStyle w:val="Plassholdertekst"/>
            </w:rPr>
            <w:t>Skriv inn vedtaket 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EAD"/>
    <w:rsid w:val="00010494"/>
    <w:rsid w:val="00253F83"/>
    <w:rsid w:val="00293E41"/>
    <w:rsid w:val="002E0A79"/>
    <w:rsid w:val="00343652"/>
    <w:rsid w:val="00353520"/>
    <w:rsid w:val="00381EAD"/>
    <w:rsid w:val="003A10CA"/>
    <w:rsid w:val="003D06AE"/>
    <w:rsid w:val="003E1116"/>
    <w:rsid w:val="00451121"/>
    <w:rsid w:val="004E03ED"/>
    <w:rsid w:val="004E689B"/>
    <w:rsid w:val="00527FAD"/>
    <w:rsid w:val="00564B7C"/>
    <w:rsid w:val="005D6B90"/>
    <w:rsid w:val="005F4505"/>
    <w:rsid w:val="0063357D"/>
    <w:rsid w:val="006461D7"/>
    <w:rsid w:val="006D77F5"/>
    <w:rsid w:val="006F4A98"/>
    <w:rsid w:val="0079142A"/>
    <w:rsid w:val="007B4A68"/>
    <w:rsid w:val="009128B1"/>
    <w:rsid w:val="0091594B"/>
    <w:rsid w:val="009660A4"/>
    <w:rsid w:val="00976F27"/>
    <w:rsid w:val="009B1F6C"/>
    <w:rsid w:val="00A270E8"/>
    <w:rsid w:val="00A54CD1"/>
    <w:rsid w:val="00A86163"/>
    <w:rsid w:val="00A916D2"/>
    <w:rsid w:val="00B82CE8"/>
    <w:rsid w:val="00C54490"/>
    <w:rsid w:val="00C96545"/>
    <w:rsid w:val="00D42685"/>
    <w:rsid w:val="00D6449C"/>
    <w:rsid w:val="00D75B69"/>
    <w:rsid w:val="00E063E0"/>
    <w:rsid w:val="00F01A40"/>
    <w:rsid w:val="00F327AC"/>
    <w:rsid w:val="00F46FA9"/>
    <w:rsid w:val="00F61337"/>
    <w:rsid w:val="00F6469C"/>
    <w:rsid w:val="00FC7D7F"/>
    <w:rsid w:val="00FF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EAD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FF331F"/>
    <w:rPr>
      <w:color w:val="808080"/>
    </w:rPr>
  </w:style>
  <w:style w:type="paragraph" w:customStyle="1" w:styleId="B670C8EAED074759A72B3C3D36D87969">
    <w:name w:val="B670C8EAED074759A72B3C3D36D87969"/>
    <w:rsid w:val="005D6B90"/>
  </w:style>
  <w:style w:type="paragraph" w:customStyle="1" w:styleId="7DD848AFCD36469996AA98983541A821">
    <w:name w:val="7DD848AFCD36469996AA98983541A821"/>
    <w:rsid w:val="00976F27"/>
    <w:rPr>
      <w:lang w:val="nb-NO" w:eastAsia="nb-NO"/>
    </w:rPr>
  </w:style>
  <w:style w:type="paragraph" w:customStyle="1" w:styleId="EC1679CD695D4B33A392C27B19D5110D">
    <w:name w:val="EC1679CD695D4B33A392C27B19D5110D"/>
    <w:rsid w:val="00353520"/>
    <w:rPr>
      <w:lang w:val="nb-NO" w:eastAsia="nb-NO"/>
    </w:rPr>
  </w:style>
  <w:style w:type="paragraph" w:customStyle="1" w:styleId="7EA3BA69D0B443AAA0DE426950D028B0">
    <w:name w:val="7EA3BA69D0B443AAA0DE426950D028B0"/>
    <w:rsid w:val="00353520"/>
    <w:rPr>
      <w:lang w:val="nb-NO" w:eastAsia="nb-NO"/>
    </w:rPr>
  </w:style>
  <w:style w:type="paragraph" w:customStyle="1" w:styleId="AC70C8A0651B4956A39335976AB6A269">
    <w:name w:val="AC70C8A0651B4956A39335976AB6A269"/>
    <w:rsid w:val="003D06AE"/>
    <w:rPr>
      <w:lang w:val="nb-NO" w:eastAsia="nb-NO"/>
    </w:rPr>
  </w:style>
  <w:style w:type="paragraph" w:customStyle="1" w:styleId="12BDE9CDD3BB4E17A71E842FDD8B7210">
    <w:name w:val="12BDE9CDD3BB4E17A71E842FDD8B7210"/>
    <w:rsid w:val="002E0A79"/>
    <w:rPr>
      <w:lang w:val="nb-NO" w:eastAsia="nb-NO"/>
    </w:rPr>
  </w:style>
  <w:style w:type="paragraph" w:customStyle="1" w:styleId="7C9EE77E437E4B72B95418EE587BE8E1">
    <w:name w:val="7C9EE77E437E4B72B95418EE587BE8E1"/>
    <w:rsid w:val="00D42685"/>
    <w:rPr>
      <w:lang w:val="nb-NO" w:eastAsia="nb-NO"/>
    </w:rPr>
  </w:style>
  <w:style w:type="paragraph" w:customStyle="1" w:styleId="00FFE97A429C48AAADCB84F706042249">
    <w:name w:val="00FFE97A429C48AAADCB84F706042249"/>
    <w:rsid w:val="00293E41"/>
    <w:rPr>
      <w:kern w:val="2"/>
      <w:lang w:val="nb-NO" w:eastAsia="nb-NO"/>
      <w14:ligatures w14:val="standardContextual"/>
    </w:rPr>
  </w:style>
  <w:style w:type="paragraph" w:customStyle="1" w:styleId="5112BAD3572C41E1B8B363245497E643">
    <w:name w:val="5112BAD3572C41E1B8B363245497E643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BF98CC87C93641AF89A26F650A92319A">
    <w:name w:val="BF98CC87C93641AF89A26F650A92319A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CCD3E923201A442B9C91E0019BD8AFAF">
    <w:name w:val="CCD3E923201A442B9C91E0019BD8AFAF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9A8A74127E62496087D3B03E65136434">
    <w:name w:val="9A8A74127E62496087D3B03E65136434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1E377DAA167E482498A59BC728A6D907">
    <w:name w:val="1E377DAA167E482498A59BC728A6D907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370D8EDB02C749F9B523799C62428A18">
    <w:name w:val="370D8EDB02C749F9B523799C62428A18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F002BFA5908E4E43A70B3F1CBB8264A0">
    <w:name w:val="F002BFA5908E4E43A70B3F1CBB8264A0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4128D72DFA224563AED5BEEE629670F8">
    <w:name w:val="4128D72DFA224563AED5BEEE629670F8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99CAAB3C2C24430B8B032AE071C8C53D">
    <w:name w:val="99CAAB3C2C24430B8B032AE071C8C53D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C27140850CA5482C8ED3BCCF95444AC6">
    <w:name w:val="C27140850CA5482C8ED3BCCF95444AC6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D7806A25508A410697957087CAFA1AE2">
    <w:name w:val="D7806A25508A410697957087CAFA1AE2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8C9261B8114C40C09D2D1E0106615CC4">
    <w:name w:val="8C9261B8114C40C09D2D1E0106615CC4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2E2DF56818D34DC58EDAE484286D2839">
    <w:name w:val="2E2DF56818D34DC58EDAE484286D2839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BB27900C04EC4C439BED27B14618A4F4">
    <w:name w:val="BB27900C04EC4C439BED27B14618A4F4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AB7DC247C2474F06B7A1E144B74DC4E0">
    <w:name w:val="AB7DC247C2474F06B7A1E144B74DC4E0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C579C17966364B31AC2666606C07E666">
    <w:name w:val="C579C17966364B31AC2666606C07E666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3FD61D1C38BF4E7F843F0881270CDDA2">
    <w:name w:val="3FD61D1C38BF4E7F843F0881270CDDA2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E62EBFA0E730451C85ECCCC933DD6E27">
    <w:name w:val="E62EBFA0E730451C85ECCCC933DD6E27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A9DD0EE9BFFA4BC197E3C7402DEC5CA5">
    <w:name w:val="A9DD0EE9BFFA4BC197E3C7402DEC5CA5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7B5F6672827741A7A22FA9863A97C36B">
    <w:name w:val="7B5F6672827741A7A22FA9863A97C36B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21F61A9CE33448CD93479594C0A11952">
    <w:name w:val="21F61A9CE33448CD93479594C0A11952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DED80FF0BED94699A932F12DFA9C4193">
    <w:name w:val="DED80FF0BED94699A932F12DFA9C4193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D06B81651E784DE599B0AE78FCCD21F4">
    <w:name w:val="D06B81651E784DE599B0AE78FCCD21F4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A6D25F48BCB44EE7A411C12614E9EDCE">
    <w:name w:val="A6D25F48BCB44EE7A411C12614E9EDCE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F420C4CC400F412CA036E79EF9FFC565">
    <w:name w:val="F420C4CC400F412CA036E79EF9FFC565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FB4B1DC9DB724E0B93AEE0E24779EBFC">
    <w:name w:val="FB4B1DC9DB724E0B93AEE0E24779EBFC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640FF5361FDE4074B31C76D2D4B2FF79">
    <w:name w:val="640FF5361FDE4074B31C76D2D4B2FF79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389416B89F46449EA21AB37CEC1E15B8">
    <w:name w:val="389416B89F46449EA21AB37CEC1E15B8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EBB7DF32DA8E460ABF1632FC6100BAD0">
    <w:name w:val="EBB7DF32DA8E460ABF1632FC6100BAD0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51286FA3508C45BEBCA8FB0954C39211">
    <w:name w:val="51286FA3508C45BEBCA8FB0954C39211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CAD6EF4CA4D949D1BBBBF5279926426B">
    <w:name w:val="CAD6EF4CA4D949D1BBBBF5279926426B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C4D38018114B4634B3A9DFF9705D736E">
    <w:name w:val="C4D38018114B4634B3A9DFF9705D736E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6AF178889A204EFEA2F2CBC4E5C2E54B">
    <w:name w:val="6AF178889A204EFEA2F2CBC4E5C2E54B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8EB6EBFED9DF4AA2B37A10F78D2EBC8E">
    <w:name w:val="8EB6EBFED9DF4AA2B37A10F78D2EBC8E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503816D6F8A545BBAA46E4FA107418DC">
    <w:name w:val="503816D6F8A545BBAA46E4FA107418DC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7C54994A348940CB80393E99B7FB5A02">
    <w:name w:val="7C54994A348940CB80393E99B7FB5A02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E21F73B16DE340F485B14861DD4DB4F3">
    <w:name w:val="E21F73B16DE340F485B14861DD4DB4F3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48765728CC544B37B5E0B02C7EF5DA44">
    <w:name w:val="48765728CC544B37B5E0B02C7EF5DA44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3321ED56E2724064B68ED8A9426BFB91">
    <w:name w:val="3321ED56E2724064B68ED8A9426BFB91"/>
    <w:rsid w:val="00FF331F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bs:GrowBusinessDocument xmlns:gbs="http://www.software-innovation.no/growBusinessDocument" gbs:officeVersion="2007" gbs:sourceId="277578" gbs:entity="Activity" gbs:templateDesignerVersion="3.1 F">
  <gbs:ToBoard.Name gbs:loadFromGrowBusiness="OnProduce" gbs:saveInGrowBusiness="False" gbs:connected="true" gbs:recno="" gbs:entity="" gbs:datatype="string" gbs:key="10000">Siggerud menighetsråd</gbs:ToBoard.Name>
  <gbs:StartDate gbs:loadFromGrowBusiness="OnProduce" gbs:saveInGrowBusiness="False" gbs:connected="true" gbs:recno="" gbs:entity="" gbs:datatype="date" gbs:key="10001">2026-03-12T18:30:00</gbs:StartDate>
  <gbs:Location gbs:loadFromGrowBusiness="OnProduce" gbs:saveInGrowBusiness="False" gbs:connected="true" gbs:recno="" gbs:entity="" gbs:datatype="string" gbs:key="10002">Siggerud kirkestue</gbs:Location>
  <gbs:ToBoard.ToCaseForBoardDocuments.Name gbs:loadFromGrowBusiness="OnProduce" gbs:saveInGrowBusiness="False" gbs:connected="true" gbs:recno="" gbs:entity="" gbs:datatype="string" gbs:key="10003">20/00047</gbs:ToBoard.ToCaseForBoardDocuments.Name>
  <gbs:Lists>
    <gbs:SingleLines>
      <gbs:ToBoard.FromOtherContacts gbs:name="Møtesekretær" gbs:removeList="False" gbs:row-separator="&#10;" gbs:field-separator="&#10;" gbs:loadFromGrowBusiness="OnProduce" gbs:saveInGrowBusiness="False" gbs:removeContentControl="0">
        <gbs:DisplayField gbs:key="10004">Toril Marie Lundeby</gbs:DisplayField>
        <gbs:ToBoard.FromOtherContacts.ToSource.Name/>
        <gbs:Criteria xmlns:gbs="http://www.software-innovation.no/growBusinessDocument" gbs:operator="and">
          <gbs:Criterion gbs:field="::ToRole" gbs:operator="in">21</gbs:Criterion>
        </gbs:Criteria>
      </gbs:ToBoard.FromOtherContacts>
      <gbs:ToBoard.FromOtherContacts gbs:name="Leder i utvalg" gbs:removeList="False" gbs:row-separator="&#10;" gbs:field-separator="&#10;" gbs:loadFromGrowBusiness="OnProduce" gbs:saveInGrowBusiness="False" gbs:removeContentControl="0">
        <gbs:DisplayField gbs:key="10005">Annelin Køver</gbs:DisplayField>
        <gbs:ToBoard.FromOtherContacts.ToSource.Name/>
        <gbs:Criteria xmlns:gbs="http://www.software-innovation.no/growBusinessDocument" gbs:operator="and">
          <gbs:Criterion gbs:field="::ToRole" gbs:operator="in">17</gbs:Criterion>
        </gbs:Criteria>
      </gbs:ToBoard.FromOtherContacts>
    </gbs:SingleLines>
  </gbs:Lists>
  <gbs:ToBoard.ToEmployer.AddressesJOINEX.ZipPlace gbs:loadFromGrowBusiness="OnProduce" gbs:saveInGrowBusiness="False" gbs:connected="true" gbs:recno="" gbs:entity="" gbs:datatype="relation" gbs:key="10006" gbs:joinex="[JOINEX=[TypeID] {!OJEX!}=5]" gbs:removeContentControl="0">
  </gbs:ToBoard.ToEmployer.AddressesJOINEX.ZipPlace>
  <gbs:ToOrgUnit.StructureNumber gbs:loadFromGrowBusiness="OnProduce" gbs:saveInGrowBusiness="False" gbs:connected="true" gbs:recno="" gbs:entity="" gbs:datatype="string" gbs:key="10007">200587M200617M</gbs:ToOrgUnit.StructureNumber>
  <gbs:StartDate gbs:loadFromGrowBusiness="OnProduce" gbs:saveInGrowBusiness="False" gbs:connected="true" gbs:recno="" gbs:entity="" gbs:datatype="date" gbs:key="10008">2026-03-12T18:30:00</gbs:StartDate>
  <gbs:ToBoard.ToCaseForBoardDocuments.Name gbs:loadFromGrowBusiness="OnProduce" gbs:saveInGrowBusiness="False" gbs:connected="true" gbs:recno="" gbs:entity="" gbs:datatype="string" gbs:key="10009">20/00047</gbs:ToBoard.ToCaseForBoardDocuments.Name>
</gbs:GrowBusinessDocumen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005401BFB2C54C94C253058D6148B8" ma:contentTypeVersion="21" ma:contentTypeDescription="Opprett et nytt dokument." ma:contentTypeScope="" ma:versionID="84d33295057681cb9369d1b1ee526f60">
  <xsd:schema xmlns:xsd="http://www.w3.org/2001/XMLSchema" xmlns:xs="http://www.w3.org/2001/XMLSchema" xmlns:p="http://schemas.microsoft.com/office/2006/metadata/properties" xmlns:ns1="http://schemas.microsoft.com/sharepoint/v3" xmlns:ns2="5fac8d59-e187-49e6-8c74-c4e43597dcab" xmlns:ns3="b6199e1f-5c23-442a-8ff6-384c2ff93d1b" targetNamespace="http://schemas.microsoft.com/office/2006/metadata/properties" ma:root="true" ma:fieldsID="2bf4a09be638827d571c1022a953df92" ns1:_="" ns2:_="" ns3:_="">
    <xsd:import namespace="http://schemas.microsoft.com/sharepoint/v3"/>
    <xsd:import namespace="5fac8d59-e187-49e6-8c74-c4e43597dcab"/>
    <xsd:import namespace="b6199e1f-5c23-442a-8ff6-384c2ff93d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c8d59-e187-49e6-8c74-c4e43597dc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99e1f-5c23-442a-8ff6-384c2ff93d1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e1ada7-f30e-42ad-92ef-ab91ddd5128d}" ma:internalName="TaxCatchAll" ma:showField="CatchAllData" ma:web="b6199e1f-5c23-442a-8ff6-384c2ff93d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199e1f-5c23-442a-8ff6-384c2ff93d1b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5fac8d59-e187-49e6-8c74-c4e43597dc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4AC2F2-BC89-4FBE-8D04-D77C450C58E4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43C7A1B8-2936-449F-96A3-8A4576CCE84A}"/>
</file>

<file path=customXml/itemProps3.xml><?xml version="1.0" encoding="utf-8"?>
<ds:datastoreItem xmlns:ds="http://schemas.openxmlformats.org/officeDocument/2006/customXml" ds:itemID="{1C12811C-753C-46DC-B11F-CE32EA00BD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F492E2-34C8-4865-BCB9-221F5E5055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dnk_mu_moteprotokoll_bokmal_fr_mr_n_2024</Template>
  <TotalTime>1</TotalTime>
  <Pages>9</Pages>
  <Words>1650</Words>
  <Characters>9457</Characters>
  <Application>Microsoft Office Word</Application>
  <DocSecurity>0</DocSecurity>
  <Lines>591</Lines>
  <Paragraphs>411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Protokoll Siggerud menighetsråd 12.03.2026</vt:lpstr>
      <vt:lpstr>Møteprotokoll</vt:lpstr>
    </vt:vector>
  </TitlesOfParts>
  <Company>Siggerud menighetsråd</Company>
  <LinksUpToDate>false</LinksUpToDate>
  <CharactersWithSpaces>10696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Siggerud menighetsråd 12.03.2026</dc:title>
  <dc:subject/>
  <dc:creator>Toril Lundeby</dc:creator>
  <cp:keywords/>
  <dc:description/>
  <cp:lastModifiedBy>Toril Marie Lundeby</cp:lastModifiedBy>
  <cp:revision>2</cp:revision>
  <cp:lastPrinted>1900-12-31T23:00:00Z</cp:lastPrinted>
  <dcterms:created xsi:type="dcterms:W3CDTF">2026-03-16T12:49:00Z</dcterms:created>
  <dcterms:modified xsi:type="dcterms:W3CDTF">2026-03-16T12:49:00Z</dcterms:modified>
  <cp:category>Møte utvalg for Public 360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0x010100C5005401BFB2C54C94C253058D6148B8</vt:lpwstr>
  </property>
  <property fmtid="{D5CDD505-2E9C-101B-9397-08002B2CF9AE}" pid="3" name="templateFilePath">
    <vt:lpwstr>c:\windows\system32\inetsrv\dnk_mu_moteprotokoll_bokmal_fr_mr_n_2024.dotm</vt:lpwstr>
  </property>
  <property fmtid="{D5CDD505-2E9C-101B-9397-08002B2CF9AE}" pid="4" name="filePathOneNote">
    <vt:lpwstr>
    </vt:lpwstr>
  </property>
  <property fmtid="{D5CDD505-2E9C-101B-9397-08002B2CF9AE}" pid="5" name="comment">
    <vt:lpwstr>
    </vt:lpwstr>
  </property>
  <property fmtid="{D5CDD505-2E9C-101B-9397-08002B2CF9AE}" pid="6" name="sourceId">
    <vt:lpwstr>276069</vt:lpwstr>
  </property>
  <property fmtid="{D5CDD505-2E9C-101B-9397-08002B2CF9AE}" pid="7" name="module">
    <vt:lpwstr>Contact</vt:lpwstr>
  </property>
  <property fmtid="{D5CDD505-2E9C-101B-9397-08002B2CF9AE}" pid="8" name="customParams">
    <vt:lpwstr>
    </vt:lpwstr>
  </property>
  <property fmtid="{D5CDD505-2E9C-101B-9397-08002B2CF9AE}" pid="9" name="server">
    <vt:lpwstr>dnk-borg.public360online.com</vt:lpwstr>
  </property>
  <property fmtid="{D5CDD505-2E9C-101B-9397-08002B2CF9AE}" pid="10" name="externalUser">
    <vt:lpwstr>
    </vt:lpwstr>
  </property>
  <property fmtid="{D5CDD505-2E9C-101B-9397-08002B2CF9AE}" pid="11" name="option">
    <vt:lpwstr>true</vt:lpwstr>
  </property>
  <property fmtid="{D5CDD505-2E9C-101B-9397-08002B2CF9AE}" pid="12" name="CompanyName">
    <vt:lpwstr>Nordre Follo Kirkelige Fellesråd</vt:lpwstr>
  </property>
  <property fmtid="{D5CDD505-2E9C-101B-9397-08002B2CF9AE}" pid="13" name="gbsTemplate">
    <vt:lpwstr>Agenda</vt:lpwstr>
  </property>
  <property fmtid="{D5CDD505-2E9C-101B-9397-08002B2CF9AE}" pid="14" name="gbs_meetingID">
    <vt:lpwstr>276069</vt:lpwstr>
  </property>
  <property fmtid="{D5CDD505-2E9C-101B-9397-08002B2CF9AE}" pid="15" name="gbs_board">
    <vt:lpwstr>Siggerud menighetsråd</vt:lpwstr>
  </property>
  <property fmtid="{D5CDD505-2E9C-101B-9397-08002B2CF9AE}" pid="16" name="gbs_boardID">
    <vt:lpwstr>218585</vt:lpwstr>
  </property>
  <property fmtid="{D5CDD505-2E9C-101B-9397-08002B2CF9AE}" pid="17" name="gbs_meetingdate">
    <vt:lpwstr>12.03.2026</vt:lpwstr>
  </property>
  <property fmtid="{D5CDD505-2E9C-101B-9397-08002B2CF9AE}" pid="18" name="gbs_location">
    <vt:lpwstr>Siggerud kirkestue</vt:lpwstr>
  </property>
  <property fmtid="{D5CDD505-2E9C-101B-9397-08002B2CF9AE}" pid="19" name="gbs_TemplatePath">
    <vt:lpwstr>https://dnk-borg.public360online.com/360Templates/</vt:lpwstr>
  </property>
  <property fmtid="{D5CDD505-2E9C-101B-9397-08002B2CF9AE}" pid="20" name="gbs_boardCode">
    <vt:lpwstr>
    </vt:lpwstr>
  </property>
  <property fmtid="{D5CDD505-2E9C-101B-9397-08002B2CF9AE}" pid="21" name="gbs_UserOrgUnitID">
    <vt:lpwstr>200587</vt:lpwstr>
  </property>
  <property fmtid="{D5CDD505-2E9C-101B-9397-08002B2CF9AE}" pid="22" name="gbs_UserContactID">
    <vt:lpwstr>200603</vt:lpwstr>
  </property>
  <property fmtid="{D5CDD505-2E9C-101B-9397-08002B2CF9AE}" pid="23" name="gbs_ToAuthorization">
    <vt:lpwstr>
    </vt:lpwstr>
  </property>
  <property fmtid="{D5CDD505-2E9C-101B-9397-08002B2CF9AE}" pid="24" name="gbs_ToAccessCode">
    <vt:lpwstr>
    </vt:lpwstr>
  </property>
  <property fmtid="{D5CDD505-2E9C-101B-9397-08002B2CF9AE}" pid="25" name="BackOfficeType">
    <vt:lpwstr>CheckoutFile</vt:lpwstr>
  </property>
  <property fmtid="{D5CDD505-2E9C-101B-9397-08002B2CF9AE}" pid="26" name="docId">
    <vt:lpwstr>277578</vt:lpwstr>
  </property>
  <property fmtid="{D5CDD505-2E9C-101B-9397-08002B2CF9AE}" pid="27" name="verId">
    <vt:lpwstr>270998</vt:lpwstr>
  </property>
  <property fmtid="{D5CDD505-2E9C-101B-9397-08002B2CF9AE}" pid="28" name="templateId">
    <vt:lpwstr>110005</vt:lpwstr>
  </property>
  <property fmtid="{D5CDD505-2E9C-101B-9397-08002B2CF9AE}" pid="29" name="createdBy">
    <vt:lpwstr>Toril Marie Lundeby</vt:lpwstr>
  </property>
  <property fmtid="{D5CDD505-2E9C-101B-9397-08002B2CF9AE}" pid="30" name="modifiedBy">
    <vt:lpwstr>Toril Marie Lundeby</vt:lpwstr>
  </property>
  <property fmtid="{D5CDD505-2E9C-101B-9397-08002B2CF9AE}" pid="31" name="serverName">
    <vt:lpwstr>
    </vt:lpwstr>
  </property>
  <property fmtid="{D5CDD505-2E9C-101B-9397-08002B2CF9AE}" pid="32" name="protocol">
    <vt:lpwstr>
    </vt:lpwstr>
  </property>
  <property fmtid="{D5CDD505-2E9C-101B-9397-08002B2CF9AE}" pid="33" name="site">
    <vt:lpwstr>
    </vt:lpwstr>
  </property>
  <property fmtid="{D5CDD505-2E9C-101B-9397-08002B2CF9AE}" pid="34" name="fileId">
    <vt:lpwstr>335398</vt:lpwstr>
  </property>
  <property fmtid="{D5CDD505-2E9C-101B-9397-08002B2CF9AE}" pid="35" name="currentVerId">
    <vt:lpwstr>270998</vt:lpwstr>
  </property>
  <property fmtid="{D5CDD505-2E9C-101B-9397-08002B2CF9AE}" pid="36" name="fileName">
    <vt:lpwstr>20_00047-220 Protokoll Siggerud menighetsråd 12.03.2026 335398_270998_0.DOCX</vt:lpwstr>
  </property>
  <property fmtid="{D5CDD505-2E9C-101B-9397-08002B2CF9AE}" pid="37" name="filePath">
    <vt:lpwstr>
    </vt:lpwstr>
  </property>
  <property fmtid="{D5CDD505-2E9C-101B-9397-08002B2CF9AE}" pid="38" name="Operation">
    <vt:lpwstr>CheckoutFile</vt:lpwstr>
  </property>
</Properties>
</file>