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6F85DCC1" w:rsidR="00DE4470" w:rsidRPr="005D52A2" w:rsidRDefault="00BD4782"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7F4BDC">
            <w:rPr>
              <w:b w:val="0"/>
              <w:sz w:val="56"/>
              <w:szCs w:val="56"/>
            </w:rPr>
            <w:t>Siggerud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6-08-27T18:30:00Z">
              <w:dateFormat w:val="dd.MM.yyyy kl. HH:mm"/>
              <w:lid w:val="nb-NO"/>
              <w:storeMappedDataAs w:val="dateTime"/>
              <w:calendar w:val="gregorian"/>
            </w:date>
          </w:sdtPr>
          <w:sdtEndPr/>
          <w:sdtContent>
            <w:tc>
              <w:tcPr>
                <w:tcW w:w="7149" w:type="dxa"/>
                <w:tcBorders>
                  <w:top w:val="single" w:sz="4" w:space="0" w:color="auto"/>
                </w:tcBorders>
              </w:tcPr>
              <w:p w14:paraId="092353AF" w14:textId="57CB3025" w:rsidR="00D8150E" w:rsidRPr="00D8150E" w:rsidRDefault="007F4BDC" w:rsidP="009253BB">
                <w:r>
                  <w:t>27.08.2026 kl. 18:30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68D078BD" w:rsidR="00D8150E" w:rsidRPr="00D8150E" w:rsidRDefault="007F4BDC" w:rsidP="009253BB">
                <w:r>
                  <w:t>Siggerud kirkestue</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56C786FB" w:rsidR="00D8150E" w:rsidRPr="00D8150E" w:rsidRDefault="007F4BDC" w:rsidP="009253BB">
                <w:r>
                  <w:t>20/00047</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032094A0" w:rsidR="00D8150E" w:rsidRPr="00D8150E" w:rsidRDefault="007F4BDC" w:rsidP="009253BB">
            <w:bookmarkStart w:id="1" w:name="MEMBERS_MET"/>
            <w:bookmarkEnd w:id="1"/>
            <w:r>
              <w:t>Annelin Køver, Anette Tenvann, Camilla Eriksen, Terje Tjelta,</w:t>
            </w:r>
            <w:r w:rsidR="00A539E9">
              <w:t xml:space="preserve"> </w:t>
            </w:r>
            <w:r w:rsidR="00A539E9" w:rsidRPr="00A539E9">
              <w:t>Kari Sofie Vøyenli</w:t>
            </w:r>
            <w:r w:rsidR="00A539E9">
              <w:t xml:space="preserve"> og Magnus Ingvaldsen</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77777777" w:rsidR="00D8150E" w:rsidRPr="00D8150E" w:rsidRDefault="00D8150E" w:rsidP="009253BB">
            <w:bookmarkStart w:id="2" w:name="MEMBERS_SUBST"/>
            <w:bookmarkEnd w:id="2"/>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6CA36246" w:rsidR="00D8150E" w:rsidRPr="00D8150E" w:rsidRDefault="00A539E9" w:rsidP="009253BB">
            <w:bookmarkStart w:id="3" w:name="MEMBERS_NOTMET"/>
            <w:bookmarkEnd w:id="3"/>
            <w:r w:rsidRPr="00A539E9">
              <w:t>Terese Jønsson Strand</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654EA99B" w:rsidR="00D8150E" w:rsidRPr="00D8150E" w:rsidRDefault="007F4BDC" w:rsidP="009253BB">
                <w:r>
                  <w:t>Toril Marie Lundeby</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7F4BDC" w:rsidRPr="007F4BDC" w14:paraId="42B7743C" w14:textId="77777777" w:rsidTr="007F4BDC">
        <w:trPr>
          <w:trHeight w:val="480"/>
        </w:trPr>
        <w:tc>
          <w:tcPr>
            <w:tcW w:w="9061" w:type="dxa"/>
            <w:gridSpan w:val="3"/>
            <w:vAlign w:val="center"/>
          </w:tcPr>
          <w:p w14:paraId="30C64E52" w14:textId="651C260F" w:rsidR="007F4BDC" w:rsidRPr="007F4BDC" w:rsidRDefault="007F4BDC" w:rsidP="007F4BDC">
            <w:pPr>
              <w:rPr>
                <w:b/>
              </w:rPr>
            </w:pPr>
            <w:bookmarkStart w:id="4" w:name="AGENDA_TABLE"/>
            <w:bookmarkEnd w:id="4"/>
            <w:r>
              <w:rPr>
                <w:b/>
              </w:rPr>
              <w:t>Godkjenning av innkalling og saksliste</w:t>
            </w:r>
          </w:p>
        </w:tc>
      </w:tr>
      <w:tr w:rsidR="007F4BDC" w:rsidRPr="007F4BDC" w14:paraId="4B560C82" w14:textId="77777777" w:rsidTr="007F4BDC">
        <w:trPr>
          <w:trHeight w:val="240"/>
        </w:trPr>
        <w:tc>
          <w:tcPr>
            <w:tcW w:w="931" w:type="dxa"/>
            <w:vAlign w:val="center"/>
          </w:tcPr>
          <w:p w14:paraId="616B6ADD" w14:textId="0EFF099F" w:rsidR="007F4BDC" w:rsidRPr="007F4BDC" w:rsidRDefault="007F4BDC" w:rsidP="007F4BDC">
            <w:hyperlink w:anchor="CaseRef283672" w:tooltip="Detaljer" w:history="1">
              <w:r>
                <w:rPr>
                  <w:rStyle w:val="Hyperkobling"/>
                </w:rPr>
                <w:t>31/26</w:t>
              </w:r>
            </w:hyperlink>
          </w:p>
        </w:tc>
        <w:tc>
          <w:tcPr>
            <w:tcW w:w="7281" w:type="dxa"/>
            <w:vAlign w:val="center"/>
          </w:tcPr>
          <w:p w14:paraId="70EF9120" w14:textId="6920D9CC" w:rsidR="007F4BDC" w:rsidRPr="007F4BDC" w:rsidRDefault="007F4BDC" w:rsidP="00933AD0">
            <w:r>
              <w:t>Godkjenning av innkalling og saksliste</w:t>
            </w:r>
          </w:p>
        </w:tc>
        <w:tc>
          <w:tcPr>
            <w:tcW w:w="849" w:type="dxa"/>
            <w:vAlign w:val="center"/>
          </w:tcPr>
          <w:p w14:paraId="319F6798" w14:textId="0E3D047F" w:rsidR="007F4BDC" w:rsidRPr="007F4BDC" w:rsidRDefault="007F4BDC" w:rsidP="00933AD0">
            <w:fldSimple w:instr=" PAGEREF CaseRef283672 ">
              <w:r>
                <w:rPr>
                  <w:noProof/>
                </w:rPr>
                <w:t>1</w:t>
              </w:r>
            </w:fldSimple>
          </w:p>
        </w:tc>
      </w:tr>
      <w:tr w:rsidR="007F4BDC" w:rsidRPr="007F4BDC" w14:paraId="1523EF4A" w14:textId="77777777" w:rsidTr="007F4BDC">
        <w:trPr>
          <w:trHeight w:val="480"/>
        </w:trPr>
        <w:tc>
          <w:tcPr>
            <w:tcW w:w="9061" w:type="dxa"/>
            <w:gridSpan w:val="3"/>
            <w:vAlign w:val="center"/>
          </w:tcPr>
          <w:p w14:paraId="34E3759E" w14:textId="1E5B87DD" w:rsidR="007F4BDC" w:rsidRPr="007F4BDC" w:rsidRDefault="007F4BDC" w:rsidP="007F4BDC">
            <w:pPr>
              <w:rPr>
                <w:b/>
              </w:rPr>
            </w:pPr>
            <w:r>
              <w:rPr>
                <w:b/>
              </w:rPr>
              <w:t>Saker til behandling</w:t>
            </w:r>
          </w:p>
        </w:tc>
      </w:tr>
      <w:tr w:rsidR="007F4BDC" w:rsidRPr="007F4BDC" w14:paraId="77D80E37" w14:textId="77777777" w:rsidTr="007F4BDC">
        <w:trPr>
          <w:trHeight w:val="240"/>
        </w:trPr>
        <w:tc>
          <w:tcPr>
            <w:tcW w:w="931" w:type="dxa"/>
            <w:vAlign w:val="center"/>
          </w:tcPr>
          <w:p w14:paraId="20F76DB3" w14:textId="75768D27" w:rsidR="007F4BDC" w:rsidRPr="007F4BDC" w:rsidRDefault="007F4BDC" w:rsidP="007F4BDC">
            <w:hyperlink w:anchor="CaseRef283674" w:tooltip="Detaljer" w:history="1">
              <w:r>
                <w:rPr>
                  <w:rStyle w:val="Hyperkobling"/>
                </w:rPr>
                <w:t>32/26</w:t>
              </w:r>
            </w:hyperlink>
          </w:p>
        </w:tc>
        <w:tc>
          <w:tcPr>
            <w:tcW w:w="7281" w:type="dxa"/>
            <w:vAlign w:val="center"/>
          </w:tcPr>
          <w:p w14:paraId="4F383981" w14:textId="60120083" w:rsidR="007F4BDC" w:rsidRPr="007F4BDC" w:rsidRDefault="007F4BDC" w:rsidP="00933AD0">
            <w:r>
              <w:t>Høringsuttalelse - rammer for kirkelig undervisning og læring (KUL)</w:t>
            </w:r>
          </w:p>
        </w:tc>
        <w:tc>
          <w:tcPr>
            <w:tcW w:w="849" w:type="dxa"/>
            <w:vAlign w:val="center"/>
          </w:tcPr>
          <w:p w14:paraId="3B02DCA9" w14:textId="35F6C017" w:rsidR="007F4BDC" w:rsidRPr="007F4BDC" w:rsidRDefault="007F4BDC" w:rsidP="00933AD0">
            <w:fldSimple w:instr=" PAGEREF CaseRef283674 ">
              <w:r>
                <w:rPr>
                  <w:noProof/>
                </w:rPr>
                <w:t>2</w:t>
              </w:r>
            </w:fldSimple>
          </w:p>
        </w:tc>
      </w:tr>
      <w:tr w:rsidR="007F4BDC" w:rsidRPr="007F4BDC" w14:paraId="45744C7F" w14:textId="77777777" w:rsidTr="007F4BDC">
        <w:trPr>
          <w:trHeight w:val="240"/>
        </w:trPr>
        <w:tc>
          <w:tcPr>
            <w:tcW w:w="931" w:type="dxa"/>
            <w:vAlign w:val="center"/>
          </w:tcPr>
          <w:p w14:paraId="07B3F101" w14:textId="4A2E5E46" w:rsidR="007F4BDC" w:rsidRPr="007F4BDC" w:rsidRDefault="007F4BDC" w:rsidP="007F4BDC">
            <w:hyperlink w:anchor="CaseRef283680" w:tooltip="Detaljer" w:history="1">
              <w:r>
                <w:rPr>
                  <w:rStyle w:val="Hyperkobling"/>
                </w:rPr>
                <w:t>33/26</w:t>
              </w:r>
            </w:hyperlink>
          </w:p>
        </w:tc>
        <w:tc>
          <w:tcPr>
            <w:tcW w:w="7281" w:type="dxa"/>
            <w:vAlign w:val="center"/>
          </w:tcPr>
          <w:p w14:paraId="1D316857" w14:textId="6FE37686" w:rsidR="007F4BDC" w:rsidRPr="007F4BDC" w:rsidRDefault="007F4BDC" w:rsidP="00933AD0">
            <w:r>
              <w:t>Forslag til Offer ut 2026</w:t>
            </w:r>
          </w:p>
        </w:tc>
        <w:tc>
          <w:tcPr>
            <w:tcW w:w="849" w:type="dxa"/>
            <w:vAlign w:val="center"/>
          </w:tcPr>
          <w:p w14:paraId="0B7C9532" w14:textId="073EF3FE" w:rsidR="007F4BDC" w:rsidRPr="007F4BDC" w:rsidRDefault="007F4BDC" w:rsidP="00933AD0">
            <w:fldSimple w:instr=" PAGEREF CaseRef283680 ">
              <w:r>
                <w:rPr>
                  <w:noProof/>
                </w:rPr>
                <w:t>2</w:t>
              </w:r>
            </w:fldSimple>
          </w:p>
        </w:tc>
      </w:tr>
      <w:tr w:rsidR="007F4BDC" w:rsidRPr="007F4BDC" w14:paraId="5701C4C3" w14:textId="77777777" w:rsidTr="007F4BDC">
        <w:trPr>
          <w:trHeight w:val="240"/>
        </w:trPr>
        <w:tc>
          <w:tcPr>
            <w:tcW w:w="931" w:type="dxa"/>
            <w:vAlign w:val="center"/>
          </w:tcPr>
          <w:p w14:paraId="47E8A6D8" w14:textId="51522930" w:rsidR="007F4BDC" w:rsidRPr="007F4BDC" w:rsidRDefault="007F4BDC" w:rsidP="007F4BDC">
            <w:hyperlink w:anchor="CaseRef283702" w:tooltip="Detaljer" w:history="1">
              <w:r>
                <w:rPr>
                  <w:rStyle w:val="Hyperkobling"/>
                </w:rPr>
                <w:t>34/26</w:t>
              </w:r>
            </w:hyperlink>
          </w:p>
        </w:tc>
        <w:tc>
          <w:tcPr>
            <w:tcW w:w="7281" w:type="dxa"/>
            <w:vAlign w:val="center"/>
          </w:tcPr>
          <w:p w14:paraId="435589D4" w14:textId="5802EB55" w:rsidR="007F4BDC" w:rsidRPr="007F4BDC" w:rsidRDefault="007F4BDC" w:rsidP="00933AD0">
            <w:r>
              <w:t>Fullmakt til prest og daglig leder i saker som gjelder den daglige driften.</w:t>
            </w:r>
          </w:p>
        </w:tc>
        <w:tc>
          <w:tcPr>
            <w:tcW w:w="849" w:type="dxa"/>
            <w:vAlign w:val="center"/>
          </w:tcPr>
          <w:p w14:paraId="4395704B" w14:textId="174D658F" w:rsidR="007F4BDC" w:rsidRPr="007F4BDC" w:rsidRDefault="007F4BDC" w:rsidP="00933AD0">
            <w:fldSimple w:instr=" PAGEREF CaseRef283702 ">
              <w:r>
                <w:rPr>
                  <w:noProof/>
                </w:rPr>
                <w:t>3</w:t>
              </w:r>
            </w:fldSimple>
          </w:p>
        </w:tc>
      </w:tr>
      <w:tr w:rsidR="007F4BDC" w:rsidRPr="007F4BDC" w14:paraId="0398E157" w14:textId="77777777" w:rsidTr="007F4BDC">
        <w:trPr>
          <w:trHeight w:val="240"/>
        </w:trPr>
        <w:tc>
          <w:tcPr>
            <w:tcW w:w="931" w:type="dxa"/>
            <w:vAlign w:val="center"/>
          </w:tcPr>
          <w:p w14:paraId="2EC34B11" w14:textId="1F74003A" w:rsidR="007F4BDC" w:rsidRPr="007F4BDC" w:rsidRDefault="007F4BDC" w:rsidP="007F4BDC">
            <w:hyperlink w:anchor="CaseRef283704" w:tooltip="Detaljer" w:history="1">
              <w:r>
                <w:rPr>
                  <w:rStyle w:val="Hyperkobling"/>
                </w:rPr>
                <w:t>35/26</w:t>
              </w:r>
            </w:hyperlink>
          </w:p>
        </w:tc>
        <w:tc>
          <w:tcPr>
            <w:tcW w:w="7281" w:type="dxa"/>
            <w:vAlign w:val="center"/>
          </w:tcPr>
          <w:p w14:paraId="15239B34" w14:textId="4039836B" w:rsidR="007F4BDC" w:rsidRPr="007F4BDC" w:rsidRDefault="007F4BDC" w:rsidP="00933AD0">
            <w:r>
              <w:t>Forslag til Revidert budsjett</w:t>
            </w:r>
          </w:p>
        </w:tc>
        <w:tc>
          <w:tcPr>
            <w:tcW w:w="849" w:type="dxa"/>
            <w:vAlign w:val="center"/>
          </w:tcPr>
          <w:p w14:paraId="1205CD12" w14:textId="5A87C494" w:rsidR="007F4BDC" w:rsidRPr="007F4BDC" w:rsidRDefault="007F4BDC" w:rsidP="00933AD0">
            <w:fldSimple w:instr=" PAGEREF CaseRef283704 ">
              <w:r>
                <w:rPr>
                  <w:noProof/>
                </w:rPr>
                <w:t>3</w:t>
              </w:r>
            </w:fldSimple>
          </w:p>
        </w:tc>
      </w:tr>
      <w:tr w:rsidR="007F4BDC" w:rsidRPr="007F4BDC" w14:paraId="74D84346" w14:textId="77777777" w:rsidTr="007F4BDC">
        <w:trPr>
          <w:trHeight w:val="240"/>
        </w:trPr>
        <w:tc>
          <w:tcPr>
            <w:tcW w:w="931" w:type="dxa"/>
            <w:vAlign w:val="center"/>
          </w:tcPr>
          <w:p w14:paraId="358B144D" w14:textId="33EAA0B6" w:rsidR="007F4BDC" w:rsidRPr="007F4BDC" w:rsidRDefault="007F4BDC" w:rsidP="007F4BDC">
            <w:hyperlink w:anchor="CaseRef284080" w:tooltip="Detaljer" w:history="1">
              <w:r>
                <w:rPr>
                  <w:rStyle w:val="Hyperkobling"/>
                </w:rPr>
                <w:t>36/26</w:t>
              </w:r>
            </w:hyperlink>
          </w:p>
        </w:tc>
        <w:tc>
          <w:tcPr>
            <w:tcW w:w="7281" w:type="dxa"/>
            <w:vAlign w:val="center"/>
          </w:tcPr>
          <w:p w14:paraId="3396A245" w14:textId="4B2423DC" w:rsidR="007F4BDC" w:rsidRPr="007F4BDC" w:rsidRDefault="007F4BDC" w:rsidP="00933AD0">
            <w:r>
              <w:t>Regnskap</w:t>
            </w:r>
          </w:p>
        </w:tc>
        <w:tc>
          <w:tcPr>
            <w:tcW w:w="849" w:type="dxa"/>
            <w:vAlign w:val="center"/>
          </w:tcPr>
          <w:p w14:paraId="34DBF1CE" w14:textId="772FB956" w:rsidR="007F4BDC" w:rsidRPr="007F4BDC" w:rsidRDefault="007F4BDC" w:rsidP="00933AD0">
            <w:fldSimple w:instr=" PAGEREF CaseRef284080 ">
              <w:r>
                <w:rPr>
                  <w:noProof/>
                </w:rPr>
                <w:t>3</w:t>
              </w:r>
            </w:fldSimple>
          </w:p>
        </w:tc>
      </w:tr>
      <w:tr w:rsidR="007F4BDC" w:rsidRPr="007F4BDC" w14:paraId="2DCBA06F" w14:textId="77777777" w:rsidTr="007F4BDC">
        <w:trPr>
          <w:trHeight w:val="480"/>
        </w:trPr>
        <w:tc>
          <w:tcPr>
            <w:tcW w:w="9061" w:type="dxa"/>
            <w:gridSpan w:val="3"/>
            <w:vAlign w:val="center"/>
          </w:tcPr>
          <w:p w14:paraId="4D1EB326" w14:textId="0973E523" w:rsidR="007F4BDC" w:rsidRPr="007F4BDC" w:rsidRDefault="007F4BDC" w:rsidP="007F4BDC">
            <w:pPr>
              <w:rPr>
                <w:b/>
              </w:rPr>
            </w:pPr>
            <w:r>
              <w:rPr>
                <w:b/>
              </w:rPr>
              <w:t>Orienteringssaker</w:t>
            </w:r>
          </w:p>
        </w:tc>
      </w:tr>
      <w:tr w:rsidR="007F4BDC" w:rsidRPr="007F4BDC" w14:paraId="2A95915E" w14:textId="77777777" w:rsidTr="007F4BDC">
        <w:trPr>
          <w:trHeight w:val="240"/>
        </w:trPr>
        <w:tc>
          <w:tcPr>
            <w:tcW w:w="931" w:type="dxa"/>
            <w:vAlign w:val="center"/>
          </w:tcPr>
          <w:p w14:paraId="4E45163F" w14:textId="5B2F72AF" w:rsidR="007F4BDC" w:rsidRPr="007F4BDC" w:rsidRDefault="007F4BDC" w:rsidP="007F4BDC">
            <w:hyperlink w:anchor="CaseRef284307" w:tooltip="Detaljer" w:history="1">
              <w:r>
                <w:rPr>
                  <w:rStyle w:val="Hyperkobling"/>
                </w:rPr>
                <w:t>37/26</w:t>
              </w:r>
            </w:hyperlink>
          </w:p>
        </w:tc>
        <w:tc>
          <w:tcPr>
            <w:tcW w:w="7281" w:type="dxa"/>
            <w:vAlign w:val="center"/>
          </w:tcPr>
          <w:p w14:paraId="4B73444E" w14:textId="464F837B" w:rsidR="007F4BDC" w:rsidRPr="007F4BDC" w:rsidRDefault="007F4BDC" w:rsidP="00933AD0">
            <w:r>
              <w:t>Orienteringer</w:t>
            </w:r>
          </w:p>
        </w:tc>
        <w:tc>
          <w:tcPr>
            <w:tcW w:w="849" w:type="dxa"/>
            <w:vAlign w:val="center"/>
          </w:tcPr>
          <w:p w14:paraId="201040E0" w14:textId="2263727C" w:rsidR="007F4BDC" w:rsidRPr="007F4BDC" w:rsidRDefault="007F4BDC" w:rsidP="00933AD0">
            <w:fldSimple w:instr=" PAGEREF CaseRef284307 ">
              <w:r>
                <w:rPr>
                  <w:noProof/>
                </w:rPr>
                <w:t>4</w:t>
              </w:r>
            </w:fldSimple>
          </w:p>
        </w:tc>
      </w:tr>
      <w:tr w:rsidR="007F4BDC" w:rsidRPr="007F4BDC" w14:paraId="703765B0" w14:textId="77777777" w:rsidTr="007F4BDC">
        <w:trPr>
          <w:trHeight w:val="480"/>
        </w:trPr>
        <w:tc>
          <w:tcPr>
            <w:tcW w:w="9061" w:type="dxa"/>
            <w:gridSpan w:val="3"/>
            <w:vAlign w:val="center"/>
          </w:tcPr>
          <w:p w14:paraId="2ABEAE74" w14:textId="66CA9521" w:rsidR="007F4BDC" w:rsidRPr="007F4BDC" w:rsidRDefault="007F4BDC" w:rsidP="007F4BDC">
            <w:pPr>
              <w:rPr>
                <w:b/>
              </w:rPr>
            </w:pPr>
            <w:r>
              <w:rPr>
                <w:b/>
              </w:rPr>
              <w:t>Eventuelt</w:t>
            </w:r>
          </w:p>
        </w:tc>
      </w:tr>
      <w:tr w:rsidR="007F4BDC" w:rsidRPr="007F4BDC" w14:paraId="4434042E" w14:textId="77777777" w:rsidTr="007F4BDC">
        <w:trPr>
          <w:trHeight w:val="240"/>
        </w:trPr>
        <w:tc>
          <w:tcPr>
            <w:tcW w:w="931" w:type="dxa"/>
            <w:vAlign w:val="center"/>
          </w:tcPr>
          <w:p w14:paraId="6ED734E1" w14:textId="77777777" w:rsidR="007F4BDC" w:rsidRDefault="007F4BDC" w:rsidP="007F4BDC"/>
        </w:tc>
        <w:tc>
          <w:tcPr>
            <w:tcW w:w="7281" w:type="dxa"/>
            <w:vAlign w:val="center"/>
          </w:tcPr>
          <w:p w14:paraId="51149233" w14:textId="77777777" w:rsidR="007F4BDC" w:rsidRDefault="007F4BDC" w:rsidP="00933AD0"/>
        </w:tc>
        <w:tc>
          <w:tcPr>
            <w:tcW w:w="849" w:type="dxa"/>
            <w:vAlign w:val="center"/>
          </w:tcPr>
          <w:p w14:paraId="1D398F1D" w14:textId="77777777" w:rsidR="007F4BDC" w:rsidRDefault="007F4BDC" w:rsidP="00933AD0"/>
        </w:tc>
      </w:tr>
    </w:tbl>
    <w:p w14:paraId="12F2F07A" w14:textId="77777777" w:rsidR="004C78E3" w:rsidRPr="00933AD0" w:rsidRDefault="004C78E3" w:rsidP="00933AD0"/>
    <w:p w14:paraId="0D002129" w14:textId="1DDA6197" w:rsidR="005D52A2" w:rsidRPr="004631EB" w:rsidRDefault="00BD4782"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sidR="00DA12B9">
        <w:rPr>
          <w:noProof/>
        </w:rPr>
        <w:t>14.09.2026</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0A17512A" w:rsidR="00403641" w:rsidRDefault="007F4BDC" w:rsidP="00403641">
                <w:r>
                  <w:t>Annelin Køver</w:t>
                </w:r>
              </w:p>
            </w:sdtContent>
          </w:sdt>
          <w:p w14:paraId="0E34F9CC" w14:textId="3E8E08FE" w:rsidR="005D52A2" w:rsidRPr="004631EB" w:rsidRDefault="007F141C" w:rsidP="006832C2">
            <w:r>
              <w:t>Leder</w:t>
            </w:r>
          </w:p>
        </w:tc>
        <w:tc>
          <w:tcPr>
            <w:tcW w:w="4531" w:type="dxa"/>
          </w:tcPr>
          <w:sdt>
            <w:sdtPr>
              <w:tag w:val="ToBoard.FromOtherContacts"/>
              <w:id w:val="-343396979"/>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34E98075" w:rsidR="005D52A2" w:rsidRPr="004631EB" w:rsidRDefault="007F4BDC" w:rsidP="006832C2">
                <w:r>
                  <w:t>Toril Marie Lundeby</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1E73D661" w14:textId="5CF417EF" w:rsidR="007F4BDC" w:rsidRDefault="007F4BDC" w:rsidP="007F4BDC">
      <w:pPr>
        <w:pStyle w:val="MUCaseTitle"/>
      </w:pPr>
      <w:r w:rsidRPr="007F4BDC">
        <w:rPr>
          <w:shd w:val="clear" w:color="auto" w:fill="D9D9D9"/>
        </w:rPr>
        <w:lastRenderedPageBreak/>
        <w:t>Godkjenning av innkalling og saksliste</w:t>
      </w:r>
    </w:p>
    <w:p w14:paraId="428561F0" w14:textId="77777777" w:rsidR="007F4BDC" w:rsidRDefault="007F4BDC" w:rsidP="007F4BDC">
      <w:pPr>
        <w:pStyle w:val="MUCaseTitle2"/>
      </w:pPr>
      <w:bookmarkStart w:id="5" w:name="CaseRef283672"/>
      <w:bookmarkEnd w:id="5"/>
      <w:r>
        <w:t>31/26 Godkjenning av innkalling og saksliste</w:t>
      </w:r>
    </w:p>
    <w:p w14:paraId="124BD2EB" w14:textId="20CBB903" w:rsidR="007F4BDC" w:rsidRDefault="007F4BDC" w:rsidP="007F4BDC"/>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7F4BDC" w14:paraId="3F25461F" w14:textId="77777777" w:rsidTr="007F4BDC">
        <w:tc>
          <w:tcPr>
            <w:tcW w:w="5102" w:type="dxa"/>
          </w:tcPr>
          <w:p w14:paraId="541CB2AF" w14:textId="13FFE2D7" w:rsidR="007F4BDC" w:rsidRDefault="007F4BDC" w:rsidP="007F4BDC">
            <w:r>
              <w:t>Behandlet av</w:t>
            </w:r>
          </w:p>
        </w:tc>
        <w:tc>
          <w:tcPr>
            <w:tcW w:w="1701" w:type="dxa"/>
          </w:tcPr>
          <w:p w14:paraId="6BFFB338" w14:textId="5AAE01D5" w:rsidR="007F4BDC" w:rsidRDefault="007F4BDC" w:rsidP="007F4BDC">
            <w:r>
              <w:t>Møtedato</w:t>
            </w:r>
          </w:p>
        </w:tc>
        <w:tc>
          <w:tcPr>
            <w:tcW w:w="1134" w:type="dxa"/>
          </w:tcPr>
          <w:p w14:paraId="4B8B6EC5" w14:textId="60893D44" w:rsidR="007F4BDC" w:rsidRDefault="007F4BDC" w:rsidP="007F4BDC">
            <w:proofErr w:type="spellStart"/>
            <w:r>
              <w:t>Saknr</w:t>
            </w:r>
            <w:proofErr w:type="spellEnd"/>
          </w:p>
        </w:tc>
      </w:tr>
      <w:tr w:rsidR="007F4BDC" w14:paraId="6BEF6682" w14:textId="77777777" w:rsidTr="007F4BDC">
        <w:tc>
          <w:tcPr>
            <w:tcW w:w="5102" w:type="dxa"/>
          </w:tcPr>
          <w:p w14:paraId="18DD7AA1" w14:textId="62B3AF5C" w:rsidR="007F4BDC" w:rsidRDefault="007F4BDC" w:rsidP="007F4BDC">
            <w:r>
              <w:t>1 Siggerud menighetsråd</w:t>
            </w:r>
          </w:p>
        </w:tc>
        <w:tc>
          <w:tcPr>
            <w:tcW w:w="1701" w:type="dxa"/>
          </w:tcPr>
          <w:p w14:paraId="03B6278B" w14:textId="225B3AE9" w:rsidR="007F4BDC" w:rsidRDefault="007F4BDC" w:rsidP="007F4BDC">
            <w:r>
              <w:t>27.08.2026</w:t>
            </w:r>
          </w:p>
        </w:tc>
        <w:tc>
          <w:tcPr>
            <w:tcW w:w="1134" w:type="dxa"/>
          </w:tcPr>
          <w:p w14:paraId="7E17A3AF" w14:textId="20EFB1FF" w:rsidR="007F4BDC" w:rsidRDefault="007F4BDC" w:rsidP="007F4BDC">
            <w:r>
              <w:t>31/26</w:t>
            </w:r>
          </w:p>
        </w:tc>
      </w:tr>
    </w:tbl>
    <w:p w14:paraId="4C261FB9" w14:textId="77777777" w:rsidR="007F4BDC" w:rsidRDefault="007F4BDC" w:rsidP="007F4BDC"/>
    <w:p w14:paraId="6E0E0F7A" w14:textId="77777777" w:rsidR="007F4BDC" w:rsidRDefault="007F4BDC" w:rsidP="007F4BDC"/>
    <w:p w14:paraId="14F4994F" w14:textId="77777777" w:rsidR="007F4BDC" w:rsidRDefault="007F4BDC" w:rsidP="007F4BDC"/>
    <w:sdt>
      <w:sdtPr>
        <w:rPr>
          <w:b w:val="0"/>
        </w:rPr>
        <w:alias w:val="Vedtak for sak 31/26"/>
        <w:tag w:val="HandlingID283672;CaseID209049"/>
        <w:id w:val="-665330881"/>
        <w:placeholder>
          <w:docPart w:val="DefaultPlaceholder_-1854013440"/>
        </w:placeholder>
      </w:sdtPr>
      <w:sdtEndPr/>
      <w:sdtContent>
        <w:p w14:paraId="49BC9906" w14:textId="0F629AE3" w:rsidR="007F4BDC" w:rsidRDefault="007F4BDC" w:rsidP="007F4BDC">
          <w:pPr>
            <w:pStyle w:val="MUCaseTitle3"/>
          </w:pPr>
          <w:r>
            <w:t>Møtebehandling</w:t>
          </w:r>
        </w:p>
        <w:p w14:paraId="20E085BC" w14:textId="1C01CEE1" w:rsidR="0064180A" w:rsidRDefault="0064180A" w:rsidP="0064180A">
          <w:pPr>
            <w:pStyle w:val="Listeavsnitt"/>
            <w:numPr>
              <w:ilvl w:val="0"/>
              <w:numId w:val="1"/>
            </w:numPr>
          </w:pPr>
          <w:r>
            <w:t>Det har kommet inn følgende saker til møtet:</w:t>
          </w:r>
        </w:p>
        <w:p w14:paraId="63ED05CC" w14:textId="3CECD769" w:rsidR="0064180A" w:rsidRDefault="0064180A" w:rsidP="0064180A">
          <w:pPr>
            <w:pStyle w:val="Listeavsnitt"/>
            <w:numPr>
              <w:ilvl w:val="0"/>
              <w:numId w:val="3"/>
            </w:numPr>
          </w:pPr>
          <w:r>
            <w:t>Therese Strand ønsker å søke om fritak fra å sitte i menighetsråd ut perioden.</w:t>
          </w:r>
        </w:p>
        <w:p w14:paraId="4B659099" w14:textId="5495C57B" w:rsidR="0064180A" w:rsidRDefault="0064180A" w:rsidP="0064180A">
          <w:pPr>
            <w:pStyle w:val="Listeavsnitt"/>
            <w:numPr>
              <w:ilvl w:val="0"/>
              <w:numId w:val="3"/>
            </w:numPr>
          </w:pPr>
          <w:r>
            <w:t>Innkjøp av robotstøvsuger</w:t>
          </w:r>
        </w:p>
        <w:p w14:paraId="12590E4B" w14:textId="77777777" w:rsidR="0064180A" w:rsidRPr="0064180A" w:rsidRDefault="0064180A" w:rsidP="0064180A">
          <w:pPr>
            <w:pStyle w:val="Listeavsnitt"/>
            <w:ind w:left="1440"/>
          </w:pPr>
        </w:p>
        <w:p w14:paraId="49059ABF" w14:textId="77777777" w:rsidR="007F4BDC" w:rsidRDefault="007F4BDC" w:rsidP="007F4BDC"/>
        <w:sdt>
          <w:sdtPr>
            <w:rPr>
              <w:b w:val="0"/>
            </w:rPr>
            <w:tag w:val="MU_Innstilling"/>
            <w:id w:val="124580531"/>
            <w:lock w:val="sdtLocked"/>
            <w:placeholder>
              <w:docPart w:val="DefaultPlaceholder_-1854013440"/>
            </w:placeholder>
            <w15:appearance w15:val="hidden"/>
          </w:sdtPr>
          <w:sdtEndPr/>
          <w:sdtContent>
            <w:p w14:paraId="799C77BE" w14:textId="77777777" w:rsidR="007F4BDC" w:rsidRDefault="007F4BDC" w:rsidP="007F4BDC">
              <w:pPr>
                <w:pStyle w:val="MUCaseTitle3"/>
              </w:pPr>
              <w:r>
                <w:t xml:space="preserve">Vedtak </w:t>
              </w:r>
            </w:p>
            <w:sdt>
              <w:sdtPr>
                <w:tag w:val="MU_Vedtakstekst"/>
                <w:id w:val="-1071812359"/>
                <w:lock w:val="sdtLocked"/>
                <w:placeholder>
                  <w:docPart w:val="3989CE1C6A3E47A9B4BAEAD0FD75CD4E"/>
                </w:placeholder>
                <w15:appearance w15:val="hidden"/>
              </w:sdtPr>
              <w:sdtEndPr/>
              <w:sdtContent>
                <w:p w14:paraId="393C4721" w14:textId="5FDF39CF" w:rsidR="007F4BDC" w:rsidRDefault="0064180A" w:rsidP="0064180A">
                  <w:r>
                    <w:t>Innkalling og saksliste ble godkjent med de to nye sakene under eventuelt – enstemmig vedtatt</w:t>
                  </w:r>
                </w:p>
              </w:sdtContent>
            </w:sdt>
          </w:sdtContent>
        </w:sdt>
      </w:sdtContent>
    </w:sdt>
    <w:p w14:paraId="6B82A1C6" w14:textId="77777777" w:rsidR="007F4BDC" w:rsidRDefault="007F4BDC" w:rsidP="007F4BDC">
      <w:pPr>
        <w:spacing w:before="240"/>
      </w:pPr>
    </w:p>
    <w:p w14:paraId="47B038B9" w14:textId="4E7CECC5" w:rsidR="007F4BDC" w:rsidRDefault="007F4BDC" w:rsidP="007F4BDC">
      <w:pPr>
        <w:pStyle w:val="MUCaseTitle"/>
      </w:pPr>
      <w:r w:rsidRPr="007F4BDC">
        <w:rPr>
          <w:shd w:val="clear" w:color="auto" w:fill="D9D9D9"/>
        </w:rPr>
        <w:t>Saker til behandling</w:t>
      </w:r>
    </w:p>
    <w:p w14:paraId="12F661F7" w14:textId="77777777" w:rsidR="007F4BDC" w:rsidRDefault="007F4BDC" w:rsidP="007F4BDC">
      <w:pPr>
        <w:pStyle w:val="MUCaseTitle2"/>
      </w:pPr>
      <w:bookmarkStart w:id="6" w:name="CaseRef283674"/>
      <w:bookmarkEnd w:id="6"/>
      <w:r>
        <w:t>32/26 Høringsuttalelse - rammer for kirkelig undervisning og læring (KUL)</w:t>
      </w:r>
    </w:p>
    <w:p w14:paraId="31B878C8" w14:textId="16D560FC" w:rsidR="007F4BDC" w:rsidRDefault="007F4BDC" w:rsidP="007F4BDC"/>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7F4BDC" w14:paraId="7F2F0003" w14:textId="77777777" w:rsidTr="007F4BDC">
        <w:tc>
          <w:tcPr>
            <w:tcW w:w="5102" w:type="dxa"/>
          </w:tcPr>
          <w:p w14:paraId="5C89FE61" w14:textId="49207132" w:rsidR="007F4BDC" w:rsidRDefault="007F4BDC" w:rsidP="007F4BDC">
            <w:r>
              <w:t>Behandlet av</w:t>
            </w:r>
          </w:p>
        </w:tc>
        <w:tc>
          <w:tcPr>
            <w:tcW w:w="1701" w:type="dxa"/>
          </w:tcPr>
          <w:p w14:paraId="34F0C9AC" w14:textId="7CA3599C" w:rsidR="007F4BDC" w:rsidRDefault="007F4BDC" w:rsidP="007F4BDC">
            <w:r>
              <w:t>Møtedato</w:t>
            </w:r>
          </w:p>
        </w:tc>
        <w:tc>
          <w:tcPr>
            <w:tcW w:w="1134" w:type="dxa"/>
          </w:tcPr>
          <w:p w14:paraId="14759DAF" w14:textId="21B1BCB2" w:rsidR="007F4BDC" w:rsidRDefault="007F4BDC" w:rsidP="007F4BDC">
            <w:proofErr w:type="spellStart"/>
            <w:r>
              <w:t>Saknr</w:t>
            </w:r>
            <w:proofErr w:type="spellEnd"/>
          </w:p>
        </w:tc>
      </w:tr>
      <w:tr w:rsidR="007F4BDC" w14:paraId="69603117" w14:textId="77777777" w:rsidTr="007F4BDC">
        <w:tc>
          <w:tcPr>
            <w:tcW w:w="5102" w:type="dxa"/>
          </w:tcPr>
          <w:p w14:paraId="305C198F" w14:textId="3222C039" w:rsidR="007F4BDC" w:rsidRDefault="007F4BDC" w:rsidP="007F4BDC">
            <w:r>
              <w:t>1 Siggerud menighetsråd</w:t>
            </w:r>
          </w:p>
        </w:tc>
        <w:tc>
          <w:tcPr>
            <w:tcW w:w="1701" w:type="dxa"/>
          </w:tcPr>
          <w:p w14:paraId="584D4C9A" w14:textId="7A35169B" w:rsidR="007F4BDC" w:rsidRDefault="007F4BDC" w:rsidP="007F4BDC">
            <w:r>
              <w:t>27.08.2026</w:t>
            </w:r>
          </w:p>
        </w:tc>
        <w:tc>
          <w:tcPr>
            <w:tcW w:w="1134" w:type="dxa"/>
          </w:tcPr>
          <w:p w14:paraId="28809EFE" w14:textId="61B13896" w:rsidR="007F4BDC" w:rsidRDefault="007F4BDC" w:rsidP="007F4BDC">
            <w:r>
              <w:t>32/26</w:t>
            </w:r>
          </w:p>
        </w:tc>
      </w:tr>
    </w:tbl>
    <w:p w14:paraId="0720B2A0" w14:textId="77777777" w:rsidR="007F4BDC" w:rsidRDefault="007F4BDC" w:rsidP="007F4BDC"/>
    <w:p w14:paraId="07B60CA0" w14:textId="77777777" w:rsidR="007F4BDC" w:rsidRDefault="007F4BDC" w:rsidP="007F4BDC"/>
    <w:p w14:paraId="5040FE04" w14:textId="77777777" w:rsidR="007F4BDC" w:rsidRDefault="007F4BDC" w:rsidP="007F4BDC"/>
    <w:sdt>
      <w:sdtPr>
        <w:rPr>
          <w:b w:val="0"/>
        </w:rPr>
        <w:alias w:val="Vedtak for sak 32/26"/>
        <w:tag w:val="HandlingID283674;CaseID238825"/>
        <w:id w:val="1944641138"/>
        <w:placeholder>
          <w:docPart w:val="DefaultPlaceholder_-1854013440"/>
        </w:placeholder>
      </w:sdtPr>
      <w:sdtEndPr/>
      <w:sdtContent>
        <w:p w14:paraId="6F2FBD31" w14:textId="1B005C05" w:rsidR="007F4BDC" w:rsidRDefault="007F4BDC" w:rsidP="007F4BDC">
          <w:pPr>
            <w:pStyle w:val="MUCaseTitle3"/>
          </w:pPr>
          <w:r>
            <w:t>Møtebehandling</w:t>
          </w:r>
        </w:p>
        <w:p w14:paraId="0251809F" w14:textId="0B197605" w:rsidR="007F4BDC" w:rsidRDefault="0064180A" w:rsidP="007F4BDC">
          <w:r>
            <w:t xml:space="preserve">Høringsuttalelsen ble diskutert på møte, de var flere spørsmål som det ble krysset av både ja og nei på. Som for eksempel spørsmål nummer 9. </w:t>
          </w:r>
          <w:r w:rsidR="0034129E">
            <w:t>Det var også noen av spørsmålene det hadde vært ønskelig at arbeidsgruppen hadde svart mere konkret på som for eksempel. nr. 58. På spørsmål 65 hadde det vært fint om arbeidsgruppen hadde vært mer tydelige på hva som er viktig å ta med. Daglig leder sender disse synspunktene inn til kirkevergen.</w:t>
          </w:r>
        </w:p>
        <w:sdt>
          <w:sdtPr>
            <w:rPr>
              <w:b w:val="0"/>
            </w:rPr>
            <w:tag w:val="MU_Innstilling"/>
            <w:id w:val="1268973763"/>
            <w:lock w:val="sdtLocked"/>
            <w:placeholder>
              <w:docPart w:val="DefaultPlaceholder_-1854013440"/>
            </w:placeholder>
            <w15:appearance w15:val="hidden"/>
          </w:sdtPr>
          <w:sdtEndPr/>
          <w:sdtContent>
            <w:p w14:paraId="154845C7" w14:textId="77777777" w:rsidR="007F4BDC" w:rsidRDefault="007F4BDC" w:rsidP="007F4BDC">
              <w:pPr>
                <w:pStyle w:val="MUCaseTitle3"/>
              </w:pPr>
              <w:r>
                <w:t xml:space="preserve">Vedtak </w:t>
              </w:r>
            </w:p>
            <w:sdt>
              <w:sdtPr>
                <w:tag w:val="MU_Vedtakstekst"/>
                <w:id w:val="-1536186003"/>
                <w:lock w:val="sdtLocked"/>
                <w:placeholder>
                  <w:docPart w:val="C501D9EE2A3040C0974E17F8638470D0"/>
                </w:placeholder>
                <w15:appearance w15:val="hidden"/>
              </w:sdtPr>
              <w:sdtEndPr/>
              <w:sdtContent>
                <w:p w14:paraId="4FCA8AEA" w14:textId="2FA9067D" w:rsidR="007F4BDC" w:rsidRDefault="0034129E" w:rsidP="007F4BDC">
                  <w:r w:rsidRPr="0034129E">
                    <w:t xml:space="preserve">Siggerud menighetsråd slutter seg til forslaget til rammer for kirkelig undervisning og læring (KUL). Menighetsrådet vurderer det som positivt at rammeplanene legger vekt på helhet, livslang læring, deltakelse, trospraksis og lokal forankring. Samtidig ønsker menighetsrådet å understreke betydningen av at rammene utformes slik at de gir rom </w:t>
                  </w:r>
                  <w:r w:rsidRPr="0034129E">
                    <w:lastRenderedPageBreak/>
                    <w:t>for lokal fleksibilitet og tilpasning til menighetens ressurser, bemanning, frivillighet og lokale behov.</w:t>
                  </w:r>
                  <w:r>
                    <w:t xml:space="preserve"> – enstemmig vedtatt</w:t>
                  </w:r>
                </w:p>
              </w:sdtContent>
            </w:sdt>
          </w:sdtContent>
        </w:sdt>
        <w:p w14:paraId="0949D6A0" w14:textId="13798A6B" w:rsidR="007F4BDC" w:rsidRDefault="007F4BDC" w:rsidP="007F4BDC">
          <w:pPr>
            <w:spacing w:before="240"/>
          </w:pPr>
          <w:r>
            <w:fldChar w:fldCharType="begin"/>
          </w:r>
          <w:r>
            <w:instrText xml:space="preserve"> MACROBUTTON SaveDecision [Lagre vedtak] </w:instrText>
          </w:r>
          <w:r>
            <w:fldChar w:fldCharType="end"/>
          </w:r>
        </w:p>
      </w:sdtContent>
    </w:sdt>
    <w:p w14:paraId="4149CBED" w14:textId="77777777" w:rsidR="007F4BDC" w:rsidRDefault="007F4BDC" w:rsidP="007F4BDC">
      <w:pPr>
        <w:spacing w:before="240"/>
      </w:pPr>
    </w:p>
    <w:p w14:paraId="741E0939" w14:textId="77777777" w:rsidR="007F4BDC" w:rsidRDefault="007F4BDC" w:rsidP="007F4BDC">
      <w:pPr>
        <w:pStyle w:val="MUCaseTitle2"/>
      </w:pPr>
      <w:bookmarkStart w:id="7" w:name="CaseRef283680"/>
      <w:bookmarkEnd w:id="7"/>
      <w:r>
        <w:t>33/26 Forslag til Offer ut 2026</w:t>
      </w:r>
    </w:p>
    <w:p w14:paraId="5D9C26A2" w14:textId="1D08C298" w:rsidR="007F4BDC" w:rsidRDefault="007F4BDC" w:rsidP="007F4BDC"/>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7F4BDC" w14:paraId="366F59DA" w14:textId="77777777" w:rsidTr="007F4BDC">
        <w:tc>
          <w:tcPr>
            <w:tcW w:w="5102" w:type="dxa"/>
          </w:tcPr>
          <w:p w14:paraId="0E4037F4" w14:textId="68D6E186" w:rsidR="007F4BDC" w:rsidRDefault="007F4BDC" w:rsidP="007F4BDC">
            <w:r>
              <w:t>Behandlet av</w:t>
            </w:r>
          </w:p>
        </w:tc>
        <w:tc>
          <w:tcPr>
            <w:tcW w:w="1701" w:type="dxa"/>
          </w:tcPr>
          <w:p w14:paraId="50AF42F0" w14:textId="1696D003" w:rsidR="007F4BDC" w:rsidRDefault="007F4BDC" w:rsidP="007F4BDC">
            <w:r>
              <w:t>Møtedato</w:t>
            </w:r>
          </w:p>
        </w:tc>
        <w:tc>
          <w:tcPr>
            <w:tcW w:w="1134" w:type="dxa"/>
          </w:tcPr>
          <w:p w14:paraId="6EA7CCF9" w14:textId="32B6C002" w:rsidR="007F4BDC" w:rsidRDefault="007F4BDC" w:rsidP="007F4BDC">
            <w:proofErr w:type="spellStart"/>
            <w:r>
              <w:t>Saknr</w:t>
            </w:r>
            <w:proofErr w:type="spellEnd"/>
          </w:p>
        </w:tc>
      </w:tr>
      <w:tr w:rsidR="007F4BDC" w14:paraId="46C17801" w14:textId="77777777" w:rsidTr="007F4BDC">
        <w:tc>
          <w:tcPr>
            <w:tcW w:w="5102" w:type="dxa"/>
          </w:tcPr>
          <w:p w14:paraId="00BDB293" w14:textId="73E4882D" w:rsidR="007F4BDC" w:rsidRDefault="007F4BDC" w:rsidP="007F4BDC">
            <w:r>
              <w:t>1 Siggerud menighetsråd</w:t>
            </w:r>
          </w:p>
        </w:tc>
        <w:tc>
          <w:tcPr>
            <w:tcW w:w="1701" w:type="dxa"/>
          </w:tcPr>
          <w:p w14:paraId="08786388" w14:textId="21491DA3" w:rsidR="007F4BDC" w:rsidRDefault="007F4BDC" w:rsidP="007F4BDC">
            <w:r>
              <w:t>27.08.2026</w:t>
            </w:r>
          </w:p>
        </w:tc>
        <w:tc>
          <w:tcPr>
            <w:tcW w:w="1134" w:type="dxa"/>
          </w:tcPr>
          <w:p w14:paraId="0D8F1FBE" w14:textId="0D02B04A" w:rsidR="007F4BDC" w:rsidRDefault="007F4BDC" w:rsidP="007F4BDC">
            <w:r>
              <w:t>33/26</w:t>
            </w:r>
          </w:p>
        </w:tc>
      </w:tr>
    </w:tbl>
    <w:p w14:paraId="312C6CAD" w14:textId="77777777" w:rsidR="007F4BDC" w:rsidRDefault="007F4BDC" w:rsidP="007F4BDC"/>
    <w:p w14:paraId="7C76DC39" w14:textId="77777777" w:rsidR="007F4BDC" w:rsidRDefault="007F4BDC" w:rsidP="007F4BDC"/>
    <w:p w14:paraId="3FB117AC" w14:textId="77777777" w:rsidR="007F4BDC" w:rsidRDefault="007F4BDC" w:rsidP="007F4BDC"/>
    <w:sdt>
      <w:sdtPr>
        <w:rPr>
          <w:b w:val="0"/>
        </w:rPr>
        <w:alias w:val="Vedtak for sak 33/26"/>
        <w:tag w:val="HandlingID283680;CaseID203487"/>
        <w:id w:val="-546600988"/>
        <w:placeholder>
          <w:docPart w:val="DefaultPlaceholder_-1854013440"/>
        </w:placeholder>
      </w:sdtPr>
      <w:sdtEndPr/>
      <w:sdtContent>
        <w:p w14:paraId="1F0F57FF" w14:textId="13688EC0" w:rsidR="007F4BDC" w:rsidRDefault="007F4BDC" w:rsidP="007F4BDC">
          <w:pPr>
            <w:pStyle w:val="MUCaseTitle3"/>
          </w:pPr>
          <w:r>
            <w:t>Møtebehandling</w:t>
          </w:r>
        </w:p>
        <w:p w14:paraId="1474BC9B" w14:textId="0C4149E8" w:rsidR="0034129E" w:rsidRPr="0034129E" w:rsidRDefault="0034129E" w:rsidP="0034129E">
          <w:r>
            <w:t>Følgende forslag ble lagt frem for menighetsrådet:</w:t>
          </w:r>
        </w:p>
        <w:p w14:paraId="628EC1F7" w14:textId="77777777" w:rsidR="0034129E" w:rsidRDefault="0034129E" w:rsidP="0034129E">
          <w:r>
            <w:t xml:space="preserve">- 15/11 – Presentasjonsgudstjeneste     </w:t>
          </w:r>
          <w:proofErr w:type="spellStart"/>
          <w:proofErr w:type="gramStart"/>
          <w:r>
            <w:t>Offer:Menighetens</w:t>
          </w:r>
          <w:proofErr w:type="spellEnd"/>
          <w:proofErr w:type="gramEnd"/>
          <w:r>
            <w:t xml:space="preserve"> ungdomsarbeid</w:t>
          </w:r>
        </w:p>
        <w:p w14:paraId="19B41240" w14:textId="77777777" w:rsidR="0034129E" w:rsidRDefault="0034129E" w:rsidP="0034129E">
          <w:r>
            <w:t>- 29/11 – Lysmesse                                Offer Norges speiderforbund / lokal forening</w:t>
          </w:r>
        </w:p>
        <w:p w14:paraId="2C2CDBD8" w14:textId="62FC3086" w:rsidR="0034129E" w:rsidRDefault="0034129E" w:rsidP="0034129E">
          <w:r>
            <w:t xml:space="preserve">- 13/12 – Vi synger julen inn                   Offer Misjonsprosjektet til Siggerud </w:t>
          </w:r>
        </w:p>
        <w:p w14:paraId="4FFAC8F5" w14:textId="77777777" w:rsidR="0034129E" w:rsidRDefault="0034129E" w:rsidP="0034129E">
          <w:r>
            <w:t>-  24/12 – Julaften –                                Offer kirkens Nødhjelp</w:t>
          </w:r>
        </w:p>
        <w:p w14:paraId="69AF1F87" w14:textId="77777777" w:rsidR="007F4BDC" w:rsidRDefault="007F4BDC" w:rsidP="007F4BDC"/>
        <w:sdt>
          <w:sdtPr>
            <w:rPr>
              <w:b w:val="0"/>
            </w:rPr>
            <w:tag w:val="MU_Innstilling"/>
            <w:id w:val="-5825809"/>
            <w:lock w:val="sdtLocked"/>
            <w:placeholder>
              <w:docPart w:val="DefaultPlaceholder_-1854013440"/>
            </w:placeholder>
            <w15:appearance w15:val="hidden"/>
          </w:sdtPr>
          <w:sdtEndPr/>
          <w:sdtContent>
            <w:p w14:paraId="4BBEB63F" w14:textId="77777777" w:rsidR="007F4BDC" w:rsidRDefault="007F4BDC" w:rsidP="007F4BDC">
              <w:pPr>
                <w:pStyle w:val="MUCaseTitle3"/>
              </w:pPr>
              <w:r>
                <w:t xml:space="preserve">Vedtak </w:t>
              </w:r>
            </w:p>
            <w:sdt>
              <w:sdtPr>
                <w:tag w:val="MU_Vedtakstekst"/>
                <w:id w:val="-557166170"/>
                <w:lock w:val="sdtLocked"/>
                <w:placeholder>
                  <w:docPart w:val="2E0AEC5C96D24F44BC297448615F2E8D"/>
                </w:placeholder>
                <w15:appearance w15:val="hidden"/>
              </w:sdtPr>
              <w:sdtEndPr/>
              <w:sdtContent>
                <w:p w14:paraId="29B598C8" w14:textId="6C8A4D55" w:rsidR="007F4BDC" w:rsidRDefault="0034129E" w:rsidP="0034129E">
                  <w:r w:rsidRPr="0034129E">
                    <w:t>Offer for resten av 2026 godkjennes</w:t>
                  </w:r>
                  <w:r>
                    <w:t xml:space="preserve"> – enstemmig vedtatt</w:t>
                  </w:r>
                </w:p>
              </w:sdtContent>
            </w:sdt>
          </w:sdtContent>
        </w:sdt>
      </w:sdtContent>
    </w:sdt>
    <w:p w14:paraId="5968E847" w14:textId="77777777" w:rsidR="007F4BDC" w:rsidRDefault="007F4BDC" w:rsidP="007F4BDC">
      <w:pPr>
        <w:spacing w:before="240"/>
      </w:pPr>
    </w:p>
    <w:p w14:paraId="627E60CA" w14:textId="77777777" w:rsidR="007F4BDC" w:rsidRDefault="007F4BDC" w:rsidP="007F4BDC">
      <w:pPr>
        <w:pStyle w:val="MUCaseTitle2"/>
      </w:pPr>
      <w:bookmarkStart w:id="8" w:name="CaseRef283702"/>
      <w:bookmarkEnd w:id="8"/>
      <w:r>
        <w:t>34/26 Fullmakt til prest og daglig leder i saker som gjelder den daglige driften.</w:t>
      </w:r>
    </w:p>
    <w:p w14:paraId="2FD2F327" w14:textId="4ADEDAD8" w:rsidR="007F4BDC" w:rsidRDefault="007F4BDC" w:rsidP="007F4BDC"/>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7F4BDC" w14:paraId="71DE0513" w14:textId="77777777" w:rsidTr="007F4BDC">
        <w:tc>
          <w:tcPr>
            <w:tcW w:w="5102" w:type="dxa"/>
          </w:tcPr>
          <w:p w14:paraId="204B466C" w14:textId="6D75A8D4" w:rsidR="007F4BDC" w:rsidRDefault="007F4BDC" w:rsidP="007F4BDC">
            <w:r>
              <w:t>Behandlet av</w:t>
            </w:r>
          </w:p>
        </w:tc>
        <w:tc>
          <w:tcPr>
            <w:tcW w:w="1701" w:type="dxa"/>
          </w:tcPr>
          <w:p w14:paraId="02D95D87" w14:textId="55DAC1D4" w:rsidR="007F4BDC" w:rsidRDefault="007F4BDC" w:rsidP="007F4BDC">
            <w:r>
              <w:t>Møtedato</w:t>
            </w:r>
          </w:p>
        </w:tc>
        <w:tc>
          <w:tcPr>
            <w:tcW w:w="1134" w:type="dxa"/>
          </w:tcPr>
          <w:p w14:paraId="67E5B1AC" w14:textId="444AC2C0" w:rsidR="007F4BDC" w:rsidRDefault="007F4BDC" w:rsidP="007F4BDC">
            <w:proofErr w:type="spellStart"/>
            <w:r>
              <w:t>Saknr</w:t>
            </w:r>
            <w:proofErr w:type="spellEnd"/>
          </w:p>
        </w:tc>
      </w:tr>
      <w:tr w:rsidR="007F4BDC" w14:paraId="72B07E8B" w14:textId="77777777" w:rsidTr="007F4BDC">
        <w:tc>
          <w:tcPr>
            <w:tcW w:w="5102" w:type="dxa"/>
          </w:tcPr>
          <w:p w14:paraId="459A4671" w14:textId="16FF6477" w:rsidR="007F4BDC" w:rsidRDefault="007F4BDC" w:rsidP="007F4BDC">
            <w:r>
              <w:t>1 Siggerud menighetsråd</w:t>
            </w:r>
          </w:p>
        </w:tc>
        <w:tc>
          <w:tcPr>
            <w:tcW w:w="1701" w:type="dxa"/>
          </w:tcPr>
          <w:p w14:paraId="4A8D3671" w14:textId="5EBDD73C" w:rsidR="007F4BDC" w:rsidRDefault="007F4BDC" w:rsidP="007F4BDC">
            <w:r>
              <w:t>27.08.2026</w:t>
            </w:r>
          </w:p>
        </w:tc>
        <w:tc>
          <w:tcPr>
            <w:tcW w:w="1134" w:type="dxa"/>
          </w:tcPr>
          <w:p w14:paraId="266E5B47" w14:textId="33F706DE" w:rsidR="007F4BDC" w:rsidRDefault="007F4BDC" w:rsidP="007F4BDC">
            <w:r>
              <w:t>34/26</w:t>
            </w:r>
          </w:p>
        </w:tc>
      </w:tr>
    </w:tbl>
    <w:p w14:paraId="2694CFCA" w14:textId="77777777" w:rsidR="007F4BDC" w:rsidRDefault="007F4BDC" w:rsidP="007F4BDC"/>
    <w:p w14:paraId="78BC1455" w14:textId="77777777" w:rsidR="007F4BDC" w:rsidRDefault="007F4BDC" w:rsidP="007F4BDC"/>
    <w:p w14:paraId="5413208D" w14:textId="77777777" w:rsidR="007F4BDC" w:rsidRDefault="007F4BDC" w:rsidP="007F4BDC"/>
    <w:sdt>
      <w:sdtPr>
        <w:rPr>
          <w:b w:val="0"/>
        </w:rPr>
        <w:alias w:val="Vedtak for sak 34/26"/>
        <w:tag w:val="HandlingID283702;CaseID239606"/>
        <w:id w:val="1641152561"/>
        <w:placeholder>
          <w:docPart w:val="DefaultPlaceholder_-1854013440"/>
        </w:placeholder>
      </w:sdtPr>
      <w:sdtEndPr/>
      <w:sdtContent>
        <w:p w14:paraId="0333A7A7" w14:textId="4676ACF0" w:rsidR="007F4BDC" w:rsidRDefault="007F4BDC" w:rsidP="007F4BDC">
          <w:pPr>
            <w:pStyle w:val="MUCaseTitle3"/>
          </w:pPr>
          <w:r>
            <w:t>Møtebehandling</w:t>
          </w:r>
        </w:p>
        <w:p w14:paraId="5C75190D" w14:textId="77777777" w:rsidR="00B94238" w:rsidRDefault="00B94238" w:rsidP="00B94238">
          <w:r>
            <w:t>Saksorientering</w:t>
          </w:r>
        </w:p>
        <w:p w14:paraId="134EE65C" w14:textId="77777777" w:rsidR="00B94238" w:rsidRDefault="00B94238" w:rsidP="00B94238">
          <w:r>
            <w:t>Fullmakten skal omfatte løpende administrative og operative beslutninger som er nødvendige for å sikre effektiv og forsvarlig drift innenfor vedtatte budsjetter, gjeldende regelverk og fastsatte retningslinjer.</w:t>
          </w:r>
        </w:p>
        <w:p w14:paraId="47549B8F" w14:textId="42B13CE0" w:rsidR="00B94238" w:rsidRPr="00B94238" w:rsidRDefault="00B94238" w:rsidP="00B94238">
          <w:r>
            <w:t xml:space="preserve">Dette kan blant annet omfatte endringer i offer, mindre justeringer i gudstjenesteplanen, praktiske disposisjoner knyttet til arrangementer og andre forhold som ikke innebærer prinsipielle avklaringer eller vesentlige økonomiske </w:t>
          </w:r>
          <w:proofErr w:type="spellStart"/>
          <w:r>
            <w:t>konsekvenserSaker</w:t>
          </w:r>
          <w:proofErr w:type="spellEnd"/>
          <w:r>
            <w:t xml:space="preserve"> av prinsipiell betydning, større økonomiske disposisjoner eller forhold som ligger utenfor ordinær drift, skal fortsatt behandles av ansvarlig styringsorgan.</w:t>
          </w:r>
        </w:p>
        <w:p w14:paraId="642F8D33" w14:textId="77777777" w:rsidR="007F4BDC" w:rsidRDefault="007F4BDC" w:rsidP="007F4BDC"/>
        <w:p w14:paraId="2A273AC5" w14:textId="77777777" w:rsidR="00B94238" w:rsidRDefault="00B94238" w:rsidP="007F4BDC"/>
        <w:p w14:paraId="45F8509F" w14:textId="77777777" w:rsidR="00B94238" w:rsidRDefault="00B94238" w:rsidP="007F4BDC"/>
        <w:p w14:paraId="5EE8EF0F" w14:textId="77777777" w:rsidR="00B94238" w:rsidRDefault="00B94238" w:rsidP="007F4BDC"/>
        <w:sdt>
          <w:sdtPr>
            <w:rPr>
              <w:b w:val="0"/>
            </w:rPr>
            <w:tag w:val="MU_Innstilling"/>
            <w:id w:val="171299034"/>
            <w:lock w:val="sdtLocked"/>
            <w:placeholder>
              <w:docPart w:val="DefaultPlaceholder_-1854013440"/>
            </w:placeholder>
            <w15:appearance w15:val="hidden"/>
          </w:sdtPr>
          <w:sdtEndPr/>
          <w:sdtContent>
            <w:p w14:paraId="6C45363F" w14:textId="77777777" w:rsidR="007F4BDC" w:rsidRDefault="007F4BDC" w:rsidP="007F4BDC">
              <w:pPr>
                <w:pStyle w:val="MUCaseTitle3"/>
              </w:pPr>
              <w:r>
                <w:t xml:space="preserve">Vedtak </w:t>
              </w:r>
            </w:p>
            <w:sdt>
              <w:sdtPr>
                <w:tag w:val="MU_Vedtakstekst"/>
                <w:id w:val="-799918741"/>
                <w:lock w:val="sdtLocked"/>
                <w:placeholder>
                  <w:docPart w:val="2F8AB36023314F1F9AAC7E0F5DB6A8A2"/>
                </w:placeholder>
                <w15:appearance w15:val="hidden"/>
              </w:sdtPr>
              <w:sdtEndPr/>
              <w:sdtContent>
                <w:p w14:paraId="24FD3A19" w14:textId="1BFF15B4" w:rsidR="007F4BDC" w:rsidRDefault="00B94238" w:rsidP="007F4BDC">
                  <w:r w:rsidRPr="00B94238">
                    <w:t>Det gis fullmakt til prest og daglig leder til å ta avgjørelser og endringer som omfatter løpende administrative og operative beslutninger, for å sikre effektiv og forsvarlig drift innenfor vedtatte budsjetter og gjeldende regelverk og retningslinjer.</w:t>
                  </w:r>
                  <w:r>
                    <w:t xml:space="preserve"> Menighetsrådet vil bli orientert om eventuelle endringer som blir gjort – enstemmig vedtatt</w:t>
                  </w:r>
                </w:p>
              </w:sdtContent>
            </w:sdt>
          </w:sdtContent>
        </w:sdt>
        <w:p w14:paraId="69BE50B9" w14:textId="0F528E25" w:rsidR="007F4BDC" w:rsidRDefault="007F4BDC" w:rsidP="007F4BDC">
          <w:pPr>
            <w:spacing w:before="240"/>
          </w:pPr>
          <w:r>
            <w:fldChar w:fldCharType="begin"/>
          </w:r>
          <w:r>
            <w:instrText xml:space="preserve"> MACROBUTTON SaveDecision [Lagre vedtak] </w:instrText>
          </w:r>
          <w:r>
            <w:fldChar w:fldCharType="end"/>
          </w:r>
        </w:p>
      </w:sdtContent>
    </w:sdt>
    <w:p w14:paraId="72DABE57" w14:textId="77777777" w:rsidR="007F4BDC" w:rsidRDefault="007F4BDC" w:rsidP="007F4BDC">
      <w:pPr>
        <w:spacing w:before="240"/>
      </w:pPr>
    </w:p>
    <w:p w14:paraId="142DCA14" w14:textId="77777777" w:rsidR="007F4BDC" w:rsidRDefault="007F4BDC" w:rsidP="007F4BDC">
      <w:pPr>
        <w:pStyle w:val="MUCaseTitle2"/>
      </w:pPr>
      <w:bookmarkStart w:id="9" w:name="CaseRef283704"/>
      <w:bookmarkEnd w:id="9"/>
      <w:r>
        <w:t>35/26 Forslag til Revidert budsjett</w:t>
      </w:r>
    </w:p>
    <w:p w14:paraId="3F135473" w14:textId="6501E151" w:rsidR="007F4BDC" w:rsidRDefault="007F4BDC" w:rsidP="007F4BDC"/>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7F4BDC" w14:paraId="15203032" w14:textId="77777777" w:rsidTr="007F4BDC">
        <w:tc>
          <w:tcPr>
            <w:tcW w:w="5102" w:type="dxa"/>
          </w:tcPr>
          <w:p w14:paraId="330FD97A" w14:textId="0EE5B008" w:rsidR="007F4BDC" w:rsidRDefault="007F4BDC" w:rsidP="007F4BDC">
            <w:r>
              <w:t>Behandlet av</w:t>
            </w:r>
          </w:p>
        </w:tc>
        <w:tc>
          <w:tcPr>
            <w:tcW w:w="1701" w:type="dxa"/>
          </w:tcPr>
          <w:p w14:paraId="0216F7C3" w14:textId="1C9EC96C" w:rsidR="007F4BDC" w:rsidRDefault="007F4BDC" w:rsidP="007F4BDC">
            <w:r>
              <w:t>Møtedato</w:t>
            </w:r>
          </w:p>
        </w:tc>
        <w:tc>
          <w:tcPr>
            <w:tcW w:w="1134" w:type="dxa"/>
          </w:tcPr>
          <w:p w14:paraId="462BB088" w14:textId="12A1F5A6" w:rsidR="007F4BDC" w:rsidRDefault="007F4BDC" w:rsidP="007F4BDC">
            <w:proofErr w:type="spellStart"/>
            <w:r>
              <w:t>Saknr</w:t>
            </w:r>
            <w:proofErr w:type="spellEnd"/>
          </w:p>
        </w:tc>
      </w:tr>
      <w:tr w:rsidR="007F4BDC" w14:paraId="621CFD08" w14:textId="77777777" w:rsidTr="007F4BDC">
        <w:tc>
          <w:tcPr>
            <w:tcW w:w="5102" w:type="dxa"/>
          </w:tcPr>
          <w:p w14:paraId="2D592EEB" w14:textId="595BC1A0" w:rsidR="007F4BDC" w:rsidRDefault="007F4BDC" w:rsidP="007F4BDC">
            <w:r>
              <w:t>1 Siggerud menighetsråd</w:t>
            </w:r>
          </w:p>
        </w:tc>
        <w:tc>
          <w:tcPr>
            <w:tcW w:w="1701" w:type="dxa"/>
          </w:tcPr>
          <w:p w14:paraId="5169BD18" w14:textId="302007AB" w:rsidR="007F4BDC" w:rsidRDefault="007F4BDC" w:rsidP="007F4BDC">
            <w:r>
              <w:t>27.08.2026</w:t>
            </w:r>
          </w:p>
        </w:tc>
        <w:tc>
          <w:tcPr>
            <w:tcW w:w="1134" w:type="dxa"/>
          </w:tcPr>
          <w:p w14:paraId="608825BF" w14:textId="57D2FE37" w:rsidR="007F4BDC" w:rsidRDefault="007F4BDC" w:rsidP="007F4BDC">
            <w:r>
              <w:t>35/26</w:t>
            </w:r>
          </w:p>
        </w:tc>
      </w:tr>
    </w:tbl>
    <w:p w14:paraId="21054732" w14:textId="77777777" w:rsidR="007F4BDC" w:rsidRDefault="007F4BDC" w:rsidP="007F4BDC"/>
    <w:p w14:paraId="51F5D5DD" w14:textId="77777777" w:rsidR="007F4BDC" w:rsidRDefault="007F4BDC" w:rsidP="007F4BDC"/>
    <w:p w14:paraId="0FCE9E54" w14:textId="77777777" w:rsidR="007F4BDC" w:rsidRDefault="007F4BDC" w:rsidP="007F4BDC"/>
    <w:sdt>
      <w:sdtPr>
        <w:rPr>
          <w:b w:val="0"/>
        </w:rPr>
        <w:alias w:val="Vedtak for sak 35/26"/>
        <w:tag w:val="HandlingID283704;CaseID217997"/>
        <w:id w:val="-372611120"/>
        <w:placeholder>
          <w:docPart w:val="DefaultPlaceholder_-1854013440"/>
        </w:placeholder>
      </w:sdtPr>
      <w:sdtEndPr/>
      <w:sdtContent>
        <w:p w14:paraId="09F8D65F" w14:textId="0F466E04" w:rsidR="007F4BDC" w:rsidRDefault="007F4BDC" w:rsidP="007F4BDC">
          <w:pPr>
            <w:pStyle w:val="MUCaseTitle3"/>
          </w:pPr>
          <w:r>
            <w:t>Møtebehandling</w:t>
          </w:r>
        </w:p>
        <w:p w14:paraId="33D2B263" w14:textId="2E7E0BAC" w:rsidR="00B94238" w:rsidRDefault="00B94238" w:rsidP="00B94238">
          <w:r>
            <w:t xml:space="preserve">Daglig leder gikk igjennom forslag til revidert </w:t>
          </w:r>
          <w:proofErr w:type="gramStart"/>
          <w:r>
            <w:t>budsjett  det</w:t>
          </w:r>
          <w:proofErr w:type="gramEnd"/>
          <w:r>
            <w:t xml:space="preserve"> ble gjort følgende endringer:</w:t>
          </w:r>
        </w:p>
        <w:p w14:paraId="78729F43" w14:textId="09DC4CFF" w:rsidR="00B94238" w:rsidRDefault="00B94238" w:rsidP="00B94238">
          <w:pPr>
            <w:pStyle w:val="Listeavsnitt"/>
            <w:numPr>
              <w:ilvl w:val="0"/>
              <w:numId w:val="1"/>
            </w:numPr>
            <w:rPr>
              <w:sz w:val="20"/>
              <w:szCs w:val="20"/>
            </w:rPr>
          </w:pPr>
          <w:r w:rsidRPr="007D71B8">
            <w:rPr>
              <w:sz w:val="20"/>
              <w:szCs w:val="20"/>
            </w:rPr>
            <w:t xml:space="preserve">100 – Utgifter Inventar og utstyr økes Budsjett </w:t>
          </w:r>
          <w:r w:rsidR="007D71B8" w:rsidRPr="007D71B8">
            <w:rPr>
              <w:sz w:val="20"/>
              <w:szCs w:val="20"/>
            </w:rPr>
            <w:t>200.000.- revidert budsjett 350.000</w:t>
          </w:r>
          <w:r w:rsidR="007D71B8">
            <w:rPr>
              <w:sz w:val="20"/>
              <w:szCs w:val="20"/>
            </w:rPr>
            <w:t>.-</w:t>
          </w:r>
        </w:p>
        <w:p w14:paraId="3C68B287" w14:textId="1DE5B1CD" w:rsidR="007D71B8" w:rsidRPr="007D71B8" w:rsidRDefault="007D71B8" w:rsidP="00B94238">
          <w:pPr>
            <w:pStyle w:val="Listeavsnitt"/>
            <w:numPr>
              <w:ilvl w:val="0"/>
              <w:numId w:val="1"/>
            </w:numPr>
            <w:rPr>
              <w:sz w:val="20"/>
              <w:szCs w:val="20"/>
            </w:rPr>
          </w:pPr>
          <w:r>
            <w:rPr>
              <w:sz w:val="20"/>
              <w:szCs w:val="20"/>
            </w:rPr>
            <w:t>100 – bruk av ubundne forn økes        Budsjett 1560.000 revidert budsjett 2250.000.-</w:t>
          </w:r>
        </w:p>
        <w:p w14:paraId="5101B0C0" w14:textId="77777777" w:rsidR="007F4BDC" w:rsidRDefault="007F4BDC" w:rsidP="007F4BDC"/>
        <w:sdt>
          <w:sdtPr>
            <w:rPr>
              <w:b w:val="0"/>
            </w:rPr>
            <w:tag w:val="MU_Innstilling"/>
            <w:id w:val="1708290163"/>
            <w:lock w:val="sdtLocked"/>
            <w:placeholder>
              <w:docPart w:val="DefaultPlaceholder_-1854013440"/>
            </w:placeholder>
            <w15:appearance w15:val="hidden"/>
          </w:sdtPr>
          <w:sdtEndPr/>
          <w:sdtContent>
            <w:p w14:paraId="72A14C46" w14:textId="77777777" w:rsidR="007F4BDC" w:rsidRDefault="007F4BDC" w:rsidP="007F4BDC">
              <w:pPr>
                <w:pStyle w:val="MUCaseTitle3"/>
              </w:pPr>
              <w:r>
                <w:t xml:space="preserve">Vedtak </w:t>
              </w:r>
            </w:p>
            <w:sdt>
              <w:sdtPr>
                <w:tag w:val="MU_Vedtakstekst"/>
                <w:id w:val="-984461536"/>
                <w:lock w:val="sdtLocked"/>
                <w:placeholder>
                  <w:docPart w:val="DEADD98DC6604A01ABF2250E65D06149"/>
                </w:placeholder>
                <w15:appearance w15:val="hidden"/>
              </w:sdtPr>
              <w:sdtEndPr/>
              <w:sdtContent>
                <w:p w14:paraId="7035CFB2" w14:textId="4BC8887D" w:rsidR="007F4BDC" w:rsidRDefault="007D71B8" w:rsidP="007D71B8">
                  <w:r>
                    <w:t>Revidert budsjett godkjent med to endringer – enstemmig vedtatt</w:t>
                  </w:r>
                </w:p>
              </w:sdtContent>
            </w:sdt>
          </w:sdtContent>
        </w:sdt>
      </w:sdtContent>
    </w:sdt>
    <w:p w14:paraId="77F93A0E" w14:textId="77777777" w:rsidR="007F4BDC" w:rsidRDefault="007F4BDC" w:rsidP="007F4BDC">
      <w:pPr>
        <w:spacing w:before="240"/>
      </w:pPr>
    </w:p>
    <w:p w14:paraId="1326ACAE" w14:textId="77777777" w:rsidR="007F4BDC" w:rsidRDefault="007F4BDC" w:rsidP="007F4BDC">
      <w:pPr>
        <w:pStyle w:val="MUCaseTitle2"/>
      </w:pPr>
      <w:bookmarkStart w:id="10" w:name="CaseRef284080"/>
      <w:bookmarkEnd w:id="10"/>
      <w:r>
        <w:t>36/26 Regnskap</w:t>
      </w:r>
    </w:p>
    <w:p w14:paraId="247FF66E" w14:textId="76BEDCB9" w:rsidR="007F4BDC" w:rsidRDefault="007F4BDC" w:rsidP="007F4BDC"/>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7F4BDC" w14:paraId="784BBED7" w14:textId="77777777" w:rsidTr="007F4BDC">
        <w:tc>
          <w:tcPr>
            <w:tcW w:w="5102" w:type="dxa"/>
          </w:tcPr>
          <w:p w14:paraId="2F684E7C" w14:textId="0CE527E8" w:rsidR="007F4BDC" w:rsidRDefault="007F4BDC" w:rsidP="007F4BDC">
            <w:r>
              <w:t>Behandlet av</w:t>
            </w:r>
          </w:p>
        </w:tc>
        <w:tc>
          <w:tcPr>
            <w:tcW w:w="1701" w:type="dxa"/>
          </w:tcPr>
          <w:p w14:paraId="4F97ABB6" w14:textId="4E38B50A" w:rsidR="007F4BDC" w:rsidRDefault="007F4BDC" w:rsidP="007F4BDC">
            <w:r>
              <w:t>Møtedato</w:t>
            </w:r>
          </w:p>
        </w:tc>
        <w:tc>
          <w:tcPr>
            <w:tcW w:w="1134" w:type="dxa"/>
          </w:tcPr>
          <w:p w14:paraId="08A33598" w14:textId="70861E97" w:rsidR="007F4BDC" w:rsidRDefault="007F4BDC" w:rsidP="007F4BDC">
            <w:proofErr w:type="spellStart"/>
            <w:r>
              <w:t>Saknr</w:t>
            </w:r>
            <w:proofErr w:type="spellEnd"/>
          </w:p>
        </w:tc>
      </w:tr>
      <w:tr w:rsidR="007F4BDC" w14:paraId="7F195631" w14:textId="77777777" w:rsidTr="007F4BDC">
        <w:tc>
          <w:tcPr>
            <w:tcW w:w="5102" w:type="dxa"/>
          </w:tcPr>
          <w:p w14:paraId="30EB49AB" w14:textId="451C31B7" w:rsidR="007F4BDC" w:rsidRDefault="007F4BDC" w:rsidP="007F4BDC">
            <w:r>
              <w:t>1 Siggerud menighetsråd</w:t>
            </w:r>
          </w:p>
        </w:tc>
        <w:tc>
          <w:tcPr>
            <w:tcW w:w="1701" w:type="dxa"/>
          </w:tcPr>
          <w:p w14:paraId="4D760315" w14:textId="65AC0A7A" w:rsidR="007F4BDC" w:rsidRDefault="007F4BDC" w:rsidP="007F4BDC">
            <w:r>
              <w:t>27.08.2026</w:t>
            </w:r>
          </w:p>
        </w:tc>
        <w:tc>
          <w:tcPr>
            <w:tcW w:w="1134" w:type="dxa"/>
          </w:tcPr>
          <w:p w14:paraId="4361196D" w14:textId="141AD1B9" w:rsidR="007F4BDC" w:rsidRDefault="007F4BDC" w:rsidP="007F4BDC">
            <w:r>
              <w:t>36/26</w:t>
            </w:r>
          </w:p>
        </w:tc>
      </w:tr>
    </w:tbl>
    <w:p w14:paraId="265010B6" w14:textId="77777777" w:rsidR="007F4BDC" w:rsidRDefault="007F4BDC" w:rsidP="007F4BDC"/>
    <w:p w14:paraId="010AB448" w14:textId="77777777" w:rsidR="007F4BDC" w:rsidRDefault="007F4BDC" w:rsidP="007F4BDC"/>
    <w:p w14:paraId="707338F5" w14:textId="77777777" w:rsidR="007F4BDC" w:rsidRDefault="007F4BDC" w:rsidP="007F4BDC"/>
    <w:sdt>
      <w:sdtPr>
        <w:rPr>
          <w:b w:val="0"/>
        </w:rPr>
        <w:alias w:val="Vedtak for sak 36/26"/>
        <w:tag w:val="HandlingID284080;CaseID215605"/>
        <w:id w:val="1408803978"/>
        <w:placeholder>
          <w:docPart w:val="DefaultPlaceholder_-1854013440"/>
        </w:placeholder>
      </w:sdtPr>
      <w:sdtEndPr/>
      <w:sdtContent>
        <w:p w14:paraId="7E839877" w14:textId="10C857CE" w:rsidR="007F4BDC" w:rsidRDefault="007F4BDC" w:rsidP="007F4BDC">
          <w:pPr>
            <w:pStyle w:val="MUCaseTitle3"/>
          </w:pPr>
          <w:r>
            <w:t>Møtebehandling</w:t>
          </w:r>
        </w:p>
        <w:p w14:paraId="18F0A7CD" w14:textId="5285FEE9" w:rsidR="007D71B8" w:rsidRPr="007D71B8" w:rsidRDefault="007D71B8" w:rsidP="007D71B8">
          <w:r>
            <w:t>Daglig leder gikk igjennom regnskapet samtidig som revidert budsjett ble gjennomgått.</w:t>
          </w:r>
        </w:p>
        <w:p w14:paraId="729A58FF" w14:textId="77777777" w:rsidR="007F4BDC" w:rsidRDefault="007F4BDC" w:rsidP="007F4BDC"/>
        <w:sdt>
          <w:sdtPr>
            <w:rPr>
              <w:b w:val="0"/>
            </w:rPr>
            <w:tag w:val="MU_Innstilling"/>
            <w:id w:val="637151871"/>
            <w:lock w:val="sdtLocked"/>
            <w:placeholder>
              <w:docPart w:val="DefaultPlaceholder_-1854013440"/>
            </w:placeholder>
            <w15:appearance w15:val="hidden"/>
          </w:sdtPr>
          <w:sdtEndPr/>
          <w:sdtContent>
            <w:p w14:paraId="179C4982" w14:textId="77777777" w:rsidR="007F4BDC" w:rsidRDefault="007F4BDC" w:rsidP="007F4BDC">
              <w:pPr>
                <w:pStyle w:val="MUCaseTitle3"/>
              </w:pPr>
              <w:r>
                <w:t xml:space="preserve">Vedtak </w:t>
              </w:r>
            </w:p>
            <w:sdt>
              <w:sdtPr>
                <w:tag w:val="MU_Vedtakstekst"/>
                <w:id w:val="1915588476"/>
                <w:lock w:val="sdtLocked"/>
                <w:placeholder>
                  <w:docPart w:val="91222AC5C2494137BA202DCE3C121980"/>
                </w:placeholder>
                <w15:appearance w15:val="hidden"/>
              </w:sdtPr>
              <w:sdtEndPr/>
              <w:sdtContent>
                <w:p w14:paraId="7E0075AF" w14:textId="26EB9367" w:rsidR="007F4BDC" w:rsidRDefault="007D71B8" w:rsidP="007D71B8">
                  <w:r>
                    <w:t>Regnskapet pr. 01.08 er tatt til orientering – enstemmig vedtatt</w:t>
                  </w:r>
                </w:p>
              </w:sdtContent>
            </w:sdt>
          </w:sdtContent>
        </w:sdt>
      </w:sdtContent>
    </w:sdt>
    <w:p w14:paraId="27864BBC" w14:textId="77777777" w:rsidR="007F4BDC" w:rsidRDefault="007F4BDC" w:rsidP="007F4BDC">
      <w:pPr>
        <w:spacing w:before="240"/>
      </w:pPr>
    </w:p>
    <w:p w14:paraId="2E88711C" w14:textId="77777777" w:rsidR="007F4BDC" w:rsidRDefault="007F4BDC" w:rsidP="007F4BDC">
      <w:pPr>
        <w:spacing w:before="240"/>
      </w:pPr>
    </w:p>
    <w:p w14:paraId="096F5277" w14:textId="77777777" w:rsidR="007F4BDC" w:rsidRDefault="007F4BDC" w:rsidP="007F4BDC">
      <w:pPr>
        <w:spacing w:before="240"/>
      </w:pPr>
    </w:p>
    <w:p w14:paraId="464939EE" w14:textId="77777777" w:rsidR="007F4BDC" w:rsidRDefault="007F4BDC" w:rsidP="007F4BDC">
      <w:pPr>
        <w:spacing w:before="240"/>
      </w:pPr>
    </w:p>
    <w:p w14:paraId="75D765A6" w14:textId="63638C0A" w:rsidR="007F4BDC" w:rsidRDefault="007F4BDC" w:rsidP="007F4BDC">
      <w:pPr>
        <w:pStyle w:val="MUCaseTitle"/>
      </w:pPr>
      <w:r w:rsidRPr="007F4BDC">
        <w:rPr>
          <w:shd w:val="clear" w:color="auto" w:fill="D9D9D9"/>
        </w:rPr>
        <w:lastRenderedPageBreak/>
        <w:t>Orienteringssaker</w:t>
      </w:r>
    </w:p>
    <w:p w14:paraId="3C1B2BD6" w14:textId="77777777" w:rsidR="007F4BDC" w:rsidRDefault="007F4BDC" w:rsidP="007F4BDC">
      <w:pPr>
        <w:pStyle w:val="MUCaseTitle2"/>
      </w:pPr>
      <w:bookmarkStart w:id="11" w:name="CaseRef284307"/>
      <w:bookmarkEnd w:id="11"/>
      <w:r>
        <w:t>37/26 Orienteringer</w:t>
      </w:r>
    </w:p>
    <w:p w14:paraId="0CCDEC19" w14:textId="095C7C5A" w:rsidR="007F4BDC" w:rsidRDefault="007F4BDC" w:rsidP="007F4BDC"/>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7F4BDC" w14:paraId="7057B9A7" w14:textId="77777777" w:rsidTr="007F4BDC">
        <w:tc>
          <w:tcPr>
            <w:tcW w:w="5102" w:type="dxa"/>
          </w:tcPr>
          <w:p w14:paraId="2022C0F7" w14:textId="707A3E7D" w:rsidR="007F4BDC" w:rsidRDefault="007F4BDC" w:rsidP="007F4BDC">
            <w:r>
              <w:t>Behandlet av</w:t>
            </w:r>
          </w:p>
        </w:tc>
        <w:tc>
          <w:tcPr>
            <w:tcW w:w="1701" w:type="dxa"/>
          </w:tcPr>
          <w:p w14:paraId="70519759" w14:textId="1CBC474F" w:rsidR="007F4BDC" w:rsidRDefault="007F4BDC" w:rsidP="007F4BDC">
            <w:r>
              <w:t>Møtedato</w:t>
            </w:r>
          </w:p>
        </w:tc>
        <w:tc>
          <w:tcPr>
            <w:tcW w:w="1134" w:type="dxa"/>
          </w:tcPr>
          <w:p w14:paraId="05282673" w14:textId="7E086BF3" w:rsidR="007F4BDC" w:rsidRDefault="007F4BDC" w:rsidP="007F4BDC">
            <w:proofErr w:type="spellStart"/>
            <w:r>
              <w:t>Saknr</w:t>
            </w:r>
            <w:proofErr w:type="spellEnd"/>
          </w:p>
        </w:tc>
      </w:tr>
      <w:tr w:rsidR="007F4BDC" w14:paraId="41D1EB9C" w14:textId="77777777" w:rsidTr="007F4BDC">
        <w:tc>
          <w:tcPr>
            <w:tcW w:w="5102" w:type="dxa"/>
          </w:tcPr>
          <w:p w14:paraId="0F138765" w14:textId="759FBEF5" w:rsidR="007F4BDC" w:rsidRDefault="007F4BDC" w:rsidP="007F4BDC">
            <w:r>
              <w:t>1 Siggerud menighetsråd</w:t>
            </w:r>
          </w:p>
        </w:tc>
        <w:tc>
          <w:tcPr>
            <w:tcW w:w="1701" w:type="dxa"/>
          </w:tcPr>
          <w:p w14:paraId="7B3DEFA0" w14:textId="0C6DAAA1" w:rsidR="007F4BDC" w:rsidRDefault="007F4BDC" w:rsidP="007F4BDC">
            <w:r>
              <w:t>27.08.2026</w:t>
            </w:r>
          </w:p>
        </w:tc>
        <w:tc>
          <w:tcPr>
            <w:tcW w:w="1134" w:type="dxa"/>
          </w:tcPr>
          <w:p w14:paraId="121EC756" w14:textId="66378C12" w:rsidR="007F4BDC" w:rsidRDefault="007F4BDC" w:rsidP="007F4BDC">
            <w:r>
              <w:t>37/26</w:t>
            </w:r>
          </w:p>
        </w:tc>
      </w:tr>
    </w:tbl>
    <w:p w14:paraId="7B811B41" w14:textId="77777777" w:rsidR="007F4BDC" w:rsidRDefault="007F4BDC" w:rsidP="007F4BDC"/>
    <w:p w14:paraId="7B2B0D3D" w14:textId="77777777" w:rsidR="007F4BDC" w:rsidRDefault="007F4BDC" w:rsidP="007F4BDC"/>
    <w:p w14:paraId="687FF196" w14:textId="77777777" w:rsidR="007F4BDC" w:rsidRDefault="007F4BDC" w:rsidP="007F4BDC"/>
    <w:sdt>
      <w:sdtPr>
        <w:rPr>
          <w:b w:val="0"/>
        </w:rPr>
        <w:alias w:val="Vedtak for sak 37/26"/>
        <w:tag w:val="HandlingID284307;CaseID208541"/>
        <w:id w:val="-1868599241"/>
        <w:placeholder>
          <w:docPart w:val="DefaultPlaceholder_-1854013440"/>
        </w:placeholder>
      </w:sdtPr>
      <w:sdtEndPr/>
      <w:sdtContent>
        <w:p w14:paraId="094C0313" w14:textId="17B9E430" w:rsidR="007F4BDC" w:rsidRDefault="007F4BDC" w:rsidP="007F4BDC">
          <w:pPr>
            <w:pStyle w:val="MUCaseTitle3"/>
          </w:pPr>
          <w:r>
            <w:t>Møtebehandling</w:t>
          </w:r>
        </w:p>
        <w:p w14:paraId="6A1EE6F7" w14:textId="27527B53" w:rsidR="007F4BDC" w:rsidRDefault="007D71B8" w:rsidP="007F4BDC">
          <w:r>
            <w:t xml:space="preserve">Under orienteringer fikk menighetsrådet informasjon rundt arbeidet til </w:t>
          </w:r>
          <w:proofErr w:type="gramStart"/>
          <w:r>
            <w:t>arbeidsgruppen  for</w:t>
          </w:r>
          <w:proofErr w:type="gramEnd"/>
          <w:r>
            <w:t xml:space="preserve"> ny kirkestue:</w:t>
          </w:r>
        </w:p>
        <w:p w14:paraId="61BDFD34" w14:textId="77777777" w:rsidR="007D71B8" w:rsidRDefault="007D71B8" w:rsidP="007D71B8">
          <w:pPr>
            <w:pStyle w:val="Listeavsnitt"/>
            <w:numPr>
              <w:ilvl w:val="0"/>
              <w:numId w:val="1"/>
            </w:numPr>
          </w:pPr>
          <w:r>
            <w:t xml:space="preserve">Komite Ny kirkestue har hatt to møter siden forrige menighetsråd, 26/5 og 20/8. </w:t>
          </w:r>
        </w:p>
        <w:p w14:paraId="50A7ADF3" w14:textId="77777777" w:rsidR="007D71B8" w:rsidRDefault="007D71B8" w:rsidP="007B71DC">
          <w:pPr>
            <w:pStyle w:val="Listeavsnitt"/>
          </w:pPr>
          <w:r w:rsidRPr="007B71DC">
            <w:rPr>
              <w:b/>
              <w:bCs/>
            </w:rPr>
            <w:t>Møte 26/5</w:t>
          </w:r>
          <w:r>
            <w:t xml:space="preserve">. </w:t>
          </w:r>
        </w:p>
        <w:p w14:paraId="4BC918FF" w14:textId="77777777" w:rsidR="007D71B8" w:rsidRDefault="007D71B8" w:rsidP="007D71B8">
          <w:pPr>
            <w:pStyle w:val="Listeavsnitt"/>
            <w:numPr>
              <w:ilvl w:val="0"/>
              <w:numId w:val="1"/>
            </w:numPr>
          </w:pPr>
          <w:r>
            <w:t xml:space="preserve">Utstyr. Møtesal: skjerm, lydutstyr og akustikk. Møterom underetasje: skjerm. Komiteen vedtok å vente med skjerm til møtesal og foreslår at FR dekker innkjøp for skjerm til møterom i underetasje. Venter med tiltak for akustikk, men det er mye etterklang i møtesalen. </w:t>
          </w:r>
        </w:p>
        <w:p w14:paraId="7CD0C0AE" w14:textId="77777777" w:rsidR="007D71B8" w:rsidRDefault="007D71B8" w:rsidP="007D71B8">
          <w:pPr>
            <w:pStyle w:val="Listeavsnitt"/>
            <w:numPr>
              <w:ilvl w:val="0"/>
              <w:numId w:val="1"/>
            </w:numPr>
          </w:pPr>
          <w:r>
            <w:t xml:space="preserve">Utsmykking. Ønsker å sette opp ikonet (gave fra Langhus MR) og sette opp bollen med sand for lystenning ved aktuelle anledninger, takke ja til </w:t>
          </w:r>
          <w:proofErr w:type="gramStart"/>
          <w:r>
            <w:t>kors  fra</w:t>
          </w:r>
          <w:proofErr w:type="gramEnd"/>
          <w:r>
            <w:t xml:space="preserve"> Langhus MR og montere dette på gavlveggen, retusjere trykket med hilsen fra Desmond Tutu og ramme inn alle konfirmantbildene på nytt.</w:t>
          </w:r>
        </w:p>
        <w:p w14:paraId="6F7CCF71" w14:textId="77777777" w:rsidR="007D71B8" w:rsidRDefault="007D71B8" w:rsidP="007D71B8">
          <w:pPr>
            <w:pStyle w:val="Listeavsnitt"/>
            <w:numPr>
              <w:ilvl w:val="0"/>
              <w:numId w:val="1"/>
            </w:numPr>
          </w:pPr>
          <w:r>
            <w:t xml:space="preserve">Bruk. Første etasje er ferdig og «gamle» aktiviteter bør kunne komme tilbake nå. Viktig at rommene etter hvert, kommer i aktiv bruk og at kirka kan hjelpe til og støtte konkrete initiativ. Gamle kirkestue bør pusses opp. </w:t>
          </w:r>
        </w:p>
        <w:p w14:paraId="222F0230" w14:textId="77777777" w:rsidR="007D71B8" w:rsidRDefault="007D71B8" w:rsidP="007D71B8">
          <w:pPr>
            <w:pStyle w:val="Listeavsnitt"/>
            <w:numPr>
              <w:ilvl w:val="0"/>
              <w:numId w:val="1"/>
            </w:numPr>
          </w:pPr>
          <w:r>
            <w:t xml:space="preserve">Gjennomføring av innkjøp. Etter komiteen forslag om innkjøp tidligere i år gikk det lang tid før eksempelvis kjøkkenservise le kjøpt inn. Foreslår at MR drøfter hvordan innkjøp best kan gjennomføres mer effektivt. </w:t>
          </w:r>
        </w:p>
        <w:p w14:paraId="0073A0B7" w14:textId="77777777" w:rsidR="007D71B8" w:rsidRPr="007B71DC" w:rsidRDefault="007D71B8" w:rsidP="007B71DC">
          <w:pPr>
            <w:ind w:left="360"/>
            <w:rPr>
              <w:b/>
              <w:bCs/>
            </w:rPr>
          </w:pPr>
          <w:r w:rsidRPr="007B71DC">
            <w:rPr>
              <w:b/>
              <w:bCs/>
            </w:rPr>
            <w:t>Møte 20/8</w:t>
          </w:r>
        </w:p>
        <w:p w14:paraId="6EE94593" w14:textId="77777777" w:rsidR="007D71B8" w:rsidRDefault="007D71B8" w:rsidP="007D71B8">
          <w:pPr>
            <w:pStyle w:val="Listeavsnitt"/>
            <w:numPr>
              <w:ilvl w:val="0"/>
              <w:numId w:val="1"/>
            </w:numPr>
          </w:pPr>
          <w:r>
            <w:t>Lydutstyr. Anbefaler å gå videre med tilbud fra Ricardo Dominguez.</w:t>
          </w:r>
        </w:p>
        <w:p w14:paraId="061F01FB" w14:textId="77777777" w:rsidR="007D71B8" w:rsidRDefault="007D71B8" w:rsidP="007D71B8">
          <w:pPr>
            <w:pStyle w:val="Listeavsnitt"/>
            <w:numPr>
              <w:ilvl w:val="0"/>
              <w:numId w:val="1"/>
            </w:numPr>
          </w:pPr>
          <w:r>
            <w:t xml:space="preserve">Akustikk. Få en utredning, prost Espen Hasle har en bekjent som er ekspert på dette feltet. Ricardo har god erfaring med sceneteppe. Eventuelle endringer av rommet tas opp med avdelingsleder bygg Rolf Kjetil Lindbakk. </w:t>
          </w:r>
        </w:p>
        <w:p w14:paraId="6E9BB6A6" w14:textId="77777777" w:rsidR="007D71B8" w:rsidRDefault="007D71B8" w:rsidP="007D71B8">
          <w:pPr>
            <w:pStyle w:val="Listeavsnitt"/>
            <w:numPr>
              <w:ilvl w:val="0"/>
              <w:numId w:val="1"/>
            </w:numPr>
          </w:pPr>
          <w:r>
            <w:t xml:space="preserve">Garderobe. Foreslår å sette inn garderobe for å kunne henge fra seg klær samt </w:t>
          </w:r>
          <w:proofErr w:type="spellStart"/>
          <w:r>
            <w:t>skohyller</w:t>
          </w:r>
          <w:proofErr w:type="spellEnd"/>
          <w:r>
            <w:t xml:space="preserve">. Terje tilbyr å snekre tilpasset løsning på høyre side av garderoben sett fra inngangsåpningen.  </w:t>
          </w:r>
        </w:p>
        <w:p w14:paraId="66BAEE8C" w14:textId="77777777" w:rsidR="007D71B8" w:rsidRDefault="007D71B8" w:rsidP="007D71B8">
          <w:pPr>
            <w:pStyle w:val="Listeavsnitt"/>
            <w:numPr>
              <w:ilvl w:val="0"/>
              <w:numId w:val="1"/>
            </w:numPr>
          </w:pPr>
          <w:r>
            <w:t>Utemøbler. Foreslå å kjøpe inn lette utemøbler. Venter med dette til etter vinter.</w:t>
          </w:r>
        </w:p>
        <w:p w14:paraId="2C5E4E99" w14:textId="77777777" w:rsidR="007D71B8" w:rsidRDefault="007D71B8" w:rsidP="007D71B8">
          <w:pPr>
            <w:pStyle w:val="Listeavsnitt"/>
            <w:numPr>
              <w:ilvl w:val="0"/>
              <w:numId w:val="1"/>
            </w:numPr>
          </w:pPr>
          <w:r>
            <w:t xml:space="preserve">Gamle kirkestue. Foreslår å pusse opp til vinteren og møblere med sittegruppe amt møteromsbord for små møter. </w:t>
          </w:r>
        </w:p>
        <w:p w14:paraId="38F9FFFA" w14:textId="77777777" w:rsidR="007D71B8" w:rsidRDefault="007D71B8" w:rsidP="007D71B8">
          <w:pPr>
            <w:pStyle w:val="Listeavsnitt"/>
            <w:numPr>
              <w:ilvl w:val="0"/>
              <w:numId w:val="1"/>
            </w:numPr>
          </w:pPr>
          <w:r>
            <w:t xml:space="preserve">Underetasje. Foreslår å kjøpe inn spill – kanskje lufthockey, skjerm, Play </w:t>
          </w:r>
          <w:proofErr w:type="spellStart"/>
          <w:r>
            <w:t>station</w:t>
          </w:r>
          <w:proofErr w:type="spellEnd"/>
          <w:r>
            <w:t xml:space="preserve">. Annelin lager spørreundersøkelse for de som kommer 21/8 på Back to </w:t>
          </w:r>
          <w:proofErr w:type="spellStart"/>
          <w:r>
            <w:t>school</w:t>
          </w:r>
          <w:proofErr w:type="spellEnd"/>
          <w:r>
            <w:t xml:space="preserve"> party</w:t>
          </w:r>
        </w:p>
        <w:p w14:paraId="69DDDCBB" w14:textId="77777777" w:rsidR="007D71B8" w:rsidRDefault="007D71B8" w:rsidP="007D71B8">
          <w:pPr>
            <w:pStyle w:val="Listeavsnitt"/>
            <w:numPr>
              <w:ilvl w:val="0"/>
              <w:numId w:val="1"/>
            </w:numPr>
          </w:pPr>
          <w:r>
            <w:t>Vann fra takrenne. Foreslår å lage et blomsterbed som samler om regnvannet og hindrer at dette eroderer sanden mellom hellene. Løsninger sjekkes med Rolf Kjetil Lindbakk.</w:t>
          </w:r>
        </w:p>
        <w:p w14:paraId="7F69D3A3" w14:textId="77777777" w:rsidR="007D71B8" w:rsidRDefault="007D71B8" w:rsidP="007D71B8">
          <w:pPr>
            <w:pStyle w:val="Listeavsnitt"/>
            <w:numPr>
              <w:ilvl w:val="0"/>
              <w:numId w:val="1"/>
            </w:numPr>
          </w:pPr>
          <w:r>
            <w:lastRenderedPageBreak/>
            <w:t xml:space="preserve">Gjennomføring av vedtak. Foreslå at komiteens mandat får et 5. punkt som gir fullmakt til at komiteen kan gjennomføre sine forslag selv om de kan bli en kostnad fro MR. Komiteen må bruke skjønn på hvilke saker som ikke trenger </w:t>
          </w:r>
          <w:proofErr w:type="spellStart"/>
          <w:r>
            <w:t>MRs</w:t>
          </w:r>
          <w:proofErr w:type="spellEnd"/>
          <w:r>
            <w:t xml:space="preserve"> behandling.</w:t>
          </w:r>
        </w:p>
        <w:p w14:paraId="19E90F06" w14:textId="77777777" w:rsidR="007D71B8" w:rsidRDefault="007D71B8" w:rsidP="007D71B8">
          <w:pPr>
            <w:pStyle w:val="Listeavsnitt"/>
          </w:pPr>
        </w:p>
        <w:p w14:paraId="1CF227EF" w14:textId="77777777" w:rsidR="007D71B8" w:rsidRPr="007D71B8" w:rsidRDefault="007D71B8" w:rsidP="007D71B8">
          <w:pPr>
            <w:pStyle w:val="Listeavsnitt"/>
            <w:numPr>
              <w:ilvl w:val="0"/>
              <w:numId w:val="1"/>
            </w:numPr>
            <w:rPr>
              <w:b/>
              <w:bCs/>
            </w:rPr>
          </w:pPr>
          <w:r w:rsidRPr="007D71B8">
            <w:rPr>
              <w:b/>
              <w:bCs/>
            </w:rPr>
            <w:t xml:space="preserve">Nytt punkt 5 i mandat. </w:t>
          </w:r>
        </w:p>
        <w:p w14:paraId="10F2ABA2" w14:textId="77777777" w:rsidR="007D71B8" w:rsidRDefault="007D71B8" w:rsidP="007D71B8">
          <w:pPr>
            <w:pStyle w:val="Listeavsnitt"/>
            <w:numPr>
              <w:ilvl w:val="0"/>
              <w:numId w:val="1"/>
            </w:numPr>
          </w:pPr>
          <w:r>
            <w:t xml:space="preserve">5) Komiteen gis fullmakt til </w:t>
          </w:r>
          <w:proofErr w:type="gramStart"/>
          <w:r>
            <w:t>å gjennomfører</w:t>
          </w:r>
          <w:proofErr w:type="gramEnd"/>
          <w:r>
            <w:t xml:space="preserve"> selv sine vedtak selv etter skjønn. Store viktige beslutninger med større kostnader skal fortsatt behandles i MR.</w:t>
          </w:r>
        </w:p>
        <w:p w14:paraId="3A77203A" w14:textId="48AF14FB" w:rsidR="007D71B8" w:rsidRDefault="007D71B8" w:rsidP="007D71B8">
          <w:pPr>
            <w:pStyle w:val="Listeavsnitt"/>
            <w:numPr>
              <w:ilvl w:val="0"/>
              <w:numId w:val="1"/>
            </w:numPr>
          </w:pPr>
          <w:r>
            <w:t>---------------</w:t>
          </w:r>
        </w:p>
        <w:sdt>
          <w:sdtPr>
            <w:rPr>
              <w:b w:val="0"/>
            </w:rPr>
            <w:tag w:val="MU_Innstilling"/>
            <w:id w:val="1096755125"/>
            <w:lock w:val="sdtLocked"/>
            <w:placeholder>
              <w:docPart w:val="DefaultPlaceholder_-1854013440"/>
            </w:placeholder>
            <w15:appearance w15:val="hidden"/>
          </w:sdtPr>
          <w:sdtEndPr/>
          <w:sdtContent>
            <w:p w14:paraId="46416254" w14:textId="77777777" w:rsidR="007F4BDC" w:rsidRDefault="007F4BDC" w:rsidP="007F4BDC">
              <w:pPr>
                <w:pStyle w:val="MUCaseTitle3"/>
              </w:pPr>
              <w:r>
                <w:t xml:space="preserve">Vedtak </w:t>
              </w:r>
            </w:p>
            <w:sdt>
              <w:sdtPr>
                <w:tag w:val="MU_Vedtakstekst"/>
                <w:id w:val="-955329592"/>
                <w:lock w:val="sdtLocked"/>
                <w:placeholder>
                  <w:docPart w:val="8E78848C4C214617B92217206C4210C8"/>
                </w:placeholder>
                <w15:appearance w15:val="hidden"/>
              </w:sdtPr>
              <w:sdtEndPr/>
              <w:sdtContent>
                <w:p w14:paraId="6C219FEA" w14:textId="668BFFB7" w:rsidR="007F4BDC" w:rsidRDefault="007B71DC" w:rsidP="007B71DC">
                  <w:r>
                    <w:t>Informasjon tatt til orientering – enstemmig vedtatt</w:t>
                  </w:r>
                </w:p>
              </w:sdtContent>
            </w:sdt>
          </w:sdtContent>
        </w:sdt>
      </w:sdtContent>
    </w:sdt>
    <w:p w14:paraId="35559216" w14:textId="77777777" w:rsidR="007F4BDC" w:rsidRDefault="007F4BDC" w:rsidP="007F4BDC">
      <w:pPr>
        <w:spacing w:before="240"/>
      </w:pPr>
    </w:p>
    <w:p w14:paraId="50F1EB02" w14:textId="77777777" w:rsidR="007F4BDC" w:rsidRDefault="007F4BDC" w:rsidP="007F4BDC">
      <w:pPr>
        <w:spacing w:before="240"/>
      </w:pPr>
    </w:p>
    <w:p w14:paraId="5ED5CAAB" w14:textId="4ACCDE0F" w:rsidR="007F4BDC" w:rsidRDefault="007F4BDC" w:rsidP="007F4BDC">
      <w:pPr>
        <w:pStyle w:val="MUCaseTitle"/>
        <w:rPr>
          <w:shd w:val="clear" w:color="auto" w:fill="D9D9D9"/>
        </w:rPr>
      </w:pPr>
      <w:r w:rsidRPr="007F4BDC">
        <w:rPr>
          <w:shd w:val="clear" w:color="auto" w:fill="D9D9D9"/>
        </w:rPr>
        <w:t>Eventuelt</w:t>
      </w:r>
    </w:p>
    <w:p w14:paraId="6E460727" w14:textId="22B9294D" w:rsidR="007B71DC" w:rsidRPr="007B71DC" w:rsidRDefault="007B71DC" w:rsidP="007B71DC">
      <w:pPr>
        <w:pStyle w:val="Listeavsnitt"/>
        <w:numPr>
          <w:ilvl w:val="0"/>
          <w:numId w:val="1"/>
        </w:numPr>
      </w:pPr>
      <w:r w:rsidRPr="007B71DC">
        <w:rPr>
          <w:b/>
          <w:bCs/>
        </w:rPr>
        <w:t>Søknad om fritak ut perioden</w:t>
      </w:r>
      <w:r>
        <w:t xml:space="preserve">: </w:t>
      </w:r>
      <w:r w:rsidRPr="007B71DC">
        <w:t>Therese Strand ønsker å søke om fritak fra å sitte i menighetsråd ut perioden.</w:t>
      </w:r>
    </w:p>
    <w:p w14:paraId="61ECF208" w14:textId="22EEFDA5" w:rsidR="007B71DC" w:rsidRDefault="007B71DC" w:rsidP="007B71DC">
      <w:pPr>
        <w:pStyle w:val="Listeavsnitt"/>
      </w:pPr>
      <w:r w:rsidRPr="007B71DC">
        <w:rPr>
          <w:b/>
          <w:bCs/>
        </w:rPr>
        <w:t>Vedtak</w:t>
      </w:r>
      <w:r>
        <w:t>: Therese Strand</w:t>
      </w:r>
      <w:r w:rsidRPr="007B71DC">
        <w:t xml:space="preserve"> får innvilget fritak for 2026</w:t>
      </w:r>
      <w:r>
        <w:t xml:space="preserve"> og 2027</w:t>
      </w:r>
      <w:r w:rsidRPr="007B71DC">
        <w:t xml:space="preserve">, </w:t>
      </w:r>
      <w:r>
        <w:t xml:space="preserve">Marina Birgitte Heyerdahl </w:t>
      </w:r>
      <w:r w:rsidRPr="007B71DC">
        <w:t xml:space="preserve">går inn som fast medlem </w:t>
      </w:r>
      <w:r>
        <w:t>for resten av perioden.</w:t>
      </w:r>
    </w:p>
    <w:p w14:paraId="4D6E1C14" w14:textId="77777777" w:rsidR="00141A82" w:rsidRDefault="00141A82" w:rsidP="007B71DC">
      <w:pPr>
        <w:pStyle w:val="Listeavsnitt"/>
      </w:pPr>
    </w:p>
    <w:p w14:paraId="4F1293F7" w14:textId="20ADCE42" w:rsidR="00141A82" w:rsidRPr="007B71DC" w:rsidRDefault="00141A82" w:rsidP="00141A82">
      <w:pPr>
        <w:pStyle w:val="Listeavsnitt"/>
        <w:numPr>
          <w:ilvl w:val="0"/>
          <w:numId w:val="1"/>
        </w:numPr>
      </w:pPr>
      <w:r w:rsidRPr="00141A82">
        <w:rPr>
          <w:b/>
          <w:bCs/>
        </w:rPr>
        <w:t>Innkjøp av robotstøvsuger</w:t>
      </w:r>
      <w:r>
        <w:t xml:space="preserve">: Daglig leder undersøker med kirkevergen om en robotstøvsuger kan kjøpes inn, og fellesrådet bekoster dette. </w:t>
      </w:r>
    </w:p>
    <w:sectPr w:rsidR="00141A82" w:rsidRPr="007B71DC"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76CD3" w14:textId="77777777" w:rsidR="00BD4782" w:rsidRDefault="00BD4782" w:rsidP="00933AD0">
      <w:r>
        <w:separator/>
      </w:r>
    </w:p>
  </w:endnote>
  <w:endnote w:type="continuationSeparator" w:id="0">
    <w:p w14:paraId="392C6B5D" w14:textId="77777777" w:rsidR="00BD4782" w:rsidRDefault="00BD4782"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0978B" w14:textId="77777777" w:rsidR="00BD4782" w:rsidRDefault="00BD4782" w:rsidP="00933AD0">
      <w:r>
        <w:separator/>
      </w:r>
    </w:p>
  </w:footnote>
  <w:footnote w:type="continuationSeparator" w:id="0">
    <w:p w14:paraId="52D16B51" w14:textId="77777777" w:rsidR="00BD4782" w:rsidRDefault="00BD4782"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3621585E" w:rsidR="006638E2" w:rsidRPr="00832A5E" w:rsidRDefault="00BD4782" w:rsidP="006638E2">
          <w:pPr>
            <w:rPr>
              <w:lang w:val="en-US"/>
            </w:rPr>
          </w:pPr>
          <w:sdt>
            <w:sdtPr>
              <w:rPr>
                <w:sz w:val="22"/>
                <w:szCs w:val="22"/>
              </w:rPr>
              <w:tag w:val="ToBoard.Name"/>
              <w:id w:val="1267967031"/>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7F4BDC">
                <w:rPr>
                  <w:sz w:val="22"/>
                  <w:szCs w:val="22"/>
                </w:rPr>
                <w:t>Siggerud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47E95"/>
    <w:multiLevelType w:val="hybridMultilevel"/>
    <w:tmpl w:val="F6B8BBEE"/>
    <w:lvl w:ilvl="0" w:tplc="7366960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9A008EE"/>
    <w:multiLevelType w:val="hybridMultilevel"/>
    <w:tmpl w:val="990CD1A0"/>
    <w:lvl w:ilvl="0" w:tplc="0414000B">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 w15:restartNumberingAfterBreak="0">
    <w:nsid w:val="359C53BE"/>
    <w:multiLevelType w:val="hybridMultilevel"/>
    <w:tmpl w:val="CEEE12A4"/>
    <w:lvl w:ilvl="0" w:tplc="0414000B">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num w:numId="1" w16cid:durableId="1054546386">
    <w:abstractNumId w:val="0"/>
  </w:num>
  <w:num w:numId="2" w16cid:durableId="971138282">
    <w:abstractNumId w:val="2"/>
  </w:num>
  <w:num w:numId="3" w16cid:durableId="1990013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531E8"/>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41A82"/>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34CC7"/>
    <w:rsid w:val="0034129E"/>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180A"/>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B71DC"/>
    <w:rsid w:val="007C50F2"/>
    <w:rsid w:val="007D034E"/>
    <w:rsid w:val="007D1DA4"/>
    <w:rsid w:val="007D22ED"/>
    <w:rsid w:val="007D71B8"/>
    <w:rsid w:val="007E08C7"/>
    <w:rsid w:val="007E308E"/>
    <w:rsid w:val="007F07F2"/>
    <w:rsid w:val="007F141C"/>
    <w:rsid w:val="007F4BD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539E9"/>
    <w:rsid w:val="00A6180F"/>
    <w:rsid w:val="00A652CD"/>
    <w:rsid w:val="00A73F75"/>
    <w:rsid w:val="00A7446B"/>
    <w:rsid w:val="00A84CA5"/>
    <w:rsid w:val="00A90249"/>
    <w:rsid w:val="00A92689"/>
    <w:rsid w:val="00A92BA9"/>
    <w:rsid w:val="00A93EE1"/>
    <w:rsid w:val="00A94D5B"/>
    <w:rsid w:val="00A95438"/>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4238"/>
    <w:rsid w:val="00B97BA6"/>
    <w:rsid w:val="00BA4BF7"/>
    <w:rsid w:val="00BC04FB"/>
    <w:rsid w:val="00BC06BA"/>
    <w:rsid w:val="00BD0524"/>
    <w:rsid w:val="00BD3143"/>
    <w:rsid w:val="00BD4782"/>
    <w:rsid w:val="00BD7424"/>
    <w:rsid w:val="00BE2814"/>
    <w:rsid w:val="00BE69DF"/>
    <w:rsid w:val="00C24ECE"/>
    <w:rsid w:val="00C33255"/>
    <w:rsid w:val="00C4054D"/>
    <w:rsid w:val="00C414C1"/>
    <w:rsid w:val="00C50D2A"/>
    <w:rsid w:val="00C67BE9"/>
    <w:rsid w:val="00C77F80"/>
    <w:rsid w:val="00C8238B"/>
    <w:rsid w:val="00C846D3"/>
    <w:rsid w:val="00CA67FD"/>
    <w:rsid w:val="00CA731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12B9"/>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227BF"/>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4DD33EBF-CF1F-46B2-9B83-5FCCE5335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7F4BDC"/>
    <w:rPr>
      <w:color w:val="605E5C"/>
      <w:shd w:val="clear" w:color="auto" w:fill="E1DFDD"/>
    </w:rPr>
  </w:style>
  <w:style w:type="paragraph" w:styleId="Listeavsnitt">
    <w:name w:val="List Paragraph"/>
    <w:basedOn w:val="Normal"/>
    <w:uiPriority w:val="34"/>
    <w:qFormat/>
    <w:rsid w:val="006418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borg.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157A2EDB-221D-47EB-BCCA-921D877E4C65}"/>
      </w:docPartPr>
      <w:docPartBody>
        <w:p w:rsidR="00486ADB" w:rsidRDefault="00550235">
          <w:r w:rsidRPr="00EA47C5">
            <w:rPr>
              <w:rStyle w:val="Plassholdertekst"/>
            </w:rPr>
            <w:t>Klikk eller trykk her for å skrive inn tekst.</w:t>
          </w:r>
        </w:p>
      </w:docPartBody>
    </w:docPart>
    <w:docPart>
      <w:docPartPr>
        <w:name w:val="3989CE1C6A3E47A9B4BAEAD0FD75CD4E"/>
        <w:category>
          <w:name w:val="Generelt"/>
          <w:gallery w:val="placeholder"/>
        </w:category>
        <w:types>
          <w:type w:val="bbPlcHdr"/>
        </w:types>
        <w:behaviors>
          <w:behavior w:val="content"/>
        </w:behaviors>
        <w:guid w:val="{F6ACEDA2-96CE-46FD-BBC0-D6B4E41EA126}"/>
      </w:docPartPr>
      <w:docPartBody>
        <w:p w:rsidR="00486ADB" w:rsidRDefault="00550235">
          <w:r w:rsidRPr="00EA47C5">
            <w:rPr>
              <w:rStyle w:val="Plassholdertekst"/>
            </w:rPr>
            <w:t>Skriv inn vedtaket her</w:t>
          </w:r>
        </w:p>
      </w:docPartBody>
    </w:docPart>
    <w:docPart>
      <w:docPartPr>
        <w:name w:val="C501D9EE2A3040C0974E17F8638470D0"/>
        <w:category>
          <w:name w:val="Generelt"/>
          <w:gallery w:val="placeholder"/>
        </w:category>
        <w:types>
          <w:type w:val="bbPlcHdr"/>
        </w:types>
        <w:behaviors>
          <w:behavior w:val="content"/>
        </w:behaviors>
        <w:guid w:val="{D24FE590-5847-4B27-B1DE-A717B90C9FB0}"/>
      </w:docPartPr>
      <w:docPartBody>
        <w:p w:rsidR="00486ADB" w:rsidRDefault="00550235">
          <w:r w:rsidRPr="00EA47C5">
            <w:rPr>
              <w:rStyle w:val="Plassholdertekst"/>
            </w:rPr>
            <w:t>Skriv inn vedtaket her</w:t>
          </w:r>
        </w:p>
      </w:docPartBody>
    </w:docPart>
    <w:docPart>
      <w:docPartPr>
        <w:name w:val="2E0AEC5C96D24F44BC297448615F2E8D"/>
        <w:category>
          <w:name w:val="Generelt"/>
          <w:gallery w:val="placeholder"/>
        </w:category>
        <w:types>
          <w:type w:val="bbPlcHdr"/>
        </w:types>
        <w:behaviors>
          <w:behavior w:val="content"/>
        </w:behaviors>
        <w:guid w:val="{AFC44159-1737-462E-B091-D5E8B437FAC7}"/>
      </w:docPartPr>
      <w:docPartBody>
        <w:p w:rsidR="00486ADB" w:rsidRDefault="00550235">
          <w:r w:rsidRPr="00EA47C5">
            <w:rPr>
              <w:rStyle w:val="Plassholdertekst"/>
            </w:rPr>
            <w:t>Skriv inn vedtaket her</w:t>
          </w:r>
        </w:p>
      </w:docPartBody>
    </w:docPart>
    <w:docPart>
      <w:docPartPr>
        <w:name w:val="2F8AB36023314F1F9AAC7E0F5DB6A8A2"/>
        <w:category>
          <w:name w:val="Generelt"/>
          <w:gallery w:val="placeholder"/>
        </w:category>
        <w:types>
          <w:type w:val="bbPlcHdr"/>
        </w:types>
        <w:behaviors>
          <w:behavior w:val="content"/>
        </w:behaviors>
        <w:guid w:val="{9AAE9920-77A8-444B-9767-10646D9EA88A}"/>
      </w:docPartPr>
      <w:docPartBody>
        <w:p w:rsidR="00486ADB" w:rsidRDefault="00550235">
          <w:r w:rsidRPr="00EA47C5">
            <w:rPr>
              <w:rStyle w:val="Plassholdertekst"/>
            </w:rPr>
            <w:t>Skriv inn vedtaket her</w:t>
          </w:r>
        </w:p>
      </w:docPartBody>
    </w:docPart>
    <w:docPart>
      <w:docPartPr>
        <w:name w:val="DEADD98DC6604A01ABF2250E65D06149"/>
        <w:category>
          <w:name w:val="Generelt"/>
          <w:gallery w:val="placeholder"/>
        </w:category>
        <w:types>
          <w:type w:val="bbPlcHdr"/>
        </w:types>
        <w:behaviors>
          <w:behavior w:val="content"/>
        </w:behaviors>
        <w:guid w:val="{C0882AB3-367E-4600-A16A-7E4CA7136DF9}"/>
      </w:docPartPr>
      <w:docPartBody>
        <w:p w:rsidR="00486ADB" w:rsidRDefault="00550235">
          <w:r w:rsidRPr="00EA47C5">
            <w:rPr>
              <w:rStyle w:val="Plassholdertekst"/>
            </w:rPr>
            <w:t>Skriv inn vedtaket her</w:t>
          </w:r>
        </w:p>
      </w:docPartBody>
    </w:docPart>
    <w:docPart>
      <w:docPartPr>
        <w:name w:val="91222AC5C2494137BA202DCE3C121980"/>
        <w:category>
          <w:name w:val="Generelt"/>
          <w:gallery w:val="placeholder"/>
        </w:category>
        <w:types>
          <w:type w:val="bbPlcHdr"/>
        </w:types>
        <w:behaviors>
          <w:behavior w:val="content"/>
        </w:behaviors>
        <w:guid w:val="{5EAF59FB-E881-4F1B-8A25-82330D1DC1FF}"/>
      </w:docPartPr>
      <w:docPartBody>
        <w:p w:rsidR="00486ADB" w:rsidRDefault="00550235">
          <w:r w:rsidRPr="00EA47C5">
            <w:rPr>
              <w:rStyle w:val="Plassholdertekst"/>
            </w:rPr>
            <w:t>Skriv inn vedtaket her</w:t>
          </w:r>
        </w:p>
      </w:docPartBody>
    </w:docPart>
    <w:docPart>
      <w:docPartPr>
        <w:name w:val="8E78848C4C214617B92217206C4210C8"/>
        <w:category>
          <w:name w:val="Generelt"/>
          <w:gallery w:val="placeholder"/>
        </w:category>
        <w:types>
          <w:type w:val="bbPlcHdr"/>
        </w:types>
        <w:behaviors>
          <w:behavior w:val="content"/>
        </w:behaviors>
        <w:guid w:val="{CB5406DE-F6B2-4F10-9858-6DF994F4244F}"/>
      </w:docPartPr>
      <w:docPartBody>
        <w:p w:rsidR="00486ADB" w:rsidRDefault="00550235">
          <w:r w:rsidRPr="00EA47C5">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0531E8"/>
    <w:rsid w:val="00253F83"/>
    <w:rsid w:val="00293E41"/>
    <w:rsid w:val="002E0A79"/>
    <w:rsid w:val="00334CC7"/>
    <w:rsid w:val="00343652"/>
    <w:rsid w:val="00353520"/>
    <w:rsid w:val="00381EAD"/>
    <w:rsid w:val="003A10CA"/>
    <w:rsid w:val="003D06AE"/>
    <w:rsid w:val="003E1116"/>
    <w:rsid w:val="00451121"/>
    <w:rsid w:val="00486ADB"/>
    <w:rsid w:val="004E03ED"/>
    <w:rsid w:val="004E689B"/>
    <w:rsid w:val="00500599"/>
    <w:rsid w:val="00527FAD"/>
    <w:rsid w:val="00550235"/>
    <w:rsid w:val="00564B7C"/>
    <w:rsid w:val="005D6B90"/>
    <w:rsid w:val="005F4505"/>
    <w:rsid w:val="0063357D"/>
    <w:rsid w:val="006461D7"/>
    <w:rsid w:val="0079142A"/>
    <w:rsid w:val="007B4A68"/>
    <w:rsid w:val="009128B1"/>
    <w:rsid w:val="0091594B"/>
    <w:rsid w:val="009660A4"/>
    <w:rsid w:val="00976F27"/>
    <w:rsid w:val="009B1F6C"/>
    <w:rsid w:val="00A270E8"/>
    <w:rsid w:val="00A54CD1"/>
    <w:rsid w:val="00A86163"/>
    <w:rsid w:val="00A916D2"/>
    <w:rsid w:val="00A95438"/>
    <w:rsid w:val="00B82CE8"/>
    <w:rsid w:val="00C54490"/>
    <w:rsid w:val="00C96545"/>
    <w:rsid w:val="00D42685"/>
    <w:rsid w:val="00D6449C"/>
    <w:rsid w:val="00D75B69"/>
    <w:rsid w:val="00E063E0"/>
    <w:rsid w:val="00E408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550235"/>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6199e1f-5c23-442a-8ff6-384c2ff93d1b" xsi:nil="true"/>
    <_ip_UnifiedCompliancePolicyUIAction xmlns="http://schemas.microsoft.com/sharepoint/v3" xsi:nil="true"/>
    <_ip_UnifiedCompliancePolicyProperties xmlns="http://schemas.microsoft.com/sharepoint/v3" xsi:nil="true"/>
    <lcf76f155ced4ddcb4097134ff3c332f xmlns="5fac8d59-e187-49e6-8c74-c4e43597dca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5005401BFB2C54C94C253058D6148B8" ma:contentTypeVersion="21" ma:contentTypeDescription="Opprett et nytt dokument." ma:contentTypeScope="" ma:versionID="84d33295057681cb9369d1b1ee526f60">
  <xsd:schema xmlns:xsd="http://www.w3.org/2001/XMLSchema" xmlns:xs="http://www.w3.org/2001/XMLSchema" xmlns:p="http://schemas.microsoft.com/office/2006/metadata/properties" xmlns:ns1="http://schemas.microsoft.com/sharepoint/v3" xmlns:ns2="5fac8d59-e187-49e6-8c74-c4e43597dcab" xmlns:ns3="b6199e1f-5c23-442a-8ff6-384c2ff93d1b" targetNamespace="http://schemas.microsoft.com/office/2006/metadata/properties" ma:root="true" ma:fieldsID="2bf4a09be638827d571c1022a953df92" ns1:_="" ns2:_="" ns3:_="">
    <xsd:import namespace="http://schemas.microsoft.com/sharepoint/v3"/>
    <xsd:import namespace="5fac8d59-e187-49e6-8c74-c4e43597dcab"/>
    <xsd:import namespace="b6199e1f-5c23-442a-8ff6-384c2ff93d1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Egenskaper for samordnet samsvarspolicy" ma:hidden="true" ma:internalName="_ip_UnifiedCompliancePolicyProperties">
      <xsd:simpleType>
        <xsd:restriction base="dms:Note"/>
      </xsd:simpleType>
    </xsd:element>
    <xsd:element name="_ip_UnifiedCompliancePolicyUIAction" ma:index="28"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ac8d59-e187-49e6-8c74-c4e43597d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92c3bd9a-26a3-4ee9-bdab-dea0288039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199e1f-5c23-442a-8ff6-384c2ff93d1b" elementFormDefault="qualified">
    <xsd:import namespace="http://schemas.microsoft.com/office/2006/documentManagement/types"/>
    <xsd:import namespace="http://schemas.microsoft.com/office/infopath/2007/PartnerControls"/>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fde1ada7-f30e-42ad-92ef-ab91ddd5128d}" ma:internalName="TaxCatchAll" ma:showField="CatchAllData" ma:web="b6199e1f-5c23-442a-8ff6-384c2ff93d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bs:GrowBusinessDocument xmlns:gbs="http://www.software-innovation.no/growBusinessDocument" gbs:officeVersion="2007" gbs:sourceId="285499" gbs:entity="Activity" gbs:templateDesignerVersion="3.1 F">
  <gbs:ToBoard.Name gbs:loadFromGrowBusiness="OnProduce" gbs:saveInGrowBusiness="False" gbs:connected="true" gbs:recno="" gbs:entity="" gbs:datatype="string" gbs:key="10000">Siggerud menighetsråd</gbs:ToBoard.Name>
  <gbs:StartDate gbs:loadFromGrowBusiness="OnProduce" gbs:saveInGrowBusiness="False" gbs:connected="true" gbs:recno="" gbs:entity="" gbs:datatype="date" gbs:key="10001">2026-08-27T18:30:00</gbs:StartDate>
  <gbs:Location gbs:loadFromGrowBusiness="OnProduce" gbs:saveInGrowBusiness="False" gbs:connected="true" gbs:recno="" gbs:entity="" gbs:datatype="string" gbs:key="10002">Siggerud kirkestue</gbs:Location>
  <gbs:ToBoard.ToCaseForBoardDocuments.Name gbs:loadFromGrowBusiness="OnProduce" gbs:saveInGrowBusiness="False" gbs:connected="true" gbs:recno="" gbs:entity="" gbs:datatype="string" gbs:key="10003">20/00047</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Toril Marie Lundeby</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Annelin Køver</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200587M200617M</gbs:ToOrgUnit.StructureNumber>
  <gbs:StartDate gbs:loadFromGrowBusiness="OnProduce" gbs:saveInGrowBusiness="False" gbs:connected="true" gbs:recno="" gbs:entity="" gbs:datatype="date" gbs:key="10008">2026-08-27T18:30:00</gbs:StartDate>
  <gbs:ToBoard.ToCaseForBoardDocuments.Name gbs:loadFromGrowBusiness="OnProduce" gbs:saveInGrowBusiness="False" gbs:connected="true" gbs:recno="" gbs:entity="" gbs:datatype="string" gbs:key="10009">20/00047</gbs:ToBoard.ToCaseForBoardDocuments.Name>
</gbs:GrowBusinessDocument>
</file>

<file path=customXml/itemProps1.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3.xml><?xml version="1.0" encoding="utf-8"?>
<ds:datastoreItem xmlns:ds="http://schemas.openxmlformats.org/officeDocument/2006/customXml" ds:itemID="{E9FD1C56-C6E5-4E21-90A1-27EF8268EDF8}"/>
</file>

<file path=customXml/itemProps4.xml><?xml version="1.0" encoding="utf-8"?>
<ds:datastoreItem xmlns:ds="http://schemas.openxmlformats.org/officeDocument/2006/customXml" ds:itemID="{054AC2F2-BC89-4FBE-8D04-D77C450C58E4}">
  <ds:schemaRefs>
    <ds:schemaRef ds:uri="http://www.software-innovation.no/growBusinessDocument"/>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3</TotalTime>
  <Pages>6</Pages>
  <Words>1390</Words>
  <Characters>7368</Characters>
  <Application>Microsoft Office Word</Application>
  <DocSecurity>0</DocSecurity>
  <Lines>61</Lines>
  <Paragraphs>17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Agenda Siggerud menighetsråd 27.08.2026 kl. 18:30</vt:lpstr>
      <vt:lpstr>Møteprotokoll</vt:lpstr>
    </vt:vector>
  </TitlesOfParts>
  <Company>Siggerud menighetsråd</Company>
  <LinksUpToDate>false</LinksUpToDate>
  <CharactersWithSpaces>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Siggerud menighetsråd 27.08.2026</dc:title>
  <dc:subject/>
  <dc:creator>Toril Lundeby</dc:creator>
  <cp:keywords/>
  <dc:description/>
  <cp:lastModifiedBy>Toril Marie Lundeby</cp:lastModifiedBy>
  <cp:revision>2</cp:revision>
  <cp:lastPrinted>1900-12-31T23:00:00Z</cp:lastPrinted>
  <dcterms:created xsi:type="dcterms:W3CDTF">2026-09-14T11:17:00Z</dcterms:created>
  <dcterms:modified xsi:type="dcterms:W3CDTF">2026-09-14T11:17:00Z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0x010100C5005401BFB2C54C94C253058D6148B8</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282521</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dnk-borg.public360online.com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Nordre Follo Kirkelige Fellesråd</vt:lpwstr>
  </property>
  <property fmtid="{D5CDD505-2E9C-101B-9397-08002B2CF9AE}" pid="13" name="gbsTemplate">
    <vt:lpwstr>Agenda</vt:lpwstr>
  </property>
  <property fmtid="{D5CDD505-2E9C-101B-9397-08002B2CF9AE}" pid="14" name="gbs_meetingID">
    <vt:lpwstr>282521</vt:lpwstr>
  </property>
  <property fmtid="{D5CDD505-2E9C-101B-9397-08002B2CF9AE}" pid="15" name="gbs_board">
    <vt:lpwstr>Siggerud menighetsråd</vt:lpwstr>
  </property>
  <property fmtid="{D5CDD505-2E9C-101B-9397-08002B2CF9AE}" pid="16" name="gbs_boardID">
    <vt:lpwstr>218585</vt:lpwstr>
  </property>
  <property fmtid="{D5CDD505-2E9C-101B-9397-08002B2CF9AE}" pid="17" name="gbs_meetingdate">
    <vt:lpwstr>27.08.2026</vt:lpwstr>
  </property>
  <property fmtid="{D5CDD505-2E9C-101B-9397-08002B2CF9AE}" pid="18" name="gbs_location">
    <vt:lpwstr>Siggerud kirkestue</vt:lpwstr>
  </property>
  <property fmtid="{D5CDD505-2E9C-101B-9397-08002B2CF9AE}" pid="19" name="gbs_TemplatePath">
    <vt:lpwstr>https://dnk-borg.public360online.com/biz/v2-pbr/docprod/templates/</vt:lpwstr>
  </property>
  <property fmtid="{D5CDD505-2E9C-101B-9397-08002B2CF9AE}" pid="20" name="gbs_boardCode">
    <vt:lpwstr>
    </vt:lpwstr>
  </property>
  <property fmtid="{D5CDD505-2E9C-101B-9397-08002B2CF9AE}" pid="21" name="gbs_UserOrgUnitID">
    <vt:lpwstr>200587</vt:lpwstr>
  </property>
  <property fmtid="{D5CDD505-2E9C-101B-9397-08002B2CF9AE}" pid="22" name="gbs_UserContactID">
    <vt:lpwstr>200603</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285499</vt:lpwstr>
  </property>
  <property fmtid="{D5CDD505-2E9C-101B-9397-08002B2CF9AE}" pid="27" name="verId">
    <vt:lpwstr>278529</vt:lpwstr>
  </property>
  <property fmtid="{D5CDD505-2E9C-101B-9397-08002B2CF9AE}" pid="28" name="templateId">
    <vt:lpwstr>110005</vt:lpwstr>
  </property>
  <property fmtid="{D5CDD505-2E9C-101B-9397-08002B2CF9AE}" pid="29" name="createdBy">
    <vt:lpwstr>Toril Marie Lundeby</vt:lpwstr>
  </property>
  <property fmtid="{D5CDD505-2E9C-101B-9397-08002B2CF9AE}" pid="30" name="modifiedBy">
    <vt:lpwstr>Toril Marie Lundeby</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346347</vt:lpwstr>
  </property>
  <property fmtid="{D5CDD505-2E9C-101B-9397-08002B2CF9AE}" pid="35" name="currentVerId">
    <vt:lpwstr>278529</vt:lpwstr>
  </property>
  <property fmtid="{D5CDD505-2E9C-101B-9397-08002B2CF9AE}" pid="36" name="fileName">
    <vt:lpwstr>20_00047-229 Protokoll Siggerud menighetsråd 27.08.2026 346347_278529_0.docx</vt:lpwstr>
  </property>
  <property fmtid="{D5CDD505-2E9C-101B-9397-08002B2CF9AE}" pid="37" name="filePath">
    <vt:lpwstr>
    </vt:lpwstr>
  </property>
  <property fmtid="{D5CDD505-2E9C-101B-9397-08002B2CF9AE}" pid="38" name="Operation">
    <vt:lpwstr>CheckoutFile</vt:lpwstr>
  </property>
</Properties>
</file>